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3432" w:rsidRPr="00935C87" w:rsidRDefault="00EA3432" w:rsidP="00935C87">
      <w:pPr>
        <w:spacing w:after="270" w:line="240" w:lineRule="auto"/>
        <w:jc w:val="center"/>
        <w:outlineLvl w:val="0"/>
        <w:rPr>
          <w:rFonts w:ascii="Franklin Gothic Medium" w:hAnsi="Franklin Gothic Medium"/>
          <w:b/>
          <w:bCs/>
          <w:color w:val="282828"/>
          <w:kern w:val="36"/>
          <w:sz w:val="36"/>
          <w:szCs w:val="36"/>
          <w:lang w:eastAsia="ru-RU"/>
        </w:rPr>
      </w:pPr>
      <w:r w:rsidRPr="00935C87">
        <w:rPr>
          <w:rFonts w:ascii="Franklin Gothic Medium" w:hAnsi="Franklin Gothic Medium"/>
          <w:b/>
          <w:bCs/>
          <w:color w:val="282828"/>
          <w:kern w:val="36"/>
          <w:sz w:val="36"/>
          <w:szCs w:val="36"/>
          <w:lang w:eastAsia="ru-RU"/>
        </w:rPr>
        <w:t>Информация о проведении общероссийского дня приема граждан в День Конституции Российской Федерации 12 декабря 2019 года</w:t>
      </w:r>
    </w:p>
    <w:p w:rsidR="00EA3432" w:rsidRPr="00935C87" w:rsidRDefault="00EA3432" w:rsidP="00935C87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935C87">
        <w:rPr>
          <w:rFonts w:ascii="Times New Roman" w:hAnsi="Times New Roman"/>
          <w:sz w:val="24"/>
          <w:szCs w:val="24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 общероссийский день приема граждан 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EA3432" w:rsidRPr="00935C87" w:rsidRDefault="00EA3432" w:rsidP="00935C87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935C87">
        <w:rPr>
          <w:rFonts w:ascii="Times New Roman" w:hAnsi="Times New Roman"/>
          <w:sz w:val="24"/>
          <w:szCs w:val="24"/>
        </w:rPr>
        <w:t>С 12 часов 00 минут до 20 часов 00 минут по местному времени уполномоченные лица приемных Президента Российской Федерации, государственных органов и органов местного самоуправления проводят  прием заявителей, пришедших в соответствующие органы, а также обеспечивают с согласия заявителей личное обращение в режиме видео-конференц-связи, видеосвязи, аудиосвязи или иных видов связи к уполномоченным лицам иных органов, в компетенцию которых входит решение поставленных в устных обращениях вопросов.</w:t>
      </w:r>
    </w:p>
    <w:p w:rsidR="00EA3432" w:rsidRPr="00935C87" w:rsidRDefault="00EA3432" w:rsidP="00935C87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935C87">
        <w:rPr>
          <w:rFonts w:ascii="Times New Roman" w:hAnsi="Times New Roman"/>
          <w:b/>
          <w:bCs/>
          <w:sz w:val="24"/>
          <w:szCs w:val="24"/>
        </w:rPr>
        <w:t>Личный прием проводится в порядке живой очереди при предоставлении документа, удостоверяющего личность (паспорта).</w:t>
      </w:r>
    </w:p>
    <w:p w:rsidR="00EA3432" w:rsidRPr="00935C87" w:rsidRDefault="00EA3432" w:rsidP="00935C87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935C87">
        <w:rPr>
          <w:rFonts w:ascii="Times New Roman" w:hAnsi="Times New Roman"/>
          <w:sz w:val="24"/>
          <w:szCs w:val="24"/>
        </w:rPr>
        <w:t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аудиосвязи или иных видов связи к уполномоченным лицам органов, в компетенцию которых входит решение поставленных в устных обращениях вопросов, то в течение 7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аудиосвязи или иных видов связи данные заявители информируются в течение трех рабочих дней после общероссийского дня приема граждан. </w:t>
      </w:r>
    </w:p>
    <w:p w:rsidR="00EA3432" w:rsidRPr="00935C87" w:rsidRDefault="00EA3432" w:rsidP="00935C87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935C87">
        <w:rPr>
          <w:rFonts w:ascii="Times New Roman" w:hAnsi="Times New Roman"/>
          <w:b/>
          <w:bCs/>
          <w:sz w:val="24"/>
          <w:szCs w:val="24"/>
        </w:rPr>
        <w:t>В Администрации</w:t>
      </w:r>
      <w:r>
        <w:rPr>
          <w:rFonts w:ascii="Times New Roman" w:hAnsi="Times New Roman"/>
          <w:b/>
          <w:bCs/>
          <w:sz w:val="24"/>
          <w:szCs w:val="24"/>
        </w:rPr>
        <w:t xml:space="preserve"> Старочамзинского сельского поселения</w:t>
      </w:r>
      <w:r w:rsidRPr="00935C87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Большеигнатовского муниципального района </w:t>
      </w:r>
      <w:r w:rsidRPr="00935C87">
        <w:rPr>
          <w:rFonts w:ascii="Times New Roman" w:hAnsi="Times New Roman"/>
          <w:b/>
          <w:bCs/>
          <w:sz w:val="24"/>
          <w:szCs w:val="24"/>
        </w:rPr>
        <w:t xml:space="preserve">Республики Мордовия прием граждан будет проводиться 12 декабря </w:t>
      </w:r>
      <w:smartTag w:uri="urn:schemas-microsoft-com:office:smarttags" w:element="metricconverter">
        <w:smartTagPr>
          <w:attr w:name="ProductID" w:val="2019 г"/>
        </w:smartTagPr>
        <w:r w:rsidRPr="00935C87">
          <w:rPr>
            <w:rFonts w:ascii="Times New Roman" w:hAnsi="Times New Roman"/>
            <w:b/>
            <w:bCs/>
            <w:sz w:val="24"/>
            <w:szCs w:val="24"/>
          </w:rPr>
          <w:t>2019 г</w:t>
        </w:r>
      </w:smartTag>
      <w:r w:rsidRPr="00935C87">
        <w:rPr>
          <w:rFonts w:ascii="Times New Roman" w:hAnsi="Times New Roman"/>
          <w:b/>
          <w:bCs/>
          <w:sz w:val="24"/>
          <w:szCs w:val="24"/>
        </w:rPr>
        <w:t xml:space="preserve">. с 12 часов 00 минут до 20 часов 00 минут по адресу: Республика Мордовия, </w:t>
      </w:r>
      <w:r>
        <w:rPr>
          <w:rFonts w:ascii="Times New Roman" w:hAnsi="Times New Roman"/>
          <w:b/>
          <w:bCs/>
          <w:sz w:val="24"/>
          <w:szCs w:val="24"/>
        </w:rPr>
        <w:t>Большеигнатовский район, с. Старое Чамзино, ул. Западная, 27А</w:t>
      </w:r>
    </w:p>
    <w:p w:rsidR="00EA3432" w:rsidRPr="00935C87" w:rsidRDefault="00EA3432" w:rsidP="00935C87">
      <w:pPr>
        <w:ind w:firstLine="567"/>
        <w:jc w:val="both"/>
        <w:rPr>
          <w:rFonts w:ascii="Times New Roman" w:hAnsi="Times New Roman"/>
          <w:sz w:val="24"/>
          <w:szCs w:val="24"/>
        </w:rPr>
      </w:pPr>
    </w:p>
    <w:sectPr w:rsidR="00EA3432" w:rsidRPr="00935C87" w:rsidSect="00EE00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5C87"/>
    <w:rsid w:val="00470C1E"/>
    <w:rsid w:val="008942C5"/>
    <w:rsid w:val="009045E9"/>
    <w:rsid w:val="00935C87"/>
    <w:rsid w:val="00EA3432"/>
    <w:rsid w:val="00EE00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097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935C8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35C87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NormalWeb">
    <w:name w:val="Normal (Web)"/>
    <w:basedOn w:val="Normal"/>
    <w:uiPriority w:val="99"/>
    <w:semiHidden/>
    <w:rsid w:val="00935C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228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8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</TotalTime>
  <Pages>1</Pages>
  <Words>367</Words>
  <Characters>2093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PK_2</dc:creator>
  <cp:keywords/>
  <dc:description/>
  <cp:lastModifiedBy>Администрация</cp:lastModifiedBy>
  <cp:revision>2</cp:revision>
  <dcterms:created xsi:type="dcterms:W3CDTF">2019-12-04T07:37:00Z</dcterms:created>
  <dcterms:modified xsi:type="dcterms:W3CDTF">2019-12-04T08:09:00Z</dcterms:modified>
</cp:coreProperties>
</file>