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4D" w:rsidRPr="00935C87" w:rsidRDefault="00207C4D" w:rsidP="00935C87">
      <w:pPr>
        <w:spacing w:after="270" w:line="240" w:lineRule="auto"/>
        <w:jc w:val="center"/>
        <w:outlineLvl w:val="0"/>
        <w:rPr>
          <w:rFonts w:ascii="Franklin Gothic Medium" w:hAnsi="Franklin Gothic Medium" w:cs="Franklin Gothic Medium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hAnsi="Franklin Gothic Medium" w:cs="Franklin Gothic Medium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Протасовского сельского поселения Большеигнатовского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Большеигнатовский район, с. Протасово, ул. Ленина, дом 19, каб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.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07C4D" w:rsidRPr="00935C87" w:rsidRDefault="00207C4D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07C4D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C87"/>
    <w:rsid w:val="00091F00"/>
    <w:rsid w:val="001107EF"/>
    <w:rsid w:val="00207C4D"/>
    <w:rsid w:val="00303E5C"/>
    <w:rsid w:val="007B0FD8"/>
    <w:rsid w:val="00935C87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097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C8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367</Words>
  <Characters>2097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проведении общероссийского дня приема граждан в День Конституции Российской Федерации 12 декабря 2019 года</dc:title>
  <dc:subject/>
  <dc:creator>PK_2</dc:creator>
  <cp:keywords/>
  <dc:description/>
  <cp:lastModifiedBy>User</cp:lastModifiedBy>
  <cp:revision>3</cp:revision>
  <dcterms:created xsi:type="dcterms:W3CDTF">2019-12-04T03:52:00Z</dcterms:created>
  <dcterms:modified xsi:type="dcterms:W3CDTF">2019-12-04T03:54:00Z</dcterms:modified>
</cp:coreProperties>
</file>