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CB8" w:rsidRDefault="00714CB8" w:rsidP="006E517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77E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24, 25 и 26 января на дорогах Ичалковского и Большеигнатовского районов сотрудники Госавтоинспекции проведут оперативно-профилактическое мероприятие </w:t>
      </w:r>
      <w:r w:rsidRPr="006E517F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"Нетрезвый водитель</w:t>
      </w:r>
      <w:r w:rsidRPr="00177E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".</w:t>
      </w:r>
      <w:r w:rsidRPr="00177E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77E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Напоминаем, если водитель управлял транспортным средством в нетрезвом состоянии либо отказался от прохождения медицинского освидетельствования на состояние опьянения, то ему грозит лишение права управления транспортным средством на срок от 1,5 до 2 лет, а также штраф в размере 30 тыс. рублей. Управление транспортным средством лицом, находящимся в состоянии опьянения, подвергнутым административному наказанию за управление транспортным средством в состоянии опьянения или за невыполнение законного требования о прохождении медицинского освидетельствования на состояние опьянения либо имеющим судимость за совершение в состоянии опьянения преступления, предусмотренного частями второй, четвертой или шестой статьи 264 УК РФ либо статьей 264 прим.1 УК РФ, предусматривает наказание в виде штрафа в размере от 200 тыс. до 300 тыс. рублей, либо в виде обязательных работ в объеме 480 часов, либо принудительных работ до 2 лет, либо лишение свободы до двух лет, а также лишение права управлять транспортным средством до трех лет.</w:t>
      </w:r>
      <w:r w:rsidRPr="00177E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Тяжкие последствия ожидают водителя в алкогольном опьянении, если в результате ДТП у кого-либо из его участников будут травмы или произошла авария со смертельным исходом.</w:t>
      </w:r>
      <w:r w:rsidRPr="00177E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14CB8" w:rsidRPr="00177EA3" w:rsidRDefault="00714CB8" w:rsidP="006E517F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77E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ОГИБДД ММО МВД России "Ичалковский"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7E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призывает всех участников дорожного движения не оставаться равнодушными и своевременно сообщать в органы внутренних дел о водителях, управляющих автомобилем в нетрезвом состоянии. Чтобы сообщить о правонарушении наберите 0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 или телефон дежурной части: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 xml:space="preserve">в </w:t>
      </w:r>
      <w:r w:rsidRPr="00177E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Ичалковском районе: 2-19-56;</w:t>
      </w:r>
      <w:r w:rsidRPr="00177E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в Большеигнатовском районе: 2-10-87</w:t>
      </w:r>
    </w:p>
    <w:p w:rsidR="00714CB8" w:rsidRDefault="00714CB8" w:rsidP="006E517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14CB8" w:rsidRPr="006E517F" w:rsidRDefault="00714CB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E517F">
        <w:rPr>
          <w:rFonts w:ascii="Times New Roman" w:hAnsi="Times New Roman" w:cs="Times New Roman"/>
          <w:b/>
          <w:bCs/>
          <w:sz w:val="28"/>
          <w:szCs w:val="28"/>
        </w:rPr>
        <w:t>ОГИБДД ММО МВД России «Ичалковский»</w:t>
      </w:r>
    </w:p>
    <w:sectPr w:rsidR="00714CB8" w:rsidRPr="006E517F" w:rsidSect="005C2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7EA3"/>
    <w:rsid w:val="00177EA3"/>
    <w:rsid w:val="00217362"/>
    <w:rsid w:val="004F39BD"/>
    <w:rsid w:val="005C2FA3"/>
    <w:rsid w:val="006E517F"/>
    <w:rsid w:val="00714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FA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563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263</Words>
  <Characters>1500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24, 25 и 26 января на дорогах Ичалковского и Большеигнатовского районов сотрудники Госавтоинспекции проведут оперативно-профилактическое мероприятие "Нетрезвый водитель"</dc:title>
  <dc:subject/>
  <dc:creator>ММО ИЧАЛКОВСКИЙ</dc:creator>
  <cp:keywords/>
  <dc:description/>
  <cp:lastModifiedBy>User</cp:lastModifiedBy>
  <cp:revision>2</cp:revision>
  <dcterms:created xsi:type="dcterms:W3CDTF">2020-01-23T23:51:00Z</dcterms:created>
  <dcterms:modified xsi:type="dcterms:W3CDTF">2020-01-23T23:51:00Z</dcterms:modified>
</cp:coreProperties>
</file>