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237" w:rsidRPr="00177EA3" w:rsidRDefault="00D35237" w:rsidP="00177EA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7,8,и 9 марта</w:t>
      </w:r>
      <w:r w:rsidRPr="00177EA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 дорогах Ичалковского и Большеигнатовского районов сотрудники Госавтоинспекции проведут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республиканское </w:t>
      </w:r>
      <w:r w:rsidRPr="00177EA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оперативно-профилактическое мероприятие "Нетрезвый водитель".</w:t>
      </w:r>
      <w:r w:rsidRPr="00177EA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177EA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ОГИБДД ММО МВД России "Ичалковский"призывает всех участников дорожного движения не оставаться равнодушными и своевременно сообщать в органы внутренних дел о водителях, управляющих автомобилем в нетрезвом состоянии. Чтобы сообщить о правонарушении наберите 02 или телефон дежурной части:</w:t>
      </w:r>
      <w:r w:rsidRPr="00177EA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в Ичалковском районе: 2-19-56;</w:t>
      </w:r>
      <w:r w:rsidRPr="00177EA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>в Большеигнатовском районе: 2-10-87</w:t>
      </w:r>
    </w:p>
    <w:p w:rsidR="00D35237" w:rsidRDefault="00D35237">
      <w:pPr>
        <w:rPr>
          <w:rFonts w:ascii="Times New Roman" w:hAnsi="Times New Roman" w:cs="Times New Roman"/>
          <w:sz w:val="28"/>
          <w:szCs w:val="28"/>
        </w:rPr>
      </w:pPr>
    </w:p>
    <w:p w:rsidR="00D35237" w:rsidRPr="00177EA3" w:rsidRDefault="00D352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ОГИБДД ММО МВД России «Ичалковский»</w:t>
      </w:r>
    </w:p>
    <w:sectPr w:rsidR="00D35237" w:rsidRPr="00177EA3" w:rsidSect="005C2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7EA3"/>
    <w:rsid w:val="001047FA"/>
    <w:rsid w:val="00177EA3"/>
    <w:rsid w:val="005C2FA3"/>
    <w:rsid w:val="006B2F13"/>
    <w:rsid w:val="00AF7693"/>
    <w:rsid w:val="00BE4340"/>
    <w:rsid w:val="00D35237"/>
    <w:rsid w:val="00E46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FA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8318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85</Words>
  <Characters>489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7,8,и 9 марта на дорогах Ичалковского и Большеигнатовского районов сотрудники Госавтоинспекции проведут республиканское оперативно-профилактическое мероприятие "Нетрезвый водитель"</dc:title>
  <dc:subject/>
  <dc:creator>ММО ИЧАЛКОВСКИЙ</dc:creator>
  <cp:keywords/>
  <dc:description/>
  <cp:lastModifiedBy>User</cp:lastModifiedBy>
  <cp:revision>2</cp:revision>
  <dcterms:created xsi:type="dcterms:W3CDTF">2020-03-06T02:31:00Z</dcterms:created>
  <dcterms:modified xsi:type="dcterms:W3CDTF">2020-03-06T02:31:00Z</dcterms:modified>
</cp:coreProperties>
</file>