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A21" w:rsidRPr="000075EE" w:rsidRDefault="00CD4A21" w:rsidP="006647C3">
      <w:pPr>
        <w:shd w:val="clear" w:color="auto" w:fill="FFFFFF"/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Pr="006647C3"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t>Приглашаем на службу в полицию.</w:t>
      </w:r>
      <w:r w:rsidRPr="006647C3"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6647C3"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Межмуниципальный отдел Министерства внутренних дел Российской Федерации «Ичалковский» приглашает на службу в органы внутренних дел лиц мужского и женского пола, не старше 35 лет, отслуживших в Вооруженных Силах РФ, имеющих оконченное высшее юридическое, иное высшее, среднее - профессиональное либо среднее образование для замещения должностей младшего и среднего начальствующего состава.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Сотрудники полиции, при прохождении службы в органах внутренних дел, имеют следующие льготы: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стабильная заработная плата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обеспечение бесплатным форменным обмундированием;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предоставление ежегодного отпуска в количестве 40 календарных дней;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обеспечение бесплатным медицинским обслуживанием сотрудников и членов их семей (в том числе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обеспечение лекарствами) в медицинских учреждениях системы МВД;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право на санаторно-курортное лечение в санаториях и домах отдыха системы МВД;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предоставление дополнительных оплачиваемых отпусков за стаж службы в органах внутренних дел,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ненормированный служебный день;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возможность бесплатного обучения в высших и средних специальных учебных заведениях МВД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России по очной и заочной формам обучения;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обеспечение бесплатного страхования от несчастных случаев в страховой компании;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выплата частичной денежной компенсации за поднаем жилья;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- право на получение пенсии после 20 лет службы.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Обращаться в отдел кадров по адресу: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РМ, Ичалковский район, с. Кемля, ул. Советская 19, кабинет 15,</w:t>
      </w:r>
      <w:r w:rsidRPr="000075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телефоны: 38-58-16, 2-19-56, 2-17-02.</w:t>
      </w:r>
    </w:p>
    <w:p w:rsidR="00CD4A21" w:rsidRPr="000075EE" w:rsidRDefault="00CD4A21" w:rsidP="006647C3">
      <w:pPr>
        <w:ind w:firstLine="720"/>
        <w:rPr>
          <w:rFonts w:ascii="Times New Roman" w:hAnsi="Times New Roman" w:cs="Times New Roman"/>
          <w:sz w:val="28"/>
          <w:szCs w:val="28"/>
        </w:rPr>
      </w:pPr>
    </w:p>
    <w:sectPr w:rsidR="00CD4A21" w:rsidRPr="000075EE" w:rsidSect="0072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5EE"/>
    <w:rsid w:val="000075EE"/>
    <w:rsid w:val="00242FCD"/>
    <w:rsid w:val="00453845"/>
    <w:rsid w:val="006647C3"/>
    <w:rsid w:val="007248A5"/>
    <w:rsid w:val="00CD4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8A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1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229</Words>
  <Characters>1311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Приглашаем на службу в полицию</dc:title>
  <dc:subject/>
  <dc:creator>ММО ИЧАЛКОВСКИЙ</dc:creator>
  <cp:keywords/>
  <dc:description/>
  <cp:lastModifiedBy>User</cp:lastModifiedBy>
  <cp:revision>2</cp:revision>
  <dcterms:created xsi:type="dcterms:W3CDTF">2020-03-24T00:28:00Z</dcterms:created>
  <dcterms:modified xsi:type="dcterms:W3CDTF">2020-03-24T00:28:00Z</dcterms:modified>
</cp:coreProperties>
</file>