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2D" w:rsidRPr="005D485B" w:rsidRDefault="0047502D" w:rsidP="005D485B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5D485B">
        <w:rPr>
          <w:rFonts w:ascii="Times New Roman" w:hAnsi="Times New Roman" w:cs="Times New Roman"/>
          <w:b/>
          <w:bCs/>
          <w:sz w:val="56"/>
          <w:szCs w:val="56"/>
        </w:rPr>
        <w:t>УВАЖАЕМЫЕ ГРАЖДАНЕ!!!</w:t>
      </w:r>
    </w:p>
    <w:p w:rsidR="0047502D" w:rsidRPr="005D485B" w:rsidRDefault="0047502D" w:rsidP="00835EE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</w:t>
      </w:r>
      <w:r w:rsidRPr="005D485B">
        <w:rPr>
          <w:rFonts w:ascii="Times New Roman" w:hAnsi="Times New Roman" w:cs="Times New Roman"/>
          <w:sz w:val="36"/>
          <w:szCs w:val="36"/>
        </w:rPr>
        <w:t xml:space="preserve"> соответствии с подпунктом 5 пункта 4 Указа Главы Республики Мордовия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</w:t>
      </w:r>
      <w:r w:rsidRPr="005D485B">
        <w:rPr>
          <w:rFonts w:ascii="Times New Roman" w:hAnsi="Times New Roman" w:cs="Times New Roman"/>
          <w:sz w:val="36"/>
          <w:szCs w:val="36"/>
        </w:rPr>
        <w:t>от 10 апреля 2020 года № 106-УГ</w:t>
      </w:r>
    </w:p>
    <w:p w:rsidR="0047502D" w:rsidRPr="005D485B" w:rsidRDefault="0047502D" w:rsidP="00835EE3">
      <w:pPr>
        <w:jc w:val="center"/>
        <w:rPr>
          <w:rFonts w:ascii="Times New Roman" w:hAnsi="Times New Roman" w:cs="Times New Roman"/>
          <w:b/>
          <w:bCs/>
          <w:sz w:val="128"/>
          <w:szCs w:val="128"/>
        </w:rPr>
      </w:pPr>
      <w:r w:rsidRPr="005D485B">
        <w:rPr>
          <w:rFonts w:ascii="Times New Roman" w:hAnsi="Times New Roman" w:cs="Times New Roman"/>
          <w:sz w:val="128"/>
          <w:szCs w:val="128"/>
        </w:rPr>
        <w:t xml:space="preserve"> </w:t>
      </w:r>
      <w:r w:rsidRPr="005D485B">
        <w:rPr>
          <w:rFonts w:ascii="Times New Roman" w:hAnsi="Times New Roman" w:cs="Times New Roman"/>
          <w:b/>
          <w:bCs/>
          <w:sz w:val="128"/>
          <w:szCs w:val="128"/>
        </w:rPr>
        <w:t>ЗАПРЕЩЕНО  ПОСЕЩЕНИЕ КЛАДБИЩ</w:t>
      </w:r>
    </w:p>
    <w:p w:rsidR="0047502D" w:rsidRPr="00D16B1C" w:rsidRDefault="0047502D" w:rsidP="00D16B1C">
      <w:pPr>
        <w:jc w:val="center"/>
        <w:rPr>
          <w:rFonts w:ascii="Times New Roman" w:hAnsi="Times New Roman" w:cs="Times New Roman"/>
          <w:sz w:val="40"/>
          <w:szCs w:val="40"/>
        </w:rPr>
      </w:pPr>
      <w:r w:rsidRPr="00835EE3">
        <w:rPr>
          <w:rFonts w:ascii="Times New Roman" w:hAnsi="Times New Roman" w:cs="Times New Roman"/>
          <w:sz w:val="40"/>
          <w:szCs w:val="40"/>
        </w:rPr>
        <w:t>за исключением случаев обращения за оформлением услуг по погребению (захоронению) и участия в погребении (захоронении).</w:t>
      </w:r>
    </w:p>
    <w:p w:rsidR="0047502D" w:rsidRDefault="0047502D" w:rsidP="005D485B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5D485B">
        <w:rPr>
          <w:rFonts w:ascii="Times New Roman" w:hAnsi="Times New Roman" w:cs="Times New Roman"/>
          <w:sz w:val="36"/>
          <w:szCs w:val="36"/>
        </w:rPr>
        <w:t>В случае необходимости оформления  услуг по погребению (захоронению) и участия в погребении (захоронении)</w:t>
      </w:r>
      <w:r>
        <w:rPr>
          <w:rFonts w:ascii="Times New Roman" w:hAnsi="Times New Roman" w:cs="Times New Roman"/>
          <w:sz w:val="36"/>
          <w:szCs w:val="36"/>
        </w:rPr>
        <w:t xml:space="preserve"> ключ от замка на воротах кладбища находится                                              в </w:t>
      </w:r>
      <w:r w:rsidRPr="00D16B1C">
        <w:rPr>
          <w:rFonts w:ascii="Times New Roman" w:hAnsi="Times New Roman" w:cs="Times New Roman"/>
          <w:b/>
          <w:bCs/>
          <w:sz w:val="36"/>
          <w:szCs w:val="36"/>
        </w:rPr>
        <w:t>Администрации Протасовского сельского поселения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47502D" w:rsidRPr="005D485B" w:rsidRDefault="0047502D" w:rsidP="005D485B">
      <w:pPr>
        <w:spacing w:after="0" w:line="240" w:lineRule="auto"/>
        <w:jc w:val="center"/>
        <w:rPr>
          <w:sz w:val="36"/>
          <w:szCs w:val="36"/>
        </w:rPr>
      </w:pPr>
      <w:r w:rsidRPr="00D16B1C">
        <w:rPr>
          <w:rFonts w:ascii="Times New Roman" w:hAnsi="Times New Roman" w:cs="Times New Roman"/>
          <w:b/>
          <w:bCs/>
          <w:sz w:val="36"/>
          <w:szCs w:val="36"/>
        </w:rPr>
        <w:t>Телефоны 2-72-27, 89603366955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47502D" w:rsidRDefault="0047502D"/>
    <w:sectPr w:rsidR="0047502D" w:rsidSect="00835EE3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5EE3"/>
    <w:rsid w:val="0017798E"/>
    <w:rsid w:val="001A4033"/>
    <w:rsid w:val="00353CB6"/>
    <w:rsid w:val="0047502D"/>
    <w:rsid w:val="005D485B"/>
    <w:rsid w:val="0075228F"/>
    <w:rsid w:val="00835EE3"/>
    <w:rsid w:val="008E4749"/>
    <w:rsid w:val="00902892"/>
    <w:rsid w:val="00D16B1C"/>
    <w:rsid w:val="00F65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EE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</Pages>
  <Words>89</Words>
  <Characters>508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ГРАЖДАНЕ</dc:title>
  <dc:subject/>
  <dc:creator>PK_2</dc:creator>
  <cp:keywords/>
  <dc:description/>
  <cp:lastModifiedBy>User</cp:lastModifiedBy>
  <cp:revision>3</cp:revision>
  <cp:lastPrinted>2020-04-13T23:39:00Z</cp:lastPrinted>
  <dcterms:created xsi:type="dcterms:W3CDTF">2020-04-13T23:36:00Z</dcterms:created>
  <dcterms:modified xsi:type="dcterms:W3CDTF">2020-04-14T00:25:00Z</dcterms:modified>
</cp:coreProperties>
</file>