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A6" w:rsidRPr="005D485B" w:rsidRDefault="00AE1CA6" w:rsidP="005D485B">
      <w:pPr>
        <w:jc w:val="center"/>
        <w:rPr>
          <w:rFonts w:ascii="Times New Roman" w:hAnsi="Times New Roman"/>
          <w:b/>
          <w:sz w:val="56"/>
          <w:szCs w:val="56"/>
        </w:rPr>
      </w:pPr>
      <w:r w:rsidRPr="005D485B">
        <w:rPr>
          <w:rFonts w:ascii="Times New Roman" w:hAnsi="Times New Roman"/>
          <w:b/>
          <w:sz w:val="56"/>
          <w:szCs w:val="56"/>
        </w:rPr>
        <w:t>УВАЖАЕМЫЕ ГРАЖДАНЕ!!!</w:t>
      </w:r>
    </w:p>
    <w:p w:rsidR="00AE1CA6" w:rsidRPr="005D485B" w:rsidRDefault="00AE1CA6" w:rsidP="00835EE3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</w:t>
      </w:r>
      <w:r w:rsidRPr="005D485B">
        <w:rPr>
          <w:rFonts w:ascii="Times New Roman" w:hAnsi="Times New Roman"/>
          <w:sz w:val="36"/>
          <w:szCs w:val="36"/>
        </w:rPr>
        <w:t xml:space="preserve"> соответствии с подпунктом 5 пункта 4 Указа Главы Республики Мордовия от 10 апреля 2020 года № 106-УГ</w:t>
      </w:r>
    </w:p>
    <w:p w:rsidR="00AE1CA6" w:rsidRPr="005D485B" w:rsidRDefault="00AE1CA6" w:rsidP="00835EE3">
      <w:pPr>
        <w:jc w:val="center"/>
        <w:rPr>
          <w:rFonts w:ascii="Times New Roman" w:hAnsi="Times New Roman"/>
          <w:b/>
          <w:sz w:val="128"/>
          <w:szCs w:val="128"/>
        </w:rPr>
      </w:pPr>
      <w:r w:rsidRPr="005D485B">
        <w:rPr>
          <w:rFonts w:ascii="Times New Roman" w:hAnsi="Times New Roman"/>
          <w:sz w:val="128"/>
          <w:szCs w:val="128"/>
        </w:rPr>
        <w:t xml:space="preserve"> </w:t>
      </w:r>
      <w:r w:rsidRPr="005D485B">
        <w:rPr>
          <w:rFonts w:ascii="Times New Roman" w:hAnsi="Times New Roman"/>
          <w:b/>
          <w:sz w:val="128"/>
          <w:szCs w:val="128"/>
        </w:rPr>
        <w:t>ЗАПРЕЩЕНО  ПОСЕЩЕНИЕ КЛАДБИЩ</w:t>
      </w:r>
    </w:p>
    <w:p w:rsidR="00AE1CA6" w:rsidRPr="00835EE3" w:rsidRDefault="00AE1CA6" w:rsidP="00835EE3">
      <w:pPr>
        <w:jc w:val="center"/>
        <w:rPr>
          <w:rFonts w:ascii="Times New Roman" w:hAnsi="Times New Roman"/>
          <w:sz w:val="40"/>
          <w:szCs w:val="40"/>
        </w:rPr>
      </w:pPr>
      <w:r w:rsidRPr="00835EE3">
        <w:rPr>
          <w:rFonts w:ascii="Times New Roman" w:hAnsi="Times New Roman"/>
          <w:sz w:val="40"/>
          <w:szCs w:val="40"/>
        </w:rPr>
        <w:t>за исключением случаев обращения за оформлением услуг по погребению (захоронению) и участия в погребении (захоронении).</w:t>
      </w:r>
    </w:p>
    <w:p w:rsidR="00AE1CA6" w:rsidRDefault="00AE1CA6" w:rsidP="00835EE3">
      <w:pPr>
        <w:jc w:val="both"/>
        <w:rPr>
          <w:rFonts w:ascii="Times New Roman" w:hAnsi="Times New Roman"/>
          <w:sz w:val="28"/>
          <w:szCs w:val="28"/>
        </w:rPr>
      </w:pPr>
    </w:p>
    <w:p w:rsidR="00AE1CA6" w:rsidRPr="005D485B" w:rsidRDefault="00AE1CA6" w:rsidP="005D485B">
      <w:pPr>
        <w:spacing w:after="0" w:line="240" w:lineRule="auto"/>
        <w:jc w:val="center"/>
        <w:rPr>
          <w:sz w:val="36"/>
          <w:szCs w:val="36"/>
        </w:rPr>
      </w:pPr>
      <w:r w:rsidRPr="005D485B">
        <w:rPr>
          <w:rFonts w:ascii="Times New Roman" w:hAnsi="Times New Roman"/>
          <w:sz w:val="36"/>
          <w:szCs w:val="36"/>
        </w:rPr>
        <w:t>В случае необходимости оформления  услуг по погребению (захоронению) и участия в погребении (захоронении</w:t>
      </w:r>
      <w:r>
        <w:rPr>
          <w:rFonts w:ascii="Times New Roman" w:hAnsi="Times New Roman"/>
          <w:sz w:val="36"/>
          <w:szCs w:val="36"/>
        </w:rPr>
        <w:t xml:space="preserve"> ) обращаться в Администрацию Старочамзинского сельского поселения. Т</w:t>
      </w:r>
      <w:r w:rsidRPr="005D485B">
        <w:rPr>
          <w:rFonts w:ascii="Times New Roman" w:hAnsi="Times New Roman"/>
          <w:sz w:val="36"/>
          <w:szCs w:val="36"/>
        </w:rPr>
        <w:t>елефон</w:t>
      </w:r>
      <w:r>
        <w:rPr>
          <w:rFonts w:ascii="Times New Roman" w:hAnsi="Times New Roman"/>
          <w:sz w:val="36"/>
          <w:szCs w:val="36"/>
        </w:rPr>
        <w:t>ы 83442 23348, 89179969109.</w:t>
      </w:r>
    </w:p>
    <w:p w:rsidR="00AE1CA6" w:rsidRDefault="00AE1CA6"/>
    <w:sectPr w:rsidR="00AE1CA6" w:rsidSect="00835EE3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EE3"/>
    <w:rsid w:val="0017798E"/>
    <w:rsid w:val="004D3579"/>
    <w:rsid w:val="005D485B"/>
    <w:rsid w:val="00835EE3"/>
    <w:rsid w:val="008E4749"/>
    <w:rsid w:val="00AE1CA6"/>
    <w:rsid w:val="00AF408C"/>
    <w:rsid w:val="00FD6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EE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72</Words>
  <Characters>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Администрация</cp:lastModifiedBy>
  <cp:revision>3</cp:revision>
  <cp:lastPrinted>2020-04-14T11:52:00Z</cp:lastPrinted>
  <dcterms:created xsi:type="dcterms:W3CDTF">2020-04-14T05:54:00Z</dcterms:created>
  <dcterms:modified xsi:type="dcterms:W3CDTF">2020-04-14T11:53:00Z</dcterms:modified>
</cp:coreProperties>
</file>