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3F3" w:rsidRDefault="00FF73F3" w:rsidP="00557C64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/>
        <w:ind w:firstLine="720"/>
        <w:rPr>
          <w:b/>
          <w:spacing w:val="8"/>
          <w:sz w:val="28"/>
          <w:szCs w:val="28"/>
        </w:rPr>
      </w:pPr>
      <w:r>
        <w:t xml:space="preserve">                                                          </w:t>
      </w:r>
      <w:r w:rsidRPr="004E1058">
        <w:rPr>
          <w:rFonts w:ascii="Arial" w:hAnsi="Arial" w:cs="Arial"/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</w:p>
    <w:p w:rsidR="00FF73F3" w:rsidRDefault="00FF73F3" w:rsidP="00557C64">
      <w:pPr>
        <w:tabs>
          <w:tab w:val="left" w:pos="-2552"/>
          <w:tab w:val="left" w:pos="5220"/>
          <w:tab w:val="right" w:pos="10632"/>
        </w:tabs>
        <w:spacing w:before="24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FF73F3" w:rsidRPr="00B111A7" w:rsidRDefault="00FF73F3" w:rsidP="00557C64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  <w:szCs w:val="32"/>
        </w:rPr>
      </w:pPr>
      <w:r w:rsidRPr="00B111A7">
        <w:rPr>
          <w:rFonts w:ascii="Times New Roman" w:hAnsi="Times New Roman"/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                     Республики Мордовия</w:t>
      </w:r>
    </w:p>
    <w:p w:rsidR="00FF73F3" w:rsidRPr="00B111A7" w:rsidRDefault="00FF73F3" w:rsidP="00557C64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</w:rPr>
      </w:pPr>
      <w:r w:rsidRPr="00B111A7">
        <w:rPr>
          <w:rFonts w:ascii="Times New Roman" w:hAnsi="Times New Roman"/>
          <w:b/>
          <w:sz w:val="32"/>
        </w:rPr>
        <w:t>РЕШЕНИЕ</w:t>
      </w:r>
    </w:p>
    <w:p w:rsidR="00FF73F3" w:rsidRPr="00B111A7" w:rsidRDefault="00FF73F3" w:rsidP="00557C64">
      <w:pPr>
        <w:pStyle w:val="Heading5"/>
        <w:tabs>
          <w:tab w:val="left" w:pos="0"/>
        </w:tabs>
        <w:jc w:val="center"/>
        <w:rPr>
          <w:i w:val="0"/>
          <w:color w:val="FF0000"/>
          <w:sz w:val="28"/>
          <w:szCs w:val="28"/>
          <w:lang w:val="ru-RU"/>
        </w:rPr>
      </w:pPr>
      <w:r w:rsidRPr="00B111A7">
        <w:rPr>
          <w:i w:val="0"/>
          <w:sz w:val="32"/>
          <w:lang w:val="ru-RU"/>
        </w:rPr>
        <w:t xml:space="preserve"> </w:t>
      </w:r>
      <w:r w:rsidRPr="00B111A7">
        <w:rPr>
          <w:i w:val="0"/>
          <w:color w:val="FF0000"/>
          <w:sz w:val="28"/>
          <w:szCs w:val="28"/>
          <w:lang w:val="ru-RU"/>
        </w:rPr>
        <w:t>Совета депутатов Старочамзинского сельского поселения Большеигнатовского муниципального района  шестого  созыва</w:t>
      </w:r>
    </w:p>
    <w:p w:rsidR="00FF73F3" w:rsidRPr="00B111A7" w:rsidRDefault="00FF73F3" w:rsidP="00557C6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FF73F3" w:rsidRPr="00227D6C" w:rsidRDefault="00FF73F3" w:rsidP="00557C64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7</w:t>
      </w:r>
      <w:r w:rsidRPr="00227D6C">
        <w:rPr>
          <w:rFonts w:ascii="Times New Roman" w:hAnsi="Times New Roman"/>
          <w:sz w:val="28"/>
        </w:rPr>
        <w:t xml:space="preserve">.07.2020                                                </w:t>
      </w:r>
      <w:r>
        <w:rPr>
          <w:rFonts w:ascii="Times New Roman" w:hAnsi="Times New Roman"/>
          <w:sz w:val="28"/>
        </w:rPr>
        <w:t xml:space="preserve">                             № 134</w:t>
      </w:r>
    </w:p>
    <w:p w:rsidR="00FF73F3" w:rsidRPr="00227D6C" w:rsidRDefault="00FF73F3" w:rsidP="00557C64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 xml:space="preserve">с. </w:t>
      </w:r>
      <w:r>
        <w:rPr>
          <w:rFonts w:ascii="Times New Roman" w:hAnsi="Times New Roman"/>
          <w:sz w:val="28"/>
        </w:rPr>
        <w:t>Старое Чамзино</w:t>
      </w:r>
    </w:p>
    <w:p w:rsidR="00FF73F3" w:rsidRPr="00996029" w:rsidRDefault="00FF73F3" w:rsidP="009960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996029">
        <w:rPr>
          <w:rFonts w:ascii="Times New Roman" w:hAnsi="Times New Roman"/>
          <w:b/>
          <w:sz w:val="28"/>
        </w:rPr>
        <w:t xml:space="preserve">О реорганизации Совета депутатов  </w:t>
      </w:r>
    </w:p>
    <w:p w:rsidR="00FF73F3" w:rsidRPr="00996029" w:rsidRDefault="00FF73F3" w:rsidP="009960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Старочамзинского</w:t>
      </w:r>
      <w:r w:rsidRPr="00996029">
        <w:rPr>
          <w:rFonts w:ascii="Times New Roman" w:hAnsi="Times New Roman"/>
          <w:b/>
          <w:sz w:val="28"/>
        </w:rPr>
        <w:t xml:space="preserve"> сельского поселения </w:t>
      </w:r>
    </w:p>
    <w:p w:rsidR="00FF73F3" w:rsidRPr="00996029" w:rsidRDefault="00FF73F3" w:rsidP="0099602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Большеигнатовского</w:t>
      </w:r>
      <w:r w:rsidRPr="00996029">
        <w:rPr>
          <w:rFonts w:ascii="Times New Roman" w:hAnsi="Times New Roman"/>
          <w:b/>
          <w:sz w:val="28"/>
        </w:rPr>
        <w:t xml:space="preserve"> муниципального района Республики Мордовия</w:t>
      </w:r>
    </w:p>
    <w:p w:rsidR="00FF73F3" w:rsidRDefault="00FF73F3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FF73F3" w:rsidRDefault="00FF73F3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FF73F3" w:rsidRPr="00227D6C" w:rsidRDefault="00FF73F3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FF73F3" w:rsidRPr="00996029" w:rsidRDefault="00FF73F3" w:rsidP="009960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статьями </w:t>
      </w:r>
      <w:r w:rsidRPr="00996029">
        <w:rPr>
          <w:rFonts w:ascii="Times New Roman" w:hAnsi="Times New Roman"/>
          <w:sz w:val="28"/>
          <w:szCs w:val="28"/>
        </w:rPr>
        <w:t xml:space="preserve">57-60 Гражданского кодекса Российской Федерации, Законом Республики Мордовия </w:t>
      </w:r>
      <w:r w:rsidRPr="001D4502">
        <w:rPr>
          <w:rFonts w:ascii="Times New Roman" w:hAnsi="Times New Roman"/>
          <w:sz w:val="28"/>
          <w:szCs w:val="28"/>
        </w:rPr>
        <w:t>от</w:t>
      </w:r>
      <w:r>
        <w:rPr>
          <w:b/>
        </w:rPr>
        <w:t xml:space="preserve"> </w:t>
      </w:r>
      <w:r w:rsidRPr="001D450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</w:t>
      </w:r>
      <w:r w:rsidRPr="001D4502">
        <w:rPr>
          <w:rFonts w:ascii="Times New Roman" w:hAnsi="Times New Roman"/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20 г"/>
        </w:smartTagPr>
        <w:r w:rsidRPr="001D4502">
          <w:rPr>
            <w:rFonts w:ascii="Times New Roman" w:hAnsi="Times New Roman"/>
            <w:sz w:val="28"/>
            <w:szCs w:val="28"/>
          </w:rPr>
          <w:t>2020 г</w:t>
        </w:r>
      </w:smartTag>
      <w:r w:rsidRPr="001D4502">
        <w:rPr>
          <w:rFonts w:ascii="Times New Roman" w:hAnsi="Times New Roman"/>
          <w:sz w:val="28"/>
          <w:szCs w:val="28"/>
        </w:rPr>
        <w:t xml:space="preserve">. №27-З </w:t>
      </w:r>
      <w:r w:rsidRPr="001D4502">
        <w:rPr>
          <w:rStyle w:val="Hyperlink"/>
          <w:rFonts w:ascii="Times New Roman" w:hAnsi="Times New Roman"/>
          <w:sz w:val="28"/>
          <w:szCs w:val="28"/>
        </w:rPr>
        <w:t xml:space="preserve"> </w:t>
      </w:r>
      <w:r w:rsidRPr="001D4502">
        <w:rPr>
          <w:rStyle w:val="Strong"/>
          <w:rFonts w:ascii="Times New Roman" w:hAnsi="Times New Roman"/>
          <w:sz w:val="28"/>
          <w:szCs w:val="28"/>
        </w:rPr>
        <w:t>"</w:t>
      </w:r>
      <w:r w:rsidRPr="001D4502">
        <w:rPr>
          <w:rStyle w:val="Strong"/>
          <w:rFonts w:ascii="Times New Roman" w:hAnsi="Times New Roman"/>
          <w:b w:val="0"/>
          <w:sz w:val="28"/>
          <w:szCs w:val="28"/>
        </w:rPr>
        <w:t>О преобразовании Спасского и Старочамзинского сельских поселений Большеигнатовского муниципального района Республики Мордовия, Спасского и Старочамзинского сельсоветов Большеигнатовского района Республики Мордовия и о внесении изменений в некоторые законы Республики Мордовия</w:t>
      </w:r>
      <w:r w:rsidRPr="00996029">
        <w:rPr>
          <w:rFonts w:ascii="Times New Roman" w:hAnsi="Times New Roman"/>
          <w:sz w:val="28"/>
          <w:szCs w:val="28"/>
        </w:rPr>
        <w:t xml:space="preserve">», в связи с преобразованием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9960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</w:t>
      </w:r>
      <w:r>
        <w:rPr>
          <w:rFonts w:ascii="Times New Roman" w:hAnsi="Times New Roman"/>
          <w:sz w:val="28"/>
          <w:szCs w:val="28"/>
        </w:rPr>
        <w:t>Спасского</w:t>
      </w:r>
      <w:r w:rsidRPr="00996029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го поселения</w:t>
      </w:r>
      <w:r w:rsidRPr="009960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во вновь образованное муниципальное образование </w:t>
      </w:r>
      <w:r>
        <w:rPr>
          <w:rFonts w:ascii="Times New Roman" w:hAnsi="Times New Roman"/>
          <w:sz w:val="28"/>
          <w:szCs w:val="28"/>
        </w:rPr>
        <w:t>–</w:t>
      </w:r>
      <w:r w:rsidRPr="009960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Старочамзинское </w:t>
      </w:r>
      <w:r w:rsidRPr="00996029">
        <w:rPr>
          <w:rFonts w:ascii="Times New Roman" w:hAnsi="Times New Roman"/>
          <w:sz w:val="28"/>
          <w:szCs w:val="28"/>
        </w:rPr>
        <w:t xml:space="preserve">сельское поселение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9960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</w:p>
    <w:p w:rsidR="00FF73F3" w:rsidRPr="00996029" w:rsidRDefault="00FF73F3" w:rsidP="00996029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6029">
        <w:rPr>
          <w:rFonts w:ascii="Times New Roman" w:hAnsi="Times New Roman"/>
          <w:sz w:val="28"/>
          <w:szCs w:val="28"/>
        </w:rPr>
        <w:t>Реорганизоват</w:t>
      </w:r>
      <w:r>
        <w:rPr>
          <w:rFonts w:ascii="Times New Roman" w:hAnsi="Times New Roman"/>
          <w:sz w:val="28"/>
          <w:szCs w:val="28"/>
        </w:rPr>
        <w:t>ь Совет депутатов Старочамзинского сельского поселения 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форме слияния </w:t>
      </w:r>
      <w:r>
        <w:rPr>
          <w:rFonts w:ascii="Times New Roman" w:hAnsi="Times New Roman"/>
          <w:sz w:val="28"/>
          <w:szCs w:val="28"/>
        </w:rPr>
        <w:t>с</w:t>
      </w:r>
      <w:r w:rsidRPr="00996029">
        <w:rPr>
          <w:rFonts w:ascii="Times New Roman" w:hAnsi="Times New Roman"/>
          <w:sz w:val="28"/>
          <w:szCs w:val="28"/>
        </w:rPr>
        <w:t xml:space="preserve"> Совет</w:t>
      </w:r>
      <w:r>
        <w:rPr>
          <w:rFonts w:ascii="Times New Roman" w:hAnsi="Times New Roman"/>
          <w:sz w:val="28"/>
          <w:szCs w:val="28"/>
        </w:rPr>
        <w:t>ом</w:t>
      </w:r>
      <w:r w:rsidRPr="00996029">
        <w:rPr>
          <w:rFonts w:ascii="Times New Roman" w:hAnsi="Times New Roman"/>
          <w:sz w:val="28"/>
          <w:szCs w:val="28"/>
        </w:rPr>
        <w:t xml:space="preserve"> депутатов </w:t>
      </w:r>
      <w:r>
        <w:rPr>
          <w:rFonts w:ascii="Times New Roman" w:hAnsi="Times New Roman"/>
          <w:sz w:val="28"/>
          <w:szCs w:val="28"/>
        </w:rPr>
        <w:t>Спасского</w:t>
      </w:r>
      <w:r w:rsidRPr="009960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 </w:t>
      </w:r>
    </w:p>
    <w:p w:rsidR="00FF73F3" w:rsidRPr="00996029" w:rsidRDefault="00FF73F3" w:rsidP="00996029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6029">
        <w:rPr>
          <w:rFonts w:ascii="Times New Roman" w:hAnsi="Times New Roman"/>
          <w:sz w:val="28"/>
          <w:szCs w:val="28"/>
        </w:rPr>
        <w:t xml:space="preserve">Установить, что Совет депутатов вновь образованного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9960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является правопреемником Совета депутатов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9960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с передаточным актом.</w:t>
      </w:r>
    </w:p>
    <w:p w:rsidR="00FF73F3" w:rsidRPr="00996029" w:rsidRDefault="00FF73F3" w:rsidP="00996029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6029">
        <w:rPr>
          <w:rFonts w:ascii="Times New Roman" w:hAnsi="Times New Roman"/>
          <w:sz w:val="28"/>
          <w:szCs w:val="28"/>
        </w:rPr>
        <w:t xml:space="preserve">Совету депутатов 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осуществить необходимые действия по реорганизации Совета депутатов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с требованиями законодательства Российской Федерации.</w:t>
      </w:r>
    </w:p>
    <w:p w:rsidR="00FF73F3" w:rsidRPr="00996029" w:rsidRDefault="00FF73F3" w:rsidP="00996029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6029">
        <w:rPr>
          <w:rFonts w:ascii="Times New Roman" w:hAnsi="Times New Roman"/>
          <w:sz w:val="28"/>
          <w:szCs w:val="28"/>
        </w:rPr>
        <w:t xml:space="preserve">Настоящее решение подлежит официальному опубликованию в информационном бюллетене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</w:t>
      </w:r>
      <w:r w:rsidRPr="009960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FF73F3" w:rsidRDefault="00FF73F3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F73F3" w:rsidRPr="00227D6C" w:rsidRDefault="00FF73F3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F73F3" w:rsidRPr="00227D6C" w:rsidRDefault="00FF73F3" w:rsidP="00996029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Старочамзинского</w:t>
      </w:r>
      <w:r>
        <w:rPr>
          <w:rFonts w:ascii="Times New Roman" w:hAnsi="Times New Roman"/>
          <w:sz w:val="28"/>
        </w:rPr>
        <w:br/>
      </w:r>
      <w:r w:rsidRPr="00227D6C">
        <w:rPr>
          <w:rFonts w:ascii="Times New Roman" w:hAnsi="Times New Roman"/>
          <w:sz w:val="28"/>
        </w:rPr>
        <w:t xml:space="preserve">сельского  поселения                                              </w:t>
      </w:r>
      <w:r>
        <w:rPr>
          <w:rFonts w:ascii="Times New Roman" w:hAnsi="Times New Roman"/>
          <w:sz w:val="28"/>
        </w:rPr>
        <w:t xml:space="preserve">       </w:t>
      </w:r>
      <w:r w:rsidRPr="00227D6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              Т.Н.Куманева</w:t>
      </w:r>
    </w:p>
    <w:sectPr w:rsidR="00FF73F3" w:rsidRPr="00227D6C" w:rsidSect="00441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B5B29"/>
    <w:multiLevelType w:val="hybridMultilevel"/>
    <w:tmpl w:val="19DEE30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D6C"/>
    <w:rsid w:val="001900D1"/>
    <w:rsid w:val="001C0A1C"/>
    <w:rsid w:val="001D4502"/>
    <w:rsid w:val="001E1861"/>
    <w:rsid w:val="001E199F"/>
    <w:rsid w:val="00227D6C"/>
    <w:rsid w:val="002B3BF9"/>
    <w:rsid w:val="00441392"/>
    <w:rsid w:val="004E1058"/>
    <w:rsid w:val="00526ABD"/>
    <w:rsid w:val="00557C64"/>
    <w:rsid w:val="005A66C0"/>
    <w:rsid w:val="00601CEA"/>
    <w:rsid w:val="00630C97"/>
    <w:rsid w:val="006636C8"/>
    <w:rsid w:val="006E040B"/>
    <w:rsid w:val="00713545"/>
    <w:rsid w:val="0072133B"/>
    <w:rsid w:val="00766A5A"/>
    <w:rsid w:val="007813FD"/>
    <w:rsid w:val="00922F6A"/>
    <w:rsid w:val="00996029"/>
    <w:rsid w:val="00A472F5"/>
    <w:rsid w:val="00AB2986"/>
    <w:rsid w:val="00AB7362"/>
    <w:rsid w:val="00AE74D8"/>
    <w:rsid w:val="00B111A7"/>
    <w:rsid w:val="00CB1A5D"/>
    <w:rsid w:val="00D34A8A"/>
    <w:rsid w:val="00D542C1"/>
    <w:rsid w:val="00E97150"/>
    <w:rsid w:val="00EC6587"/>
    <w:rsid w:val="00F82297"/>
    <w:rsid w:val="00FE20B4"/>
    <w:rsid w:val="00FF7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92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1"/>
    <w:uiPriority w:val="99"/>
    <w:qFormat/>
    <w:locked/>
    <w:rsid w:val="00557C64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A66C0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229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01C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996029"/>
    <w:pPr>
      <w:ind w:left="720"/>
      <w:contextualSpacing/>
    </w:pPr>
  </w:style>
  <w:style w:type="character" w:customStyle="1" w:styleId="Heading5Char1">
    <w:name w:val="Heading 5 Char1"/>
    <w:basedOn w:val="DefaultParagraphFont"/>
    <w:link w:val="Heading5"/>
    <w:uiPriority w:val="99"/>
    <w:locked/>
    <w:rsid w:val="00557C64"/>
    <w:rPr>
      <w:rFonts w:cs="Times New Roman"/>
      <w:b/>
      <w:bCs/>
      <w:i/>
      <w:iCs/>
      <w:sz w:val="26"/>
      <w:szCs w:val="26"/>
      <w:lang w:val="en-US" w:eastAsia="en-US" w:bidi="ar-SA"/>
    </w:rPr>
  </w:style>
  <w:style w:type="character" w:styleId="Strong">
    <w:name w:val="Strong"/>
    <w:basedOn w:val="DefaultParagraphFont"/>
    <w:uiPriority w:val="99"/>
    <w:qFormat/>
    <w:locked/>
    <w:rsid w:val="00557C6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40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403</Words>
  <Characters>2299</Characters>
  <Application>Microsoft Office Outlook</Application>
  <DocSecurity>0</DocSecurity>
  <Lines>0</Lines>
  <Paragraphs>0</Paragraphs>
  <ScaleCrop>false</ScaleCrop>
  <Company>Администрация Дубенского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Администрация</cp:lastModifiedBy>
  <cp:revision>9</cp:revision>
  <cp:lastPrinted>2020-07-10T08:17:00Z</cp:lastPrinted>
  <dcterms:created xsi:type="dcterms:W3CDTF">2020-07-03T11:47:00Z</dcterms:created>
  <dcterms:modified xsi:type="dcterms:W3CDTF">2020-07-10T08:17:00Z</dcterms:modified>
</cp:coreProperties>
</file>