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A46" w:rsidRDefault="00A66A46" w:rsidP="00907945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537F00">
        <w:rPr>
          <w:rFonts w:ascii="Arial" w:hAnsi="Arial" w:cs="Arial"/>
          <w:b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5" o:title=""/>
          </v:shape>
        </w:pict>
      </w:r>
    </w:p>
    <w:p w:rsidR="00A66A46" w:rsidRPr="001D4502" w:rsidRDefault="00A66A46" w:rsidP="001D4502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  <w:szCs w:val="32"/>
        </w:rPr>
      </w:pPr>
      <w:r w:rsidRPr="001D4502">
        <w:rPr>
          <w:rFonts w:ascii="Times New Roman" w:hAnsi="Times New Roman"/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                     Республики Мордовия</w:t>
      </w:r>
    </w:p>
    <w:p w:rsidR="00A66A46" w:rsidRPr="001D4502" w:rsidRDefault="00A66A46" w:rsidP="001D4502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</w:rPr>
      </w:pPr>
      <w:r w:rsidRPr="001D4502">
        <w:rPr>
          <w:rFonts w:ascii="Times New Roman" w:hAnsi="Times New Roman"/>
          <w:b/>
          <w:sz w:val="32"/>
        </w:rPr>
        <w:t>РЕШЕНИЕ</w:t>
      </w:r>
    </w:p>
    <w:p w:rsidR="00A66A46" w:rsidRPr="00907945" w:rsidRDefault="00A66A46" w:rsidP="00907945">
      <w:pPr>
        <w:pStyle w:val="Heading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907945">
        <w:rPr>
          <w:i w:val="0"/>
          <w:sz w:val="32"/>
          <w:lang w:val="ru-RU"/>
        </w:rPr>
        <w:t xml:space="preserve"> </w:t>
      </w:r>
      <w:r w:rsidRPr="00907945">
        <w:rPr>
          <w:i w:val="0"/>
          <w:lang w:val="ru-RU"/>
        </w:rPr>
        <w:t>Совета депутатов Старочамзинского сельского поселения Большеигнатовского муниципального района  шестого  созыва</w:t>
      </w:r>
    </w:p>
    <w:p w:rsidR="00A66A46" w:rsidRPr="00A9349D" w:rsidRDefault="00A66A46" w:rsidP="001D4502"/>
    <w:p w:rsidR="00A66A46" w:rsidRPr="00227D6C" w:rsidRDefault="00A66A46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7</w:t>
      </w:r>
      <w:r w:rsidRPr="00227D6C">
        <w:rPr>
          <w:rFonts w:ascii="Times New Roman" w:hAnsi="Times New Roman"/>
          <w:sz w:val="28"/>
        </w:rPr>
        <w:t xml:space="preserve">.07.2020                                                </w:t>
      </w:r>
      <w:r>
        <w:rPr>
          <w:rFonts w:ascii="Times New Roman" w:hAnsi="Times New Roman"/>
          <w:sz w:val="28"/>
        </w:rPr>
        <w:t xml:space="preserve">                             № 133</w:t>
      </w:r>
    </w:p>
    <w:p w:rsidR="00A66A46" w:rsidRPr="00907945" w:rsidRDefault="00A66A46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907945">
        <w:rPr>
          <w:rFonts w:ascii="Times New Roman" w:hAnsi="Times New Roman"/>
          <w:sz w:val="24"/>
          <w:szCs w:val="24"/>
        </w:rPr>
        <w:t>с. Старое Чамзино</w:t>
      </w:r>
    </w:p>
    <w:p w:rsidR="00A66A46" w:rsidRPr="00907945" w:rsidRDefault="00A66A46" w:rsidP="00227D6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A66A46" w:rsidRPr="00907945" w:rsidRDefault="00A66A46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907945">
        <w:rPr>
          <w:rFonts w:ascii="Times New Roman" w:hAnsi="Times New Roman"/>
          <w:sz w:val="24"/>
          <w:szCs w:val="24"/>
        </w:rPr>
        <w:t xml:space="preserve">О досрочном прекращении полномочий </w:t>
      </w:r>
    </w:p>
    <w:p w:rsidR="00A66A46" w:rsidRPr="00907945" w:rsidRDefault="00A66A46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907945">
        <w:rPr>
          <w:rFonts w:ascii="Times New Roman" w:hAnsi="Times New Roman"/>
          <w:sz w:val="24"/>
          <w:szCs w:val="24"/>
        </w:rPr>
        <w:t xml:space="preserve">Совета депутатов Старочамзинского сельского поселения </w:t>
      </w:r>
    </w:p>
    <w:p w:rsidR="00A66A46" w:rsidRPr="00907945" w:rsidRDefault="00A66A46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907945">
        <w:rPr>
          <w:rFonts w:ascii="Times New Roman" w:hAnsi="Times New Roman"/>
          <w:sz w:val="24"/>
          <w:szCs w:val="24"/>
        </w:rPr>
        <w:t>Большеигнатовского муниципального района Республики Мордовия</w:t>
      </w:r>
    </w:p>
    <w:p w:rsidR="00A66A46" w:rsidRPr="00907945" w:rsidRDefault="00A66A46" w:rsidP="00C2605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66A46" w:rsidRPr="00907945" w:rsidRDefault="00A66A46" w:rsidP="0089235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7945">
        <w:rPr>
          <w:rFonts w:ascii="Times New Roman" w:hAnsi="Times New Roman"/>
          <w:sz w:val="24"/>
          <w:szCs w:val="24"/>
        </w:rPr>
        <w:t xml:space="preserve">В соответствии пунктом 3 части 16 статьи 35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07945">
          <w:rPr>
            <w:rFonts w:ascii="Times New Roman" w:hAnsi="Times New Roman"/>
            <w:sz w:val="24"/>
            <w:szCs w:val="24"/>
          </w:rPr>
          <w:t>2003 г</w:t>
        </w:r>
      </w:smartTag>
      <w:r w:rsidRPr="00907945">
        <w:rPr>
          <w:rFonts w:ascii="Times New Roman" w:hAnsi="Times New Roman"/>
          <w:sz w:val="24"/>
          <w:szCs w:val="24"/>
        </w:rPr>
        <w:t>. № 131-ФЗ «Об общих принципах организации местного самоуправления в Российской Федерации», Законом Республики Мордовия от</w:t>
      </w:r>
      <w:r w:rsidRPr="00907945">
        <w:rPr>
          <w:b/>
          <w:sz w:val="24"/>
          <w:szCs w:val="24"/>
        </w:rPr>
        <w:t xml:space="preserve"> </w:t>
      </w:r>
      <w:r w:rsidRPr="00907945">
        <w:rPr>
          <w:rFonts w:ascii="Times New Roman" w:hAnsi="Times New Roman"/>
          <w:sz w:val="24"/>
          <w:szCs w:val="24"/>
        </w:rPr>
        <w:t xml:space="preserve">19 мая </w:t>
      </w:r>
      <w:smartTag w:uri="urn:schemas-microsoft-com:office:smarttags" w:element="metricconverter">
        <w:smartTagPr>
          <w:attr w:name="ProductID" w:val="2020 г"/>
        </w:smartTagPr>
        <w:r w:rsidRPr="00907945">
          <w:rPr>
            <w:rFonts w:ascii="Times New Roman" w:hAnsi="Times New Roman"/>
            <w:sz w:val="24"/>
            <w:szCs w:val="24"/>
          </w:rPr>
          <w:t>2020 г</w:t>
        </w:r>
      </w:smartTag>
      <w:r w:rsidRPr="00907945">
        <w:rPr>
          <w:rFonts w:ascii="Times New Roman" w:hAnsi="Times New Roman"/>
          <w:sz w:val="24"/>
          <w:szCs w:val="24"/>
        </w:rPr>
        <w:t xml:space="preserve">. №27-З </w:t>
      </w:r>
      <w:r w:rsidRPr="00907945">
        <w:rPr>
          <w:rStyle w:val="Strong"/>
          <w:rFonts w:ascii="Times New Roman" w:hAnsi="Times New Roman"/>
          <w:sz w:val="24"/>
          <w:szCs w:val="24"/>
        </w:rPr>
        <w:t>"</w:t>
      </w:r>
      <w:r w:rsidRPr="00907945">
        <w:rPr>
          <w:rStyle w:val="Strong"/>
          <w:rFonts w:ascii="Times New Roman" w:hAnsi="Times New Roman"/>
          <w:b w:val="0"/>
          <w:sz w:val="24"/>
          <w:szCs w:val="24"/>
        </w:rPr>
        <w:t>О преобразовании Спасского и Старочамзинского сельских поселений Большеигнатовского муниципального района Республики Мордовия, Спасского и Старочамзинского сельсоветов Большеигнатовского района Республики Мордовия и о внесении изменений в некоторые законы Республики Мордовия"</w:t>
      </w:r>
      <w:r w:rsidRPr="00907945">
        <w:rPr>
          <w:rFonts w:ascii="Times New Roman" w:hAnsi="Times New Roman"/>
          <w:b/>
          <w:sz w:val="24"/>
          <w:szCs w:val="24"/>
        </w:rPr>
        <w:t>»</w:t>
      </w:r>
      <w:r w:rsidRPr="00907945">
        <w:rPr>
          <w:rFonts w:ascii="Times New Roman" w:hAnsi="Times New Roman"/>
          <w:sz w:val="24"/>
          <w:szCs w:val="24"/>
        </w:rPr>
        <w:t>, в связи с преобразованием путем объединения Старочамзинского сельского поселения Большеигнатовского муниципального района Республики Мордовия и Спасско</w:t>
      </w:r>
      <w:r>
        <w:rPr>
          <w:rFonts w:ascii="Times New Roman" w:hAnsi="Times New Roman"/>
          <w:sz w:val="24"/>
          <w:szCs w:val="24"/>
        </w:rPr>
        <w:t>го</w:t>
      </w:r>
      <w:r w:rsidRPr="00907945">
        <w:rPr>
          <w:rFonts w:ascii="Times New Roman" w:hAnsi="Times New Roman"/>
          <w:sz w:val="24"/>
          <w:szCs w:val="24"/>
        </w:rPr>
        <w:t xml:space="preserve"> сельско</w:t>
      </w:r>
      <w:r>
        <w:rPr>
          <w:rFonts w:ascii="Times New Roman" w:hAnsi="Times New Roman"/>
          <w:sz w:val="24"/>
          <w:szCs w:val="24"/>
        </w:rPr>
        <w:t>го</w:t>
      </w:r>
      <w:r w:rsidRPr="00907945">
        <w:rPr>
          <w:rFonts w:ascii="Times New Roman" w:hAnsi="Times New Roman"/>
          <w:sz w:val="24"/>
          <w:szCs w:val="24"/>
        </w:rPr>
        <w:t xml:space="preserve"> поселени</w:t>
      </w:r>
      <w:r>
        <w:rPr>
          <w:rFonts w:ascii="Times New Roman" w:hAnsi="Times New Roman"/>
          <w:sz w:val="24"/>
          <w:szCs w:val="24"/>
        </w:rPr>
        <w:t>я</w:t>
      </w:r>
      <w:r w:rsidRPr="00907945">
        <w:rPr>
          <w:rFonts w:ascii="Times New Roman" w:hAnsi="Times New Roman"/>
          <w:sz w:val="24"/>
          <w:szCs w:val="24"/>
        </w:rPr>
        <w:t xml:space="preserve"> Большеигнатовского муниципального района Республики Мордовия во вновь образованное муниципальное образование – Старочамзинское сельское поселение Боьшеигнатовского муниципального района Республики Мордовия, Совет депутатов Старочамзинского сельского поселения Большеигнатовского муниципального района Республики Мордовия решил:</w:t>
      </w:r>
    </w:p>
    <w:p w:rsidR="00A66A46" w:rsidRPr="00907945" w:rsidRDefault="00A66A46" w:rsidP="00E7571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945">
        <w:rPr>
          <w:rFonts w:ascii="Times New Roman" w:hAnsi="Times New Roman"/>
          <w:sz w:val="24"/>
          <w:szCs w:val="24"/>
        </w:rPr>
        <w:t xml:space="preserve">Прекратить полномочия Совета депутатов Старочамзинского сельского поселения Большеигнатовского муниципального района Республики Мордовия шестого созыва со дня избрания Совета депутатов вновь образованного Старочамзинского сельского поселения Большеигнатовского муниципального района Республики Мордовия. </w:t>
      </w:r>
    </w:p>
    <w:p w:rsidR="00A66A46" w:rsidRPr="00907945" w:rsidRDefault="00A66A46" w:rsidP="00E7571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945">
        <w:rPr>
          <w:rFonts w:ascii="Times New Roman" w:hAnsi="Times New Roman"/>
          <w:sz w:val="24"/>
          <w:szCs w:val="24"/>
        </w:rPr>
        <w:t>Настоящее решение подлежит официальному опубликованию в информационном бюллетене Старочамзинского сельского поселения Большеигнатовского муниципального района Республи</w:t>
      </w:r>
      <w:bookmarkStart w:id="0" w:name="_GoBack"/>
      <w:bookmarkEnd w:id="0"/>
      <w:r w:rsidRPr="00907945">
        <w:rPr>
          <w:rFonts w:ascii="Times New Roman" w:hAnsi="Times New Roman"/>
          <w:sz w:val="24"/>
          <w:szCs w:val="24"/>
        </w:rPr>
        <w:t>ки Мордовия.</w:t>
      </w:r>
    </w:p>
    <w:p w:rsidR="00A66A46" w:rsidRPr="00907945" w:rsidRDefault="00A66A46" w:rsidP="00227D6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A66A46" w:rsidRPr="00907945" w:rsidRDefault="00A66A46" w:rsidP="00227D6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A66A46" w:rsidRPr="00907945" w:rsidRDefault="00A66A46" w:rsidP="004117B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7945">
        <w:rPr>
          <w:rFonts w:ascii="Times New Roman" w:hAnsi="Times New Roman"/>
          <w:sz w:val="24"/>
          <w:szCs w:val="24"/>
        </w:rPr>
        <w:t>Глава Старочамзинского</w:t>
      </w:r>
      <w:r w:rsidRPr="00907945">
        <w:rPr>
          <w:rFonts w:ascii="Times New Roman" w:hAnsi="Times New Roman"/>
          <w:sz w:val="24"/>
          <w:szCs w:val="24"/>
        </w:rPr>
        <w:br/>
        <w:t>сельского  поселения                                                                      Т.Н.Куманева</w:t>
      </w:r>
    </w:p>
    <w:sectPr w:rsidR="00A66A46" w:rsidRPr="00907945" w:rsidSect="00D40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64D42"/>
    <w:multiLevelType w:val="hybridMultilevel"/>
    <w:tmpl w:val="4F9A17D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D6C"/>
    <w:rsid w:val="00081C5D"/>
    <w:rsid w:val="000F146A"/>
    <w:rsid w:val="001430A0"/>
    <w:rsid w:val="001C0A1C"/>
    <w:rsid w:val="001D4502"/>
    <w:rsid w:val="001E199F"/>
    <w:rsid w:val="00227D6C"/>
    <w:rsid w:val="003E36F9"/>
    <w:rsid w:val="004117B6"/>
    <w:rsid w:val="0046331D"/>
    <w:rsid w:val="00537F00"/>
    <w:rsid w:val="00595B8B"/>
    <w:rsid w:val="005A3E28"/>
    <w:rsid w:val="00601CEA"/>
    <w:rsid w:val="00603DF2"/>
    <w:rsid w:val="00653158"/>
    <w:rsid w:val="007813FD"/>
    <w:rsid w:val="008504DB"/>
    <w:rsid w:val="008727E4"/>
    <w:rsid w:val="00892356"/>
    <w:rsid w:val="00907945"/>
    <w:rsid w:val="009B64D5"/>
    <w:rsid w:val="00A66A46"/>
    <w:rsid w:val="00A86F6A"/>
    <w:rsid w:val="00A9349D"/>
    <w:rsid w:val="00C2605A"/>
    <w:rsid w:val="00D00E56"/>
    <w:rsid w:val="00D3252A"/>
    <w:rsid w:val="00D34A8A"/>
    <w:rsid w:val="00D40C6A"/>
    <w:rsid w:val="00D542C1"/>
    <w:rsid w:val="00E131D3"/>
    <w:rsid w:val="00E75717"/>
    <w:rsid w:val="00E90DF0"/>
    <w:rsid w:val="00E96928"/>
    <w:rsid w:val="00ED79DD"/>
    <w:rsid w:val="00F82297"/>
    <w:rsid w:val="00FE2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C6A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1"/>
    <w:uiPriority w:val="99"/>
    <w:qFormat/>
    <w:locked/>
    <w:rsid w:val="001D4502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31D3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sid w:val="00F8229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01C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E75717"/>
    <w:pPr>
      <w:ind w:left="720"/>
      <w:contextualSpacing/>
    </w:pPr>
  </w:style>
  <w:style w:type="paragraph" w:styleId="NormalWeb">
    <w:name w:val="Normal (Web)"/>
    <w:basedOn w:val="Normal"/>
    <w:uiPriority w:val="99"/>
    <w:rsid w:val="001D4502"/>
    <w:pPr>
      <w:spacing w:before="100" w:beforeAutospacing="1" w:after="119" w:line="240" w:lineRule="auto"/>
    </w:pPr>
    <w:rPr>
      <w:rFonts w:ascii="Arial" w:hAnsi="Arial" w:cs="Arial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1D4502"/>
    <w:rPr>
      <w:rFonts w:cs="Times New Roman"/>
      <w:b/>
      <w:bCs/>
    </w:rPr>
  </w:style>
  <w:style w:type="character" w:customStyle="1" w:styleId="Heading5Char1">
    <w:name w:val="Heading 5 Char1"/>
    <w:basedOn w:val="DefaultParagraphFont"/>
    <w:link w:val="Heading5"/>
    <w:uiPriority w:val="99"/>
    <w:locked/>
    <w:rsid w:val="001D4502"/>
    <w:rPr>
      <w:rFonts w:cs="Times New Roman"/>
      <w:b/>
      <w:bCs/>
      <w:i/>
      <w:iCs/>
      <w:sz w:val="26"/>
      <w:szCs w:val="2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91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320</Words>
  <Characters>1825</Characters>
  <Application>Microsoft Office Outlook</Application>
  <DocSecurity>0</DocSecurity>
  <Lines>0</Lines>
  <Paragraphs>0</Paragraphs>
  <ScaleCrop>false</ScaleCrop>
  <Company>Администрация Дубенского муниципального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Администрация</cp:lastModifiedBy>
  <cp:revision>12</cp:revision>
  <cp:lastPrinted>2020-07-10T08:10:00Z</cp:lastPrinted>
  <dcterms:created xsi:type="dcterms:W3CDTF">2020-07-03T11:41:00Z</dcterms:created>
  <dcterms:modified xsi:type="dcterms:W3CDTF">2020-07-10T08:10:00Z</dcterms:modified>
</cp:coreProperties>
</file>