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83" w:rsidRPr="00DF133E" w:rsidRDefault="00400983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400983" w:rsidRDefault="00400983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 w:rsidRPr="00DF133E">
        <w:rPr>
          <w:color w:val="000000"/>
          <w:spacing w:val="4"/>
          <w:sz w:val="28"/>
          <w:szCs w:val="28"/>
        </w:rPr>
        <w:t xml:space="preserve"> муниципальными служащими 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9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400983" w:rsidRDefault="00400983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400983" w:rsidRPr="00853288">
        <w:tc>
          <w:tcPr>
            <w:tcW w:w="709" w:type="dxa"/>
            <w:vMerge w:val="restart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400983" w:rsidRPr="00853288">
        <w:trPr>
          <w:cantSplit/>
          <w:trHeight w:val="1134"/>
        </w:trPr>
        <w:tc>
          <w:tcPr>
            <w:tcW w:w="709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400983" w:rsidRPr="00853288" w:rsidRDefault="00400983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00983" w:rsidRPr="00853288">
        <w:trPr>
          <w:trHeight w:val="1020"/>
        </w:trPr>
        <w:tc>
          <w:tcPr>
            <w:tcW w:w="709" w:type="dxa"/>
            <w:vMerge w:val="restart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992" w:type="dxa"/>
            <w:vMerge w:val="restart"/>
          </w:tcPr>
          <w:p w:rsidR="00400983" w:rsidRPr="00AC53F4" w:rsidRDefault="00400983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</w:t>
            </w:r>
          </w:p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00983" w:rsidRPr="008B622F" w:rsidRDefault="00400983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</w:pPr>
            <w:r>
              <w:t>311 330,45</w:t>
            </w:r>
          </w:p>
        </w:tc>
        <w:tc>
          <w:tcPr>
            <w:tcW w:w="1843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0983" w:rsidRPr="00853288">
        <w:trPr>
          <w:trHeight w:val="2980"/>
        </w:trPr>
        <w:tc>
          <w:tcPr>
            <w:tcW w:w="709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0983" w:rsidRPr="00853288">
        <w:trPr>
          <w:trHeight w:val="1375"/>
        </w:trPr>
        <w:tc>
          <w:tcPr>
            <w:tcW w:w="709" w:type="dxa"/>
            <w:vMerge w:val="restart"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400983" w:rsidRPr="00853288" w:rsidRDefault="00400983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0983" w:rsidRDefault="00400983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0983" w:rsidRPr="008B622F" w:rsidRDefault="00400983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Общедолевая, 1/2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0983" w:rsidRPr="008B622F" w:rsidRDefault="00400983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0983" w:rsidRPr="008B622F" w:rsidRDefault="00400983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00983" w:rsidRPr="008B622F" w:rsidRDefault="00400983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00983" w:rsidRPr="008B622F" w:rsidRDefault="00400983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400983" w:rsidRPr="008B622F" w:rsidRDefault="00400983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6000,00</w:t>
            </w:r>
          </w:p>
        </w:tc>
        <w:tc>
          <w:tcPr>
            <w:tcW w:w="1843" w:type="dxa"/>
            <w:vMerge w:val="restart"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0983" w:rsidRPr="00853288">
        <w:trPr>
          <w:trHeight w:val="1160"/>
        </w:trPr>
        <w:tc>
          <w:tcPr>
            <w:tcW w:w="709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0983" w:rsidRPr="00853288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0983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0983" w:rsidRPr="00D27EE4" w:rsidRDefault="00400983" w:rsidP="009432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983" w:rsidRDefault="00400983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 1/2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983" w:rsidRDefault="00400983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983" w:rsidRDefault="00400983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</w:tcPr>
          <w:p w:rsidR="00400983" w:rsidRDefault="00400983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Default="00400983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0983" w:rsidRDefault="00400983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00983" w:rsidRPr="008B622F" w:rsidRDefault="0040098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400983" w:rsidRDefault="00400983" w:rsidP="00337847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rPr>
          <w:color w:val="000000"/>
          <w:spacing w:val="-8"/>
          <w:sz w:val="26"/>
          <w:szCs w:val="26"/>
        </w:rPr>
      </w:pPr>
    </w:p>
    <w:p w:rsidR="00400983" w:rsidRDefault="00400983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                                                04.08.2020 г</w:t>
      </w:r>
    </w:p>
    <w:p w:rsidR="00400983" w:rsidRDefault="00400983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400983" w:rsidRDefault="00400983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400983" w:rsidRDefault="00400983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400983" w:rsidRDefault="00400983">
      <w:pPr>
        <w:shd w:val="clear" w:color="auto" w:fill="FFFFFF"/>
        <w:spacing w:line="288" w:lineRule="exact"/>
        <w:ind w:left="288" w:right="1382"/>
      </w:pPr>
    </w:p>
    <w:sectPr w:rsidR="00400983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030A78"/>
    <w:rsid w:val="001443A1"/>
    <w:rsid w:val="00171A86"/>
    <w:rsid w:val="0017509C"/>
    <w:rsid w:val="002220AF"/>
    <w:rsid w:val="00226B1A"/>
    <w:rsid w:val="00233DE2"/>
    <w:rsid w:val="00252513"/>
    <w:rsid w:val="0027633D"/>
    <w:rsid w:val="0028592D"/>
    <w:rsid w:val="002C26EE"/>
    <w:rsid w:val="002D3245"/>
    <w:rsid w:val="002E2E2F"/>
    <w:rsid w:val="00313915"/>
    <w:rsid w:val="00337847"/>
    <w:rsid w:val="00365123"/>
    <w:rsid w:val="0037223A"/>
    <w:rsid w:val="0038424D"/>
    <w:rsid w:val="003A3CAD"/>
    <w:rsid w:val="003B05A5"/>
    <w:rsid w:val="003B2CBD"/>
    <w:rsid w:val="003C2234"/>
    <w:rsid w:val="003D62A2"/>
    <w:rsid w:val="003F2EB6"/>
    <w:rsid w:val="0040003C"/>
    <w:rsid w:val="00400983"/>
    <w:rsid w:val="00402C65"/>
    <w:rsid w:val="004119C4"/>
    <w:rsid w:val="00462B62"/>
    <w:rsid w:val="00487A85"/>
    <w:rsid w:val="004B67CE"/>
    <w:rsid w:val="00501749"/>
    <w:rsid w:val="005B2B22"/>
    <w:rsid w:val="005C59F8"/>
    <w:rsid w:val="005E7480"/>
    <w:rsid w:val="006048F9"/>
    <w:rsid w:val="00622532"/>
    <w:rsid w:val="00670B13"/>
    <w:rsid w:val="00715448"/>
    <w:rsid w:val="00736031"/>
    <w:rsid w:val="00743B56"/>
    <w:rsid w:val="00762803"/>
    <w:rsid w:val="007A7768"/>
    <w:rsid w:val="007B4AA6"/>
    <w:rsid w:val="008135A8"/>
    <w:rsid w:val="00817551"/>
    <w:rsid w:val="00853288"/>
    <w:rsid w:val="00865718"/>
    <w:rsid w:val="008B622F"/>
    <w:rsid w:val="008C2430"/>
    <w:rsid w:val="008D0771"/>
    <w:rsid w:val="008E61F8"/>
    <w:rsid w:val="00937707"/>
    <w:rsid w:val="009432E6"/>
    <w:rsid w:val="009A0A52"/>
    <w:rsid w:val="009B2938"/>
    <w:rsid w:val="009B57A5"/>
    <w:rsid w:val="009C0E66"/>
    <w:rsid w:val="00A014F3"/>
    <w:rsid w:val="00A106D9"/>
    <w:rsid w:val="00A10F7B"/>
    <w:rsid w:val="00A26F97"/>
    <w:rsid w:val="00A37B61"/>
    <w:rsid w:val="00A45CBE"/>
    <w:rsid w:val="00A52CF1"/>
    <w:rsid w:val="00A65969"/>
    <w:rsid w:val="00AB34EB"/>
    <w:rsid w:val="00AC2445"/>
    <w:rsid w:val="00AC53F4"/>
    <w:rsid w:val="00AC70C5"/>
    <w:rsid w:val="00AD23A7"/>
    <w:rsid w:val="00AD46A9"/>
    <w:rsid w:val="00AE2927"/>
    <w:rsid w:val="00B024D1"/>
    <w:rsid w:val="00B11E16"/>
    <w:rsid w:val="00B177E1"/>
    <w:rsid w:val="00B36A5F"/>
    <w:rsid w:val="00BA43FF"/>
    <w:rsid w:val="00BA5192"/>
    <w:rsid w:val="00BC057F"/>
    <w:rsid w:val="00BD0495"/>
    <w:rsid w:val="00BD44C0"/>
    <w:rsid w:val="00C354C8"/>
    <w:rsid w:val="00CD3E92"/>
    <w:rsid w:val="00D257EC"/>
    <w:rsid w:val="00D27EE4"/>
    <w:rsid w:val="00D30EDD"/>
    <w:rsid w:val="00D45378"/>
    <w:rsid w:val="00D64E79"/>
    <w:rsid w:val="00D6685F"/>
    <w:rsid w:val="00D81B58"/>
    <w:rsid w:val="00D97620"/>
    <w:rsid w:val="00DA5D15"/>
    <w:rsid w:val="00DA7689"/>
    <w:rsid w:val="00DB17F7"/>
    <w:rsid w:val="00DF133E"/>
    <w:rsid w:val="00DF5CD4"/>
    <w:rsid w:val="00E06002"/>
    <w:rsid w:val="00E21BC8"/>
    <w:rsid w:val="00E454B9"/>
    <w:rsid w:val="00E5482B"/>
    <w:rsid w:val="00E73A02"/>
    <w:rsid w:val="00ED3029"/>
    <w:rsid w:val="00EE6EC1"/>
    <w:rsid w:val="00EF697B"/>
    <w:rsid w:val="00F0799C"/>
    <w:rsid w:val="00F22E05"/>
    <w:rsid w:val="00F53198"/>
    <w:rsid w:val="00F73BE5"/>
    <w:rsid w:val="00FA588B"/>
    <w:rsid w:val="00FB419A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224</Words>
  <Characters>1282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5</cp:revision>
  <dcterms:created xsi:type="dcterms:W3CDTF">2020-05-26T02:13:00Z</dcterms:created>
  <dcterms:modified xsi:type="dcterms:W3CDTF">2020-08-04T00:21:00Z</dcterms:modified>
</cp:coreProperties>
</file>