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A0" w:rsidRDefault="000572A0" w:rsidP="00A545D6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0572A0" w:rsidRDefault="000572A0" w:rsidP="00A545D6">
      <w:pPr>
        <w:jc w:val="center"/>
        <w:rPr>
          <w:b/>
          <w:sz w:val="32"/>
          <w:szCs w:val="32"/>
        </w:rPr>
      </w:pPr>
    </w:p>
    <w:p w:rsidR="000572A0" w:rsidRDefault="000572A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0572A0" w:rsidRDefault="000572A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0572A0" w:rsidRPr="00A732D7" w:rsidRDefault="000572A0" w:rsidP="00A545D6">
      <w:pPr>
        <w:jc w:val="both"/>
        <w:rPr>
          <w:b/>
          <w:sz w:val="20"/>
          <w:szCs w:val="20"/>
        </w:rPr>
      </w:pPr>
    </w:p>
    <w:p w:rsidR="000572A0" w:rsidRPr="000D514B" w:rsidRDefault="000572A0" w:rsidP="00A545D6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0572A0" w:rsidRPr="00411ED0" w:rsidRDefault="000572A0" w:rsidP="002E647E">
      <w:pPr>
        <w:ind w:left="-180" w:right="57" w:firstLine="720"/>
        <w:jc w:val="center"/>
        <w:rPr>
          <w:szCs w:val="28"/>
        </w:rPr>
      </w:pPr>
    </w:p>
    <w:p w:rsidR="000572A0" w:rsidRPr="00312B29" w:rsidRDefault="000572A0" w:rsidP="002E647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72A0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Старое Чамзино</w:t>
      </w:r>
    </w:p>
    <w:p w:rsidR="000572A0" w:rsidRPr="008B58CF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572A0" w:rsidRPr="008B58CF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09 октября 2020 года                                                        № 1</w:t>
      </w: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Совета депутатов Старочамзинского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Большеигнатовского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первого созыва</w:t>
      </w:r>
      <w:r w:rsidRPr="00B21DF8">
        <w:rPr>
          <w:sz w:val="28"/>
          <w:szCs w:val="28"/>
        </w:rPr>
        <w:t xml:space="preserve"> 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</w:p>
    <w:p w:rsidR="000572A0" w:rsidRPr="005F5718" w:rsidRDefault="000572A0" w:rsidP="00932AA9">
      <w:pPr>
        <w:pStyle w:val="Heading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Pr="005F5718">
          <w:rPr>
            <w:rFonts w:cs="Arial"/>
            <w:b w:val="0"/>
            <w:color w:val="auto"/>
            <w:sz w:val="28"/>
            <w:szCs w:val="28"/>
          </w:rPr>
          <w:t>2003 г</w:t>
        </w:r>
      </w:smartTag>
      <w:r w:rsidRPr="005F5718">
        <w:rPr>
          <w:rFonts w:cs="Arial"/>
          <w:b w:val="0"/>
          <w:color w:val="auto"/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5F5718">
        <w:rPr>
          <w:rFonts w:cs="Arial"/>
          <w:color w:val="auto"/>
          <w:sz w:val="28"/>
          <w:szCs w:val="28"/>
        </w:rPr>
        <w:t xml:space="preserve">, </w:t>
      </w:r>
      <w:r>
        <w:rPr>
          <w:rFonts w:cs="Arial"/>
          <w:color w:val="auto"/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5F5718">
          <w:rPr>
            <w:b w:val="0"/>
            <w:color w:val="auto"/>
            <w:sz w:val="28"/>
            <w:szCs w:val="28"/>
          </w:rPr>
          <w:t>2007 г</w:t>
        </w:r>
      </w:smartTag>
      <w:r w:rsidRPr="005F5718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Pr="00086768">
        <w:rPr>
          <w:b w:val="0"/>
          <w:color w:val="auto"/>
          <w:sz w:val="28"/>
          <w:szCs w:val="28"/>
        </w:rPr>
        <w:t>,</w:t>
      </w:r>
      <w:r w:rsidRPr="005F5718">
        <w:rPr>
          <w:b w:val="0"/>
          <w:color w:val="auto"/>
          <w:sz w:val="28"/>
          <w:szCs w:val="28"/>
        </w:rPr>
        <w:t xml:space="preserve"> Совет депутатов </w:t>
      </w:r>
      <w:r>
        <w:rPr>
          <w:b w:val="0"/>
          <w:color w:val="auto"/>
          <w:sz w:val="28"/>
          <w:szCs w:val="28"/>
        </w:rPr>
        <w:t>Старочамзинского</w:t>
      </w:r>
      <w:r>
        <w:rPr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>сельского поселения</w:t>
      </w:r>
      <w:r>
        <w:rPr>
          <w:b w:val="0"/>
          <w:color w:val="auto"/>
          <w:sz w:val="28"/>
          <w:szCs w:val="28"/>
        </w:rPr>
        <w:t xml:space="preserve"> Большеигнатовского </w:t>
      </w:r>
      <w:r w:rsidRPr="005F5718">
        <w:rPr>
          <w:b w:val="0"/>
          <w:color w:val="auto"/>
          <w:sz w:val="28"/>
          <w:szCs w:val="28"/>
        </w:rPr>
        <w:t xml:space="preserve">муниципального района </w:t>
      </w:r>
      <w:r>
        <w:rPr>
          <w:b w:val="0"/>
          <w:color w:val="auto"/>
          <w:sz w:val="28"/>
          <w:szCs w:val="28"/>
        </w:rPr>
        <w:t>решил:</w:t>
      </w:r>
    </w:p>
    <w:p w:rsidR="000572A0" w:rsidRPr="005F5718" w:rsidRDefault="000572A0" w:rsidP="00932AA9">
      <w:pPr>
        <w:pStyle w:val="Heading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572A0" w:rsidRDefault="000572A0" w:rsidP="00932AA9">
      <w:pPr>
        <w:pStyle w:val="ListParagraph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A54E6">
        <w:rPr>
          <w:sz w:val="28"/>
          <w:szCs w:val="28"/>
        </w:rPr>
        <w:t>Признать полномочия избранных</w:t>
      </w:r>
      <w:r>
        <w:rPr>
          <w:sz w:val="28"/>
          <w:szCs w:val="28"/>
        </w:rPr>
        <w:t xml:space="preserve"> 13 </w:t>
      </w:r>
      <w:r w:rsidRPr="004A54E6">
        <w:rPr>
          <w:sz w:val="28"/>
          <w:szCs w:val="28"/>
        </w:rPr>
        <w:t>сентября 20</w:t>
      </w:r>
      <w:r>
        <w:rPr>
          <w:sz w:val="28"/>
          <w:szCs w:val="28"/>
        </w:rPr>
        <w:t>20</w:t>
      </w:r>
      <w:r w:rsidRPr="004A54E6">
        <w:rPr>
          <w:sz w:val="28"/>
          <w:szCs w:val="28"/>
        </w:rPr>
        <w:t xml:space="preserve"> года депутатов в Совет депутатов </w:t>
      </w:r>
      <w:r>
        <w:rPr>
          <w:sz w:val="28"/>
          <w:szCs w:val="28"/>
        </w:rPr>
        <w:t xml:space="preserve">Старочамзинского </w:t>
      </w:r>
      <w:r w:rsidRPr="004A54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Большеигнатовского </w:t>
      </w:r>
      <w:r w:rsidRPr="004A54E6">
        <w:rPr>
          <w:sz w:val="28"/>
          <w:szCs w:val="28"/>
        </w:rPr>
        <w:t xml:space="preserve">муниципального района первого созыва </w:t>
      </w:r>
      <w:r>
        <w:rPr>
          <w:sz w:val="28"/>
          <w:szCs w:val="28"/>
        </w:rPr>
        <w:t xml:space="preserve">и утвердить Сведения о составе депутатов Старочамзинского </w:t>
      </w:r>
      <w:r w:rsidRPr="004A54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Большеигнатовского </w:t>
      </w:r>
      <w:r w:rsidRPr="004A54E6">
        <w:rPr>
          <w:sz w:val="28"/>
          <w:szCs w:val="28"/>
        </w:rPr>
        <w:t xml:space="preserve">муниципального района первого созыва согласно </w:t>
      </w:r>
      <w:hyperlink w:anchor="sub_1000" w:history="1">
        <w:r w:rsidRPr="004A54E6">
          <w:rPr>
            <w:sz w:val="28"/>
            <w:szCs w:val="28"/>
          </w:rPr>
          <w:t>приложению</w:t>
        </w:r>
      </w:hyperlink>
      <w:r w:rsidRPr="004A54E6">
        <w:rPr>
          <w:sz w:val="28"/>
          <w:szCs w:val="28"/>
        </w:rPr>
        <w:t>.</w:t>
      </w:r>
    </w:p>
    <w:p w:rsidR="000572A0" w:rsidRPr="00870ED0" w:rsidRDefault="000572A0" w:rsidP="00932AA9">
      <w:pPr>
        <w:pStyle w:val="ListParagraph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</w:t>
      </w:r>
      <w:r>
        <w:rPr>
          <w:rFonts w:eastAsia="Times New Roman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870ED0">
        <w:rPr>
          <w:sz w:val="28"/>
          <w:szCs w:val="28"/>
        </w:rPr>
        <w:t>.</w:t>
      </w:r>
    </w:p>
    <w:p w:rsidR="000572A0" w:rsidRPr="00011D0D" w:rsidRDefault="000572A0" w:rsidP="00932AA9">
      <w:pPr>
        <w:ind w:firstLine="709"/>
        <w:jc w:val="both"/>
        <w:rPr>
          <w:sz w:val="28"/>
          <w:szCs w:val="28"/>
        </w:rPr>
      </w:pPr>
    </w:p>
    <w:p w:rsidR="000572A0" w:rsidRPr="008B58CF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Pr="00545358" w:rsidRDefault="000572A0" w:rsidP="00645DD2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0572A0" w:rsidRPr="00545358" w:rsidRDefault="000572A0" w:rsidP="00645DD2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0572A0" w:rsidRPr="00545358" w:rsidRDefault="000572A0" w:rsidP="00645DD2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0572A0" w:rsidRDefault="000572A0" w:rsidP="00645DD2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>В.П. Кольцов</w:t>
      </w:r>
      <w:r w:rsidRPr="00545358">
        <w:rPr>
          <w:sz w:val="28"/>
          <w:szCs w:val="28"/>
        </w:rPr>
        <w:t xml:space="preserve">  </w:t>
      </w: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0572A0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72A0" w:rsidRPr="00361EDC" w:rsidRDefault="000572A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   </w:t>
      </w:r>
      <w:r w:rsidRPr="00361EDC">
        <w:rPr>
          <w:b w:val="0"/>
          <w:bCs w:val="0"/>
          <w:color w:val="auto"/>
          <w:sz w:val="28"/>
          <w:szCs w:val="28"/>
        </w:rPr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0572A0" w:rsidRDefault="000572A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  <w:t xml:space="preserve">   </w:t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0572A0" w:rsidRDefault="000572A0" w:rsidP="002E647E">
      <w:pPr>
        <w:ind w:left="-180"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Старочамзинского</w:t>
      </w:r>
    </w:p>
    <w:p w:rsidR="000572A0" w:rsidRPr="007166DA" w:rsidRDefault="000572A0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0572A0" w:rsidRDefault="000572A0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EB1779">
        <w:rPr>
          <w:b w:val="0"/>
          <w:bCs w:val="0"/>
          <w:color w:val="auto"/>
          <w:sz w:val="28"/>
          <w:szCs w:val="28"/>
        </w:rPr>
        <w:t xml:space="preserve">           </w:t>
      </w:r>
      <w:r w:rsidRPr="00EB1779">
        <w:rPr>
          <w:b w:val="0"/>
          <w:color w:val="auto"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0572A0" w:rsidRDefault="000572A0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Республики  Мордовия</w:t>
      </w:r>
      <w:r w:rsidRPr="00361EDC">
        <w:rPr>
          <w:b w:val="0"/>
          <w:bCs w:val="0"/>
          <w:color w:val="auto"/>
          <w:sz w:val="28"/>
          <w:szCs w:val="28"/>
        </w:rPr>
        <w:t xml:space="preserve"> </w:t>
      </w:r>
    </w:p>
    <w:p w:rsidR="000572A0" w:rsidRPr="00361EDC" w:rsidRDefault="000572A0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 09 октября </w:t>
      </w:r>
      <w:smartTag w:uri="urn:schemas-microsoft-com:office:smarttags" w:element="metricconverter">
        <w:smartTagPr>
          <w:attr w:name="ProductID" w:val="2020 г"/>
        </w:smartTagPr>
        <w:r>
          <w:rPr>
            <w:b w:val="0"/>
            <w:bCs w:val="0"/>
            <w:color w:val="auto"/>
            <w:sz w:val="28"/>
            <w:szCs w:val="28"/>
          </w:rPr>
          <w:t xml:space="preserve">2020 </w:t>
        </w:r>
        <w:bookmarkStart w:id="0" w:name="_GoBack"/>
        <w:bookmarkEnd w:id="0"/>
        <w:r>
          <w:rPr>
            <w:b w:val="0"/>
            <w:bCs w:val="0"/>
            <w:color w:val="auto"/>
            <w:sz w:val="28"/>
            <w:szCs w:val="28"/>
          </w:rPr>
          <w:t>г</w:t>
        </w:r>
      </w:smartTag>
      <w:r>
        <w:rPr>
          <w:b w:val="0"/>
          <w:bCs w:val="0"/>
          <w:color w:val="auto"/>
          <w:sz w:val="28"/>
          <w:szCs w:val="28"/>
        </w:rPr>
        <w:t>. №  1</w:t>
      </w:r>
    </w:p>
    <w:p w:rsidR="000572A0" w:rsidRPr="00361EDC" w:rsidRDefault="000572A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</w:p>
    <w:p w:rsidR="000572A0" w:rsidRDefault="000572A0" w:rsidP="00613160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0572A0" w:rsidRDefault="000572A0" w:rsidP="00613160">
      <w:pPr>
        <w:ind w:left="-1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 составе депутатов Старочамзинского</w:t>
      </w:r>
    </w:p>
    <w:p w:rsidR="000572A0" w:rsidRPr="007166DA" w:rsidRDefault="000572A0" w:rsidP="00613160">
      <w:pPr>
        <w:ind w:left="-180" w:firstLine="720"/>
        <w:jc w:val="center"/>
      </w:pPr>
      <w:r>
        <w:rPr>
          <w:sz w:val="28"/>
          <w:szCs w:val="28"/>
        </w:rPr>
        <w:t>сельского поселения</w:t>
      </w:r>
    </w:p>
    <w:p w:rsidR="000572A0" w:rsidRDefault="000572A0" w:rsidP="00613160">
      <w:pPr>
        <w:pStyle w:val="Heading1"/>
        <w:tabs>
          <w:tab w:val="clear" w:pos="720"/>
        </w:tabs>
        <w:spacing w:before="0" w:after="0"/>
        <w:ind w:left="-180" w:firstLine="720"/>
        <w:rPr>
          <w:sz w:val="28"/>
          <w:szCs w:val="28"/>
        </w:rPr>
      </w:pPr>
      <w:r w:rsidRPr="00EB1779">
        <w:rPr>
          <w:b w:val="0"/>
          <w:color w:val="auto"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0572A0" w:rsidRDefault="000572A0" w:rsidP="002E647E">
      <w:pPr>
        <w:jc w:val="center"/>
        <w:rPr>
          <w:sz w:val="28"/>
          <w:szCs w:val="28"/>
        </w:rPr>
      </w:pPr>
      <w:r w:rsidRPr="004A54E6">
        <w:rPr>
          <w:sz w:val="28"/>
          <w:szCs w:val="28"/>
        </w:rPr>
        <w:t>первого созыва</w:t>
      </w:r>
    </w:p>
    <w:p w:rsidR="000572A0" w:rsidRDefault="000572A0" w:rsidP="002E647E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0572A0" w:rsidRPr="00573543" w:rsidTr="00637743">
        <w:tc>
          <w:tcPr>
            <w:tcW w:w="959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692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128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</w:p>
        </w:tc>
        <w:tc>
          <w:tcPr>
            <w:tcW w:w="1980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vAlign w:val="center"/>
          </w:tcPr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0572A0" w:rsidRPr="00533E9B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72A0" w:rsidRPr="00573543" w:rsidTr="00637743">
        <w:tc>
          <w:tcPr>
            <w:tcW w:w="959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</w:tcPr>
          <w:p w:rsidR="000572A0" w:rsidRPr="00573543" w:rsidRDefault="000572A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Старочамзинский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Дорофеева Надежда Николаевна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25.12.1968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0572A0" w:rsidRPr="00A545D6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545D6">
              <w:rPr>
                <w:rFonts w:ascii="Times New Roman" w:hAnsi="Times New Roman"/>
                <w:b w:val="0"/>
                <w:sz w:val="24"/>
                <w:szCs w:val="24"/>
              </w:rPr>
              <w:t>Структурное подразделение  "Старочамзинская ООШ" МБОУ " Большеигнатовская СОШ"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Старочамзинский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Наумова Галина Михайловна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21.10.1976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ООО «8-ое Марта»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доярка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89875661973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Старочамзинский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Спиридонова Наталья Викторовна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15.12.1983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мордовка 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ООО «8-ое Марта»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экономист</w:t>
            </w:r>
          </w:p>
        </w:tc>
        <w:tc>
          <w:tcPr>
            <w:tcW w:w="1396" w:type="dxa"/>
          </w:tcPr>
          <w:p w:rsidR="000572A0" w:rsidRPr="00A545D6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FF0000"/>
                <w:sz w:val="24"/>
                <w:szCs w:val="24"/>
              </w:rPr>
              <w:t xml:space="preserve">Региональное объединение Политической  партии «Справедливая Россия» в Республике Мордовия 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89510567455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Старочамзинский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Темаев Сергей Михайлович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16.06.1971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мордвин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среднее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jc w:val="center"/>
            </w:pPr>
            <w:r>
              <w:t>ООО «8-ое Марта»,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Инженер по технике безопасности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89510500995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0572A0" w:rsidRPr="00EB1779" w:rsidRDefault="000572A0" w:rsidP="00EB1779">
            <w:pPr>
              <w:jc w:val="center"/>
            </w:pPr>
            <w:r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Куманева Татьяна Николаевна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jc w:val="center"/>
            </w:pPr>
            <w:r>
              <w:t>13.05.1964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 xml:space="preserve"> русская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jc w:val="center"/>
            </w:pPr>
            <w:r w:rsidRPr="00EB1779">
              <w:t>высшее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jc w:val="center"/>
            </w:pPr>
            <w:r>
              <w:t>Администрация Старочамзинского сельскогопоселения Большеигнатовского муниципального района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a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сельсмкого поселения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89179969109</w:t>
            </w:r>
          </w:p>
        </w:tc>
      </w:tr>
      <w:tr w:rsidR="000572A0" w:rsidRPr="00573543" w:rsidTr="0062372E">
        <w:trPr>
          <w:trHeight w:val="1094"/>
        </w:trPr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572A0" w:rsidRDefault="000572A0">
            <w:r w:rsidRPr="00FA10AA"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Рычагова Людмила Васильевна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jc w:val="center"/>
            </w:pPr>
            <w:r>
              <w:t>06.09.1975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 xml:space="preserve">мордовка 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jc w:val="center"/>
            </w:pPr>
            <w:r>
              <w:t>Среднее специальное</w:t>
            </w:r>
          </w:p>
        </w:tc>
        <w:tc>
          <w:tcPr>
            <w:tcW w:w="1788" w:type="dxa"/>
          </w:tcPr>
          <w:p w:rsidR="000572A0" w:rsidRPr="0062372E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sz w:val="24"/>
                <w:szCs w:val="24"/>
              </w:rPr>
              <w:t>ГБУЗ РМ "Ичалковская ЦРБ"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Заведующая Аржадеевским ФАП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89603337497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0572A0" w:rsidRDefault="000572A0">
            <w:r w:rsidRPr="00FA10AA"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Кольцов Владимир Петрович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02.06.1955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>мордвин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ООО «8-ое Марта»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Управляющий отделением №3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0572A0" w:rsidRPr="00EB1779" w:rsidRDefault="000572A0" w:rsidP="00EB1779">
            <w:pPr>
              <w:jc w:val="center"/>
            </w:pPr>
            <w:r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0644B2">
            <w:pPr>
              <w:jc w:val="center"/>
            </w:pPr>
            <w:r>
              <w:t xml:space="preserve"> Кочеткова Елена Ивановна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30.05.1972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>мордовка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0572A0" w:rsidRPr="0062372E" w:rsidRDefault="000572A0" w:rsidP="00EB1779">
            <w:pPr>
              <w:pStyle w:val="Heading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Структурное подразделение "Спасская СОШ" МБОУ "Большеигнатовская СОШ"</w:t>
            </w:r>
          </w:p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0572A0" w:rsidRDefault="000572A0">
            <w:r w:rsidRPr="005A3054"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Давыдов Сергей Федорович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02.02.1969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 xml:space="preserve">мордвин 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0572A0" w:rsidRPr="0062372E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sz w:val="24"/>
                <w:szCs w:val="24"/>
              </w:rPr>
              <w:t>Структурное подразделение "Спасская СОШ" МБОУ "Большеигнатовская СОШ"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89022346528</w:t>
            </w: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0572A0" w:rsidRDefault="000572A0">
            <w:r w:rsidRPr="005A3054"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Куманев Александр Александрович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27.11.1960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 xml:space="preserve"> мордвин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ИП КФХ «Куманев А.А»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Глава КФХ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0572A0" w:rsidRPr="00573543" w:rsidTr="008F0E3A">
        <w:tc>
          <w:tcPr>
            <w:tcW w:w="959" w:type="dxa"/>
            <w:vAlign w:val="center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0572A0" w:rsidRDefault="000572A0">
            <w:r w:rsidRPr="005A3054"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0572A0" w:rsidRPr="00EB1779" w:rsidRDefault="000572A0" w:rsidP="00EB1779">
            <w:pPr>
              <w:jc w:val="center"/>
            </w:pPr>
            <w:r>
              <w:t>Дурнов Александр Алексеевич</w:t>
            </w:r>
          </w:p>
        </w:tc>
        <w:tc>
          <w:tcPr>
            <w:tcW w:w="1128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01.01.1967</w:t>
            </w:r>
          </w:p>
        </w:tc>
        <w:tc>
          <w:tcPr>
            <w:tcW w:w="1440" w:type="dxa"/>
          </w:tcPr>
          <w:p w:rsidR="000572A0" w:rsidRPr="00EB1779" w:rsidRDefault="000572A0" w:rsidP="00EB1779">
            <w:pPr>
              <w:jc w:val="center"/>
            </w:pPr>
            <w:r>
              <w:t xml:space="preserve"> мордвин</w:t>
            </w:r>
          </w:p>
        </w:tc>
        <w:tc>
          <w:tcPr>
            <w:tcW w:w="198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0572A0" w:rsidRPr="00EB1779" w:rsidRDefault="000572A0" w:rsidP="00EB1779">
            <w:pPr>
              <w:jc w:val="center"/>
            </w:pPr>
            <w:r w:rsidRPr="0062372E">
              <w:t>Структурное подразделение "Спасская СОШ" МБОУ "Большеигнатовская СОШ</w:t>
            </w:r>
          </w:p>
        </w:tc>
        <w:tc>
          <w:tcPr>
            <w:tcW w:w="1632" w:type="dxa"/>
          </w:tcPr>
          <w:p w:rsidR="000572A0" w:rsidRPr="00EB1779" w:rsidRDefault="000572A0" w:rsidP="00EB1779">
            <w:pPr>
              <w:pStyle w:val="a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заведующий</w:t>
            </w:r>
          </w:p>
        </w:tc>
        <w:tc>
          <w:tcPr>
            <w:tcW w:w="1396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0572A0" w:rsidRPr="00EB1779" w:rsidRDefault="000572A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0572A0" w:rsidRDefault="000572A0" w:rsidP="002E647E">
      <w:pPr>
        <w:autoSpaceDE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  <w:sectPr w:rsidR="000572A0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572A0" w:rsidRDefault="000572A0" w:rsidP="002E647E"/>
    <w:p w:rsidR="000572A0" w:rsidRPr="00E46D93" w:rsidRDefault="000572A0" w:rsidP="00E46D93"/>
    <w:sectPr w:rsidR="000572A0" w:rsidRPr="00E46D93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11D0D"/>
    <w:rsid w:val="000572A0"/>
    <w:rsid w:val="000644B2"/>
    <w:rsid w:val="00086768"/>
    <w:rsid w:val="000C4A24"/>
    <w:rsid w:val="000C673B"/>
    <w:rsid w:val="000D514B"/>
    <w:rsid w:val="000E78FA"/>
    <w:rsid w:val="0016114D"/>
    <w:rsid w:val="001C2C52"/>
    <w:rsid w:val="001E31C3"/>
    <w:rsid w:val="0020287B"/>
    <w:rsid w:val="002148B4"/>
    <w:rsid w:val="00264781"/>
    <w:rsid w:val="002A3001"/>
    <w:rsid w:val="002A4F56"/>
    <w:rsid w:val="002C17F1"/>
    <w:rsid w:val="002E647E"/>
    <w:rsid w:val="00312B29"/>
    <w:rsid w:val="00320759"/>
    <w:rsid w:val="00322121"/>
    <w:rsid w:val="00332728"/>
    <w:rsid w:val="0035013A"/>
    <w:rsid w:val="00355613"/>
    <w:rsid w:val="003576B8"/>
    <w:rsid w:val="00361EDC"/>
    <w:rsid w:val="003A5EEC"/>
    <w:rsid w:val="003C4513"/>
    <w:rsid w:val="003D4199"/>
    <w:rsid w:val="003E5072"/>
    <w:rsid w:val="00400C72"/>
    <w:rsid w:val="00411ED0"/>
    <w:rsid w:val="00416308"/>
    <w:rsid w:val="004626D4"/>
    <w:rsid w:val="004930D3"/>
    <w:rsid w:val="00494CB6"/>
    <w:rsid w:val="004A54E6"/>
    <w:rsid w:val="004B332A"/>
    <w:rsid w:val="004C58AF"/>
    <w:rsid w:val="004C7B23"/>
    <w:rsid w:val="004E2E1B"/>
    <w:rsid w:val="005273DC"/>
    <w:rsid w:val="00533E9B"/>
    <w:rsid w:val="005449C8"/>
    <w:rsid w:val="00545358"/>
    <w:rsid w:val="00565D0F"/>
    <w:rsid w:val="00573543"/>
    <w:rsid w:val="005A3054"/>
    <w:rsid w:val="005C2540"/>
    <w:rsid w:val="005D22F2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85A88"/>
    <w:rsid w:val="00687371"/>
    <w:rsid w:val="006A1652"/>
    <w:rsid w:val="006E255F"/>
    <w:rsid w:val="007166DA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70ED0"/>
    <w:rsid w:val="008B58CF"/>
    <w:rsid w:val="008C4139"/>
    <w:rsid w:val="008D3A79"/>
    <w:rsid w:val="008E7564"/>
    <w:rsid w:val="008F0E3A"/>
    <w:rsid w:val="009176F6"/>
    <w:rsid w:val="00921BC9"/>
    <w:rsid w:val="00932AA9"/>
    <w:rsid w:val="009333C8"/>
    <w:rsid w:val="00970EF0"/>
    <w:rsid w:val="00971318"/>
    <w:rsid w:val="009C0B95"/>
    <w:rsid w:val="00A545D6"/>
    <w:rsid w:val="00A66789"/>
    <w:rsid w:val="00A732D7"/>
    <w:rsid w:val="00AB5188"/>
    <w:rsid w:val="00AC2520"/>
    <w:rsid w:val="00AF6838"/>
    <w:rsid w:val="00B06F72"/>
    <w:rsid w:val="00B21DF8"/>
    <w:rsid w:val="00B44D20"/>
    <w:rsid w:val="00B55535"/>
    <w:rsid w:val="00B71708"/>
    <w:rsid w:val="00BC268A"/>
    <w:rsid w:val="00C46508"/>
    <w:rsid w:val="00C974E6"/>
    <w:rsid w:val="00CA1431"/>
    <w:rsid w:val="00CA2CFF"/>
    <w:rsid w:val="00CA79BB"/>
    <w:rsid w:val="00CA7DCA"/>
    <w:rsid w:val="00D00049"/>
    <w:rsid w:val="00D054F3"/>
    <w:rsid w:val="00D152D5"/>
    <w:rsid w:val="00D20B7C"/>
    <w:rsid w:val="00D357A8"/>
    <w:rsid w:val="00D86297"/>
    <w:rsid w:val="00DA28ED"/>
    <w:rsid w:val="00DD20DD"/>
    <w:rsid w:val="00E14E5C"/>
    <w:rsid w:val="00E360EB"/>
    <w:rsid w:val="00E46D93"/>
    <w:rsid w:val="00E77315"/>
    <w:rsid w:val="00EB1779"/>
    <w:rsid w:val="00EC16FE"/>
    <w:rsid w:val="00EC5C8D"/>
    <w:rsid w:val="00ED6A58"/>
    <w:rsid w:val="00F11170"/>
    <w:rsid w:val="00F369B3"/>
    <w:rsid w:val="00F60979"/>
    <w:rsid w:val="00F9025A"/>
    <w:rsid w:val="00FA10AA"/>
    <w:rsid w:val="00FA554B"/>
    <w:rsid w:val="00FB3210"/>
    <w:rsid w:val="00FC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B1779"/>
    <w:rPr>
      <w:rFonts w:ascii="Cambria" w:hAnsi="Cambria" w:cs="Times New Roman"/>
      <w:b/>
      <w:bCs/>
      <w:sz w:val="26"/>
      <w:szCs w:val="26"/>
      <w:lang w:eastAsia="ru-RU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Знак"/>
    <w:basedOn w:val="Normal"/>
    <w:uiPriority w:val="99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4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335</TotalTime>
  <Pages>6</Pages>
  <Words>610</Words>
  <Characters>3479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84</cp:revision>
  <cp:lastPrinted>2019-10-08T07:14:00Z</cp:lastPrinted>
  <dcterms:created xsi:type="dcterms:W3CDTF">2019-09-19T23:16:00Z</dcterms:created>
  <dcterms:modified xsi:type="dcterms:W3CDTF">2020-10-07T06:30:00Z</dcterms:modified>
</cp:coreProperties>
</file>