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D224F2" w:rsidRDefault="00D224F2" w:rsidP="00730EC0">
      <w:pPr>
        <w:jc w:val="center"/>
        <w:rPr>
          <w:b/>
          <w:sz w:val="32"/>
          <w:szCs w:val="32"/>
        </w:rPr>
      </w:pP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D224F2" w:rsidRDefault="00D224F2" w:rsidP="00730EC0">
      <w:pPr>
        <w:jc w:val="both"/>
        <w:rPr>
          <w:b/>
          <w:sz w:val="20"/>
          <w:szCs w:val="20"/>
        </w:rPr>
      </w:pPr>
    </w:p>
    <w:p w:rsidR="00D224F2" w:rsidRDefault="00D224F2" w:rsidP="00730EC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D224F2" w:rsidRPr="00411ED0" w:rsidRDefault="00D224F2" w:rsidP="00730EC0">
      <w:pPr>
        <w:ind w:left="-180" w:right="57" w:firstLine="720"/>
        <w:jc w:val="center"/>
        <w:rPr>
          <w:szCs w:val="28"/>
        </w:rPr>
      </w:pPr>
    </w:p>
    <w:p w:rsidR="00D224F2" w:rsidRPr="008B58CF" w:rsidRDefault="00D224F2" w:rsidP="00CF373F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Старое Чамзино</w:t>
      </w: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09 октября 2020 года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№ 6</w:t>
      </w: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r w:rsidRPr="001C6756">
        <w:rPr>
          <w:sz w:val="28"/>
          <w:szCs w:val="28"/>
        </w:rPr>
        <w:t>О формировании постоянной комиссии</w:t>
      </w:r>
    </w:p>
    <w:p w:rsidR="00D224F2" w:rsidRPr="001C6756" w:rsidRDefault="00D224F2" w:rsidP="001C6756">
      <w:pPr>
        <w:ind w:firstLine="709"/>
        <w:jc w:val="both"/>
        <w:rPr>
          <w:rFonts w:eastAsia="Times New Roman"/>
          <w:sz w:val="28"/>
          <w:szCs w:val="28"/>
        </w:rPr>
      </w:pPr>
      <w:r w:rsidRPr="001C6756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Старочамзинского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</w:p>
    <w:p w:rsidR="00D224F2" w:rsidRPr="001C6756" w:rsidRDefault="00D224F2" w:rsidP="001C6756">
      <w:pPr>
        <w:ind w:firstLine="709"/>
        <w:jc w:val="both"/>
        <w:rPr>
          <w:sz w:val="28"/>
          <w:szCs w:val="28"/>
        </w:rPr>
      </w:pP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Старочамзинского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>
        <w:rPr>
          <w:rFonts w:eastAsia="Times New Roman"/>
          <w:sz w:val="28"/>
          <w:szCs w:val="28"/>
        </w:rPr>
        <w:t>,</w:t>
      </w:r>
      <w:r w:rsidRPr="001C6756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Старочамзинского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1C6756">
        <w:rPr>
          <w:sz w:val="28"/>
          <w:szCs w:val="28"/>
        </w:rPr>
        <w:t>:</w:t>
      </w:r>
    </w:p>
    <w:p w:rsidR="00D224F2" w:rsidRPr="00327687" w:rsidRDefault="00D224F2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0D34F6" w:rsidRDefault="00D224F2" w:rsidP="00EA4DD2">
      <w:pPr>
        <w:pStyle w:val="ListParagraph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r>
        <w:rPr>
          <w:sz w:val="28"/>
          <w:szCs w:val="28"/>
        </w:rPr>
        <w:t>Совета депутатов Старочамзинского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0D34F6">
        <w:rPr>
          <w:sz w:val="28"/>
          <w:szCs w:val="28"/>
        </w:rPr>
        <w:t xml:space="preserve"> на срок своих полномочий постоянную </w:t>
      </w:r>
      <w:r>
        <w:rPr>
          <w:sz w:val="28"/>
          <w:szCs w:val="28"/>
        </w:rPr>
        <w:t xml:space="preserve">комиссию по бюджету , финансам и налогам </w:t>
      </w:r>
      <w:r w:rsidRPr="000D34F6">
        <w:rPr>
          <w:sz w:val="28"/>
          <w:szCs w:val="28"/>
        </w:rPr>
        <w:t>в следующем составе:</w:t>
      </w:r>
    </w:p>
    <w:p w:rsidR="00D224F2" w:rsidRPr="00E04A8C" w:rsidRDefault="00D224F2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Спиридонова Наталья Викторовна</w:t>
      </w:r>
      <w:r w:rsidRPr="00E04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</w:t>
      </w:r>
      <w:r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3</w:t>
      </w:r>
      <w:r w:rsidRPr="00E04A8C">
        <w:rPr>
          <w:sz w:val="28"/>
          <w:szCs w:val="28"/>
        </w:rPr>
        <w:t>;</w:t>
      </w: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D224F2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Дорофеева Надежда Николаевна</w:t>
      </w:r>
      <w:r w:rsidRPr="00E04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</w:t>
      </w:r>
      <w:r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</w:t>
      </w:r>
      <w:r w:rsidRPr="00E04A8C">
        <w:rPr>
          <w:sz w:val="28"/>
          <w:szCs w:val="28"/>
        </w:rPr>
        <w:t>;</w:t>
      </w: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Дурнов Александр Алексеевич – </w:t>
      </w:r>
      <w:r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11</w:t>
      </w:r>
    </w:p>
    <w:p w:rsidR="00D224F2" w:rsidRDefault="00D224F2" w:rsidP="00EA4DD2">
      <w:pPr>
        <w:pStyle w:val="ListParagraph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D224F2" w:rsidRPr="000D34F6" w:rsidRDefault="00D224F2" w:rsidP="00023798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D224F2" w:rsidRDefault="00D224F2" w:rsidP="00EA4DD2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Председатель </w:t>
      </w:r>
    </w:p>
    <w:p w:rsidR="00D224F2" w:rsidRPr="00545358" w:rsidRDefault="00D224F2" w:rsidP="00A77E0D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D224F2" w:rsidRPr="00545358" w:rsidRDefault="00D224F2" w:rsidP="00A77E0D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D224F2" w:rsidRPr="00545358" w:rsidRDefault="00D224F2" w:rsidP="00A77E0D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D224F2" w:rsidRDefault="00D224F2" w:rsidP="006D54AA"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     В.П.Кольцов</w:t>
      </w:r>
      <w:r w:rsidRPr="00545358">
        <w:rPr>
          <w:sz w:val="28"/>
          <w:szCs w:val="28"/>
        </w:rPr>
        <w:t xml:space="preserve">  </w:t>
      </w:r>
      <w:r>
        <w:br w:type="page"/>
      </w:r>
    </w:p>
    <w:sectPr w:rsidR="00D224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798"/>
    <w:rsid w:val="000A1333"/>
    <w:rsid w:val="000C673B"/>
    <w:rsid w:val="000D34F6"/>
    <w:rsid w:val="00157736"/>
    <w:rsid w:val="0016114D"/>
    <w:rsid w:val="001C6756"/>
    <w:rsid w:val="001D0CC6"/>
    <w:rsid w:val="001D7D8B"/>
    <w:rsid w:val="001E31C3"/>
    <w:rsid w:val="0026606E"/>
    <w:rsid w:val="002C17F1"/>
    <w:rsid w:val="002C7C54"/>
    <w:rsid w:val="0030796C"/>
    <w:rsid w:val="00312B29"/>
    <w:rsid w:val="003156C9"/>
    <w:rsid w:val="00320759"/>
    <w:rsid w:val="00327687"/>
    <w:rsid w:val="0035013A"/>
    <w:rsid w:val="003576B8"/>
    <w:rsid w:val="003A5EEC"/>
    <w:rsid w:val="003C4513"/>
    <w:rsid w:val="003F7B7F"/>
    <w:rsid w:val="00411ED0"/>
    <w:rsid w:val="00416308"/>
    <w:rsid w:val="004626D4"/>
    <w:rsid w:val="004930D3"/>
    <w:rsid w:val="00494CB6"/>
    <w:rsid w:val="004A54E6"/>
    <w:rsid w:val="004B332A"/>
    <w:rsid w:val="004C1BC0"/>
    <w:rsid w:val="004C7B23"/>
    <w:rsid w:val="005273DC"/>
    <w:rsid w:val="00533E9B"/>
    <w:rsid w:val="005449C8"/>
    <w:rsid w:val="00545358"/>
    <w:rsid w:val="00546ACD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D51EC"/>
    <w:rsid w:val="006D54AA"/>
    <w:rsid w:val="00717EAB"/>
    <w:rsid w:val="00730EC0"/>
    <w:rsid w:val="007320D2"/>
    <w:rsid w:val="00764583"/>
    <w:rsid w:val="00765FEF"/>
    <w:rsid w:val="0078438E"/>
    <w:rsid w:val="007864B7"/>
    <w:rsid w:val="00786BA3"/>
    <w:rsid w:val="007A1F09"/>
    <w:rsid w:val="007A56FE"/>
    <w:rsid w:val="007A68AB"/>
    <w:rsid w:val="007D4E65"/>
    <w:rsid w:val="00813B19"/>
    <w:rsid w:val="00870ED0"/>
    <w:rsid w:val="008B58CF"/>
    <w:rsid w:val="008C4139"/>
    <w:rsid w:val="008D44A0"/>
    <w:rsid w:val="009333C8"/>
    <w:rsid w:val="00970EF0"/>
    <w:rsid w:val="00971318"/>
    <w:rsid w:val="009C0B95"/>
    <w:rsid w:val="009E3405"/>
    <w:rsid w:val="00A03A96"/>
    <w:rsid w:val="00A66789"/>
    <w:rsid w:val="00A77E0D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CF373F"/>
    <w:rsid w:val="00D00049"/>
    <w:rsid w:val="00D054F3"/>
    <w:rsid w:val="00D05DF8"/>
    <w:rsid w:val="00D152D5"/>
    <w:rsid w:val="00D224F2"/>
    <w:rsid w:val="00D357A8"/>
    <w:rsid w:val="00D524B0"/>
    <w:rsid w:val="00D5292B"/>
    <w:rsid w:val="00D86297"/>
    <w:rsid w:val="00DA28ED"/>
    <w:rsid w:val="00DB5579"/>
    <w:rsid w:val="00DD20DD"/>
    <w:rsid w:val="00E04A8C"/>
    <w:rsid w:val="00E360EB"/>
    <w:rsid w:val="00E77315"/>
    <w:rsid w:val="00EA4DD2"/>
    <w:rsid w:val="00EC16FE"/>
    <w:rsid w:val="00EC5C8D"/>
    <w:rsid w:val="00ED6A58"/>
    <w:rsid w:val="00F60979"/>
    <w:rsid w:val="00F61311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17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</TotalTime>
  <Pages>2</Pages>
  <Words>223</Words>
  <Characters>1273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80</cp:revision>
  <cp:lastPrinted>2019-10-16T11:18:00Z</cp:lastPrinted>
  <dcterms:created xsi:type="dcterms:W3CDTF">2019-09-19T23:16:00Z</dcterms:created>
  <dcterms:modified xsi:type="dcterms:W3CDTF">2020-10-07T06:29:00Z</dcterms:modified>
</cp:coreProperties>
</file>