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409" w:rsidRPr="008F41E9" w:rsidRDefault="00155409" w:rsidP="008F41E9">
      <w:pPr>
        <w:shd w:val="clear" w:color="auto" w:fill="FFFFFF"/>
        <w:spacing w:after="0" w:line="240" w:lineRule="auto"/>
        <w:ind w:left="-851" w:firstLine="851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F41E9">
        <w:rPr>
          <w:rFonts w:ascii="Times New Roman" w:hAnsi="Times New Roman"/>
          <w:color w:val="000000"/>
          <w:sz w:val="28"/>
          <w:szCs w:val="28"/>
          <w:lang w:eastAsia="ru-RU"/>
        </w:rPr>
        <w:t>С давних пор на Руси в ноябре, 12 числа отмечается Синичкин день, или «Зиновий-синичник», т.е. день встречи зимующих птиц. Люди заметили, что глубокой осенью  птицы собираются стайками. Словно на праздник  слетаются эти пёстрые и нарядные птицы.   Именно этот день считается днем встречи зимующих птиц. Конечно, главный герой праздника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8F41E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- синица. Имя этой птицы связывают с синим оттенком её оперения. Ещё её зовут Зинька, по её песенке, в которой слышатся звуки «зинь-синь». </w:t>
      </w:r>
    </w:p>
    <w:p w:rsidR="00155409" w:rsidRPr="008F41E9" w:rsidRDefault="00155409" w:rsidP="008F41E9">
      <w:pPr>
        <w:ind w:left="-851" w:firstLine="851"/>
        <w:rPr>
          <w:rFonts w:ascii="Times New Roman" w:hAnsi="Times New Roman"/>
          <w:sz w:val="28"/>
          <w:szCs w:val="28"/>
        </w:rPr>
      </w:pPr>
      <w:r w:rsidRPr="008F41E9">
        <w:rPr>
          <w:rFonts w:ascii="Times New Roman" w:hAnsi="Times New Roman"/>
          <w:sz w:val="28"/>
          <w:szCs w:val="28"/>
        </w:rPr>
        <w:t>А как выразительны поговорки и пословицы об этой маленькой, шустрой птичке:</w:t>
      </w:r>
    </w:p>
    <w:p w:rsidR="00155409" w:rsidRPr="008F41E9" w:rsidRDefault="00155409" w:rsidP="008F41E9">
      <w:pPr>
        <w:ind w:left="-851" w:firstLine="851"/>
        <w:rPr>
          <w:rFonts w:ascii="Times New Roman" w:hAnsi="Times New Roman"/>
          <w:sz w:val="28"/>
          <w:szCs w:val="28"/>
        </w:rPr>
      </w:pPr>
      <w:r w:rsidRPr="008F41E9">
        <w:rPr>
          <w:rFonts w:ascii="Times New Roman" w:hAnsi="Times New Roman"/>
          <w:sz w:val="28"/>
          <w:szCs w:val="28"/>
        </w:rPr>
        <w:t>*  Синичка-воробью сестричка.</w:t>
      </w:r>
    </w:p>
    <w:p w:rsidR="00155409" w:rsidRPr="008F41E9" w:rsidRDefault="00155409" w:rsidP="008F41E9">
      <w:pPr>
        <w:ind w:left="-851" w:firstLine="851"/>
        <w:rPr>
          <w:rFonts w:ascii="Times New Roman" w:hAnsi="Times New Roman"/>
          <w:sz w:val="28"/>
          <w:szCs w:val="28"/>
        </w:rPr>
      </w:pPr>
      <w:r w:rsidRPr="008F41E9">
        <w:rPr>
          <w:rFonts w:ascii="Times New Roman" w:hAnsi="Times New Roman"/>
          <w:sz w:val="28"/>
          <w:szCs w:val="28"/>
        </w:rPr>
        <w:t>*Невелика птичка – синичка, а и та свой праздник помнит.</w:t>
      </w:r>
    </w:p>
    <w:p w:rsidR="00155409" w:rsidRPr="008F41E9" w:rsidRDefault="00155409" w:rsidP="008F41E9">
      <w:pPr>
        <w:ind w:left="-851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* С</w:t>
      </w:r>
      <w:r w:rsidRPr="008F41E9">
        <w:rPr>
          <w:rFonts w:ascii="Times New Roman" w:hAnsi="Times New Roman"/>
          <w:sz w:val="28"/>
          <w:szCs w:val="28"/>
        </w:rPr>
        <w:t>иничка пищит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8F41E9">
        <w:rPr>
          <w:rFonts w:ascii="Times New Roman" w:hAnsi="Times New Roman"/>
          <w:sz w:val="28"/>
          <w:szCs w:val="28"/>
        </w:rPr>
        <w:t>- зиму вещит, холод накликает.</w:t>
      </w:r>
    </w:p>
    <w:p w:rsidR="00155409" w:rsidRPr="008F41E9" w:rsidRDefault="00155409" w:rsidP="008F41E9">
      <w:pPr>
        <w:ind w:left="-851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*</w:t>
      </w:r>
      <w:r w:rsidRPr="008F41E9">
        <w:rPr>
          <w:rFonts w:ascii="Times New Roman" w:hAnsi="Times New Roman"/>
          <w:sz w:val="28"/>
          <w:szCs w:val="28"/>
        </w:rPr>
        <w:t>Покорми синицу зимой, вспомнит тебя весной.</w:t>
      </w:r>
    </w:p>
    <w:p w:rsidR="00155409" w:rsidRDefault="00155409" w:rsidP="008F41E9">
      <w:pPr>
        <w:ind w:left="-851" w:firstLine="851"/>
        <w:rPr>
          <w:rFonts w:ascii="Times New Roman" w:hAnsi="Times New Roman"/>
          <w:sz w:val="28"/>
          <w:szCs w:val="28"/>
        </w:rPr>
      </w:pPr>
      <w:r w:rsidRPr="008F41E9">
        <w:rPr>
          <w:rFonts w:ascii="Times New Roman" w:hAnsi="Times New Roman"/>
          <w:sz w:val="28"/>
          <w:szCs w:val="28"/>
        </w:rPr>
        <w:t>Существует примета: если сядет тебе на руку синица, загадай о своём и если вещая птаха подаст голос – загаданное обязательно сбудется.</w:t>
      </w:r>
    </w:p>
    <w:p w:rsidR="00155409" w:rsidRDefault="00155409" w:rsidP="008F41E9">
      <w:pPr>
        <w:ind w:left="-851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Обучающиеся начальных классов Старочамзинской школы заранее готовились к этому празднику. Они мастерили кормушки, готовили рисунки наших пернатых друзей. И в день празднования праздника провели внеклассное мероприятие, где читали стихи про птиц, загадывали загадки, играли, выполняли аппликацию, поделки и любовались зимними птахами, выполненными своими руками.</w:t>
      </w:r>
    </w:p>
    <w:p w:rsidR="00155409" w:rsidRDefault="00155409" w:rsidP="008F41E9">
      <w:pPr>
        <w:ind w:left="-851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Дети получили большое удовольствие, когда развесили свои кормушки на ёлочках, которые растут рядом со школой. Ведь наша совместная забота, возможно, спасёт не одну птичку!</w:t>
      </w:r>
    </w:p>
    <w:p w:rsidR="00155409" w:rsidRDefault="00155409" w:rsidP="008F41E9">
      <w:pPr>
        <w:ind w:left="-851" w:firstLine="851"/>
        <w:rPr>
          <w:rFonts w:ascii="Times New Roman" w:hAnsi="Times New Roman"/>
          <w:sz w:val="28"/>
          <w:szCs w:val="28"/>
        </w:rPr>
      </w:pPr>
      <w:r w:rsidRPr="004863AD">
        <w:rPr>
          <w:rFonts w:ascii="Times New Roman" w:hAnsi="Times New Roman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5pt;height:634pt">
            <v:imagedata r:id="rId5" o:title=""/>
          </v:shape>
        </w:pict>
      </w:r>
    </w:p>
    <w:p w:rsidR="00155409" w:rsidRDefault="00155409" w:rsidP="004863AD">
      <w:pPr>
        <w:tabs>
          <w:tab w:val="left" w:pos="210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155409" w:rsidRDefault="00155409" w:rsidP="004863AD">
      <w:pPr>
        <w:tabs>
          <w:tab w:val="left" w:pos="2100"/>
        </w:tabs>
        <w:rPr>
          <w:rFonts w:ascii="Times New Roman" w:hAnsi="Times New Roman"/>
          <w:sz w:val="28"/>
          <w:szCs w:val="28"/>
        </w:rPr>
      </w:pPr>
      <w:r w:rsidRPr="004863AD">
        <w:rPr>
          <w:rFonts w:ascii="Times New Roman" w:hAnsi="Times New Roman"/>
          <w:sz w:val="28"/>
          <w:szCs w:val="28"/>
        </w:rPr>
        <w:pict>
          <v:shape id="_x0000_i1026" type="#_x0000_t75" style="width:499pt;height:374pt">
            <v:imagedata r:id="rId6" o:title=""/>
          </v:shape>
        </w:pict>
      </w:r>
    </w:p>
    <w:p w:rsidR="00155409" w:rsidRDefault="00155409" w:rsidP="004863AD">
      <w:pPr>
        <w:rPr>
          <w:rFonts w:ascii="Times New Roman" w:hAnsi="Times New Roman"/>
          <w:sz w:val="28"/>
          <w:szCs w:val="28"/>
        </w:rPr>
      </w:pPr>
    </w:p>
    <w:p w:rsidR="00155409" w:rsidRPr="004863AD" w:rsidRDefault="00155409" w:rsidP="004863AD">
      <w:pPr>
        <w:ind w:firstLine="708"/>
        <w:rPr>
          <w:rFonts w:ascii="Times New Roman" w:hAnsi="Times New Roman"/>
          <w:sz w:val="28"/>
          <w:szCs w:val="28"/>
        </w:rPr>
      </w:pPr>
      <w:r w:rsidRPr="004863AD">
        <w:rPr>
          <w:rFonts w:ascii="Times New Roman" w:hAnsi="Times New Roman"/>
          <w:sz w:val="28"/>
          <w:szCs w:val="28"/>
        </w:rPr>
        <w:pict>
          <v:shape id="_x0000_i1027" type="#_x0000_t75" style="width:403pt;height:538pt">
            <v:imagedata r:id="rId7" o:title=""/>
          </v:shape>
        </w:pict>
      </w:r>
    </w:p>
    <w:sectPr w:rsidR="00155409" w:rsidRPr="004863AD" w:rsidSect="006F6A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875396"/>
    <w:multiLevelType w:val="hybridMultilevel"/>
    <w:tmpl w:val="DEB0A810"/>
    <w:lvl w:ilvl="0" w:tplc="42CE6772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E55C8"/>
    <w:rsid w:val="00155409"/>
    <w:rsid w:val="00251202"/>
    <w:rsid w:val="004863AD"/>
    <w:rsid w:val="00573EBD"/>
    <w:rsid w:val="006F6AB8"/>
    <w:rsid w:val="00860CED"/>
    <w:rsid w:val="008F41E9"/>
    <w:rsid w:val="00CE55C8"/>
    <w:rsid w:val="00F305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55C8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CE55C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0387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39</TotalTime>
  <Pages>4</Pages>
  <Words>210</Words>
  <Characters>1199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Администрация</cp:lastModifiedBy>
  <cp:revision>4</cp:revision>
  <dcterms:created xsi:type="dcterms:W3CDTF">2020-11-11T17:41:00Z</dcterms:created>
  <dcterms:modified xsi:type="dcterms:W3CDTF">2020-11-12T11:06:00Z</dcterms:modified>
</cp:coreProperties>
</file>