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2DA" w:rsidRPr="00402723" w:rsidRDefault="00DC72DA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DC72DA" w:rsidRPr="00402723" w:rsidRDefault="00DC72DA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DC72DA" w:rsidRPr="00B0611A" w:rsidRDefault="00DC72DA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C72DA" w:rsidRDefault="00DC72DA" w:rsidP="00272E4C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расположенный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Атяшево</w:t>
      </w:r>
    </w:p>
    <w:p w:rsidR="00DC72DA" w:rsidRPr="00402723" w:rsidRDefault="00DC72DA" w:rsidP="00272E4C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  <w:r w:rsidRPr="005262AF">
        <w:rPr>
          <w:rFonts w:ascii="Arial" w:hAnsi="Arial" w:cs="Arial"/>
          <w:sz w:val="20"/>
          <w:szCs w:val="20"/>
        </w:rPr>
        <w:t>Администрация Старочамзинского сельского поселения Большеигнатовского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Старочамзинского</w:t>
      </w:r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</w:t>
      </w:r>
      <w:r>
        <w:rPr>
          <w:rFonts w:ascii="Arial" w:hAnsi="Arial" w:cs="Arial"/>
          <w:sz w:val="20"/>
          <w:szCs w:val="20"/>
        </w:rPr>
        <w:t>Рассвет</w:t>
      </w:r>
      <w:r w:rsidRPr="005262AF">
        <w:rPr>
          <w:rFonts w:ascii="Arial" w:hAnsi="Arial" w:cs="Arial"/>
          <w:sz w:val="20"/>
          <w:szCs w:val="20"/>
        </w:rPr>
        <w:t>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</w:p>
    <w:p w:rsidR="00DC72DA" w:rsidRPr="00B0611A" w:rsidRDefault="00DC72DA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 Дата и  время проведения общего собрания: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07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»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июня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2021 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10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DC72DA" w:rsidRPr="00B0611A" w:rsidRDefault="00DC72DA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09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DC72DA" w:rsidRPr="00B0611A" w:rsidRDefault="00DC72DA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Атяшево, ул. Центральная, д.10, здание СП  Атяшевский Дом культуры Старочамзинского сельского поселения</w:t>
      </w:r>
    </w:p>
    <w:p w:rsidR="00DC72DA" w:rsidRPr="00B0611A" w:rsidRDefault="00DC72DA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DC72DA" w:rsidRDefault="00DC72DA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DC72DA" w:rsidRPr="00402723" w:rsidRDefault="00DC72DA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DC72DA" w:rsidRPr="00402723" w:rsidRDefault="00DC72DA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C72DA" w:rsidRPr="00402723" w:rsidRDefault="00DC72DA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DC72DA" w:rsidRPr="00402723" w:rsidRDefault="00DC72DA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DC72DA" w:rsidRPr="00402723" w:rsidRDefault="00DC72DA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DC72DA" w:rsidRDefault="00DC72DA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с. Старое Чамзино, ул. Западная,д. 27 А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DC72DA" w:rsidRPr="00402723" w:rsidRDefault="00DC72DA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DC72DA" w:rsidRDefault="00DC72D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DC72DA" w:rsidRPr="00402723" w:rsidRDefault="00DC72D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DC72DA" w:rsidRPr="00402723" w:rsidRDefault="00DC72DA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DC72DA" w:rsidRPr="00CA5891" w:rsidRDefault="00DC72DA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Дата объявления: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апреля </w:t>
      </w:r>
      <w:bookmarkStart w:id="0" w:name="_GoBack"/>
      <w:bookmarkEnd w:id="0"/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DC72DA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1EA"/>
    <w:rsid w:val="00043140"/>
    <w:rsid w:val="000B427C"/>
    <w:rsid w:val="000E1D45"/>
    <w:rsid w:val="00166DF0"/>
    <w:rsid w:val="001E7833"/>
    <w:rsid w:val="001F4464"/>
    <w:rsid w:val="00272E4C"/>
    <w:rsid w:val="002E2B0B"/>
    <w:rsid w:val="003516CE"/>
    <w:rsid w:val="003D06D6"/>
    <w:rsid w:val="003E4D91"/>
    <w:rsid w:val="00402723"/>
    <w:rsid w:val="00433A45"/>
    <w:rsid w:val="005262AF"/>
    <w:rsid w:val="005C7ECF"/>
    <w:rsid w:val="005E2799"/>
    <w:rsid w:val="00624FB5"/>
    <w:rsid w:val="006A6C90"/>
    <w:rsid w:val="006B71EA"/>
    <w:rsid w:val="007701C6"/>
    <w:rsid w:val="008D6B5B"/>
    <w:rsid w:val="00912C1F"/>
    <w:rsid w:val="00992FCA"/>
    <w:rsid w:val="00B0611A"/>
    <w:rsid w:val="00B51CD8"/>
    <w:rsid w:val="00BD5A69"/>
    <w:rsid w:val="00C43F08"/>
    <w:rsid w:val="00C53999"/>
    <w:rsid w:val="00C8312E"/>
    <w:rsid w:val="00CA5891"/>
    <w:rsid w:val="00D64EE9"/>
    <w:rsid w:val="00DC72DA"/>
    <w:rsid w:val="00E7661A"/>
    <w:rsid w:val="00EB2306"/>
    <w:rsid w:val="00F020A0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99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227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79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22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</Pages>
  <Words>516</Words>
  <Characters>2942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9</cp:revision>
  <dcterms:created xsi:type="dcterms:W3CDTF">2021-04-16T10:21:00Z</dcterms:created>
  <dcterms:modified xsi:type="dcterms:W3CDTF">2021-04-19T05:46:00Z</dcterms:modified>
</cp:coreProperties>
</file>