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154" w:rsidRPr="00402723" w:rsidRDefault="00AE5154" w:rsidP="00C53999">
      <w:pPr>
        <w:shd w:val="clear" w:color="auto" w:fill="FFFFFF"/>
        <w:spacing w:after="0" w:line="300" w:lineRule="atLeast"/>
        <w:ind w:left="-142" w:right="-172" w:firstLine="851"/>
        <w:jc w:val="right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highlight w:val="yellow"/>
          <w:bdr w:val="none" w:sz="0" w:space="0" w:color="auto" w:frame="1"/>
          <w:lang w:eastAsia="ru-RU"/>
        </w:rPr>
        <w:t>)</w:t>
      </w:r>
    </w:p>
    <w:p w:rsidR="00AE5154" w:rsidRPr="00402723" w:rsidRDefault="00AE5154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AE5154" w:rsidRPr="00B0611A" w:rsidRDefault="00AE5154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color w:val="000000"/>
          <w:sz w:val="18"/>
          <w:szCs w:val="18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 ПРОВЕДЕНИИ СОБРАНИЯ УЧАСТНИКОВ ДОЛЕВОЙ СОБСТВЕННОСТИ НА</w:t>
      </w:r>
      <w:r w:rsidRPr="00B0611A">
        <w:rPr>
          <w:rFonts w:ascii="Arial" w:hAnsi="Arial" w:cs="Arial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AE5154" w:rsidRDefault="00AE5154" w:rsidP="00075ED3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</w:pPr>
      <w:r w:rsidRPr="005262AF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расположенный по адресу: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Спасское</w:t>
      </w:r>
    </w:p>
    <w:p w:rsidR="00AE5154" w:rsidRPr="00402723" w:rsidRDefault="00AE5154" w:rsidP="00075ED3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hAnsi="Arial" w:cs="Arial"/>
          <w:sz w:val="20"/>
          <w:szCs w:val="20"/>
        </w:rPr>
      </w:pPr>
      <w:r w:rsidRPr="005262AF">
        <w:rPr>
          <w:rFonts w:ascii="Arial" w:hAnsi="Arial" w:cs="Arial"/>
          <w:sz w:val="20"/>
          <w:szCs w:val="20"/>
        </w:rPr>
        <w:t>Администрация Старочамзинского сельского поселения Большеигнатовского муниципального района Республики Мордовия</w:t>
      </w:r>
      <w:r w:rsidRPr="00402723">
        <w:rPr>
          <w:rFonts w:ascii="Arial" w:hAnsi="Arial" w:cs="Arial"/>
          <w:sz w:val="20"/>
          <w:szCs w:val="20"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в соответствии </w:t>
      </w:r>
      <w:r>
        <w:rPr>
          <w:rFonts w:ascii="Arial" w:hAnsi="Arial" w:cs="Arial"/>
          <w:sz w:val="20"/>
          <w:szCs w:val="20"/>
          <w:lang w:eastAsia="ru-RU"/>
        </w:rPr>
        <w:t>со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ст</w:t>
      </w:r>
      <w:r>
        <w:rPr>
          <w:rFonts w:ascii="Arial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14.1 Федерального закона от 24.07.2002 </w:t>
      </w:r>
      <w:r>
        <w:rPr>
          <w:rFonts w:ascii="Arial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>
        <w:rPr>
          <w:rFonts w:ascii="Arial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земельн</w:t>
      </w:r>
      <w:r>
        <w:rPr>
          <w:rFonts w:ascii="Arial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hAnsi="Arial" w:cs="Arial"/>
          <w:sz w:val="20"/>
          <w:szCs w:val="20"/>
          <w:lang w:eastAsia="ru-RU"/>
        </w:rPr>
        <w:t>участ</w:t>
      </w:r>
      <w:r>
        <w:rPr>
          <w:rFonts w:ascii="Arial" w:hAnsi="Arial" w:cs="Arial"/>
          <w:sz w:val="20"/>
          <w:szCs w:val="20"/>
          <w:lang w:eastAsia="ru-RU"/>
        </w:rPr>
        <w:t>ок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Pr="00433A45">
        <w:rPr>
          <w:rFonts w:ascii="Arial" w:hAnsi="Arial" w:cs="Arial"/>
          <w:sz w:val="20"/>
          <w:szCs w:val="20"/>
        </w:rPr>
        <w:t>из состава земель</w:t>
      </w:r>
      <w:r>
        <w:rPr>
          <w:rFonts w:ascii="Arial" w:hAnsi="Arial" w:cs="Arial"/>
          <w:sz w:val="20"/>
          <w:szCs w:val="20"/>
        </w:rPr>
        <w:t xml:space="preserve"> Старочамзинского</w:t>
      </w:r>
      <w:r w:rsidRPr="00433A45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262AF">
        <w:rPr>
          <w:rFonts w:ascii="Arial" w:hAnsi="Arial" w:cs="Arial"/>
          <w:sz w:val="20"/>
          <w:szCs w:val="20"/>
        </w:rPr>
        <w:t xml:space="preserve">сельского поселения </w:t>
      </w:r>
      <w:r w:rsidRPr="005262AF">
        <w:rPr>
          <w:rFonts w:ascii="Arial" w:hAnsi="Arial" w:cs="Arial"/>
          <w:bCs/>
          <w:sz w:val="20"/>
          <w:szCs w:val="20"/>
        </w:rPr>
        <w:t xml:space="preserve">  </w:t>
      </w:r>
      <w:r w:rsidRPr="005262AF">
        <w:rPr>
          <w:rFonts w:ascii="Arial" w:hAnsi="Arial" w:cs="Arial"/>
          <w:sz w:val="20"/>
          <w:szCs w:val="20"/>
        </w:rPr>
        <w:t>землепользования бывшего СХПК «</w:t>
      </w:r>
      <w:r>
        <w:rPr>
          <w:rFonts w:ascii="Arial" w:hAnsi="Arial" w:cs="Arial"/>
          <w:sz w:val="20"/>
          <w:szCs w:val="20"/>
        </w:rPr>
        <w:t>Рассвет</w:t>
      </w:r>
      <w:r w:rsidRPr="005262AF">
        <w:rPr>
          <w:rFonts w:ascii="Arial" w:hAnsi="Arial" w:cs="Arial"/>
          <w:sz w:val="20"/>
          <w:szCs w:val="20"/>
        </w:rPr>
        <w:t>»</w:t>
      </w:r>
      <w:r>
        <w:rPr>
          <w:b/>
          <w:bCs/>
        </w:rPr>
        <w:t xml:space="preserve">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(далее </w:t>
      </w:r>
      <w:r>
        <w:rPr>
          <w:rFonts w:ascii="Arial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hAnsi="Arial" w:cs="Arial"/>
          <w:sz w:val="20"/>
          <w:szCs w:val="20"/>
          <w:lang w:eastAsia="ru-RU"/>
        </w:rPr>
        <w:t xml:space="preserve">собственники) о проведении общего собрания участников </w:t>
      </w:r>
      <w:r w:rsidRPr="00402723">
        <w:rPr>
          <w:rFonts w:ascii="Arial" w:hAnsi="Arial" w:cs="Arial"/>
          <w:sz w:val="20"/>
          <w:szCs w:val="20"/>
        </w:rPr>
        <w:t>долевой собственности</w:t>
      </w:r>
      <w:r>
        <w:rPr>
          <w:rFonts w:ascii="Arial" w:hAnsi="Arial" w:cs="Arial"/>
          <w:sz w:val="20"/>
          <w:szCs w:val="20"/>
        </w:rPr>
        <w:t xml:space="preserve"> (далее – общее  собрание)</w:t>
      </w:r>
      <w:r w:rsidRPr="00402723">
        <w:rPr>
          <w:rFonts w:ascii="Arial" w:hAnsi="Arial" w:cs="Arial"/>
          <w:sz w:val="20"/>
          <w:szCs w:val="20"/>
        </w:rPr>
        <w:t>.</w:t>
      </w:r>
    </w:p>
    <w:p w:rsidR="00AE5154" w:rsidRPr="00B0611A" w:rsidRDefault="00AE515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   Дата и  время проведения общего собрания: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07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»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июня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2021 года в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11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00 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AE5154" w:rsidRPr="00B0611A" w:rsidRDefault="00AE515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часов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30</w:t>
      </w: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AE5154" w:rsidRPr="00B0611A" w:rsidRDefault="00AE515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    Адрес места проведения общего собрания: 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РМ, Большеигнатовский район, с. Спасское, ул. Новая, д.1, здание СП  Спасский  Дом культуры Старочамзинского сельского поселения</w:t>
      </w:r>
    </w:p>
    <w:p w:rsidR="00AE5154" w:rsidRPr="00B0611A" w:rsidRDefault="00AE515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    На общем собрании предлагается рассмотреть вопросы по следующей повестке дня:</w:t>
      </w:r>
    </w:p>
    <w:p w:rsidR="00AE5154" w:rsidRPr="00402723" w:rsidRDefault="00AE5154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1. о выборе председателя и секретаря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общего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собрания;</w:t>
      </w:r>
    </w:p>
    <w:p w:rsidR="00AE5154" w:rsidRPr="00402723" w:rsidRDefault="00AE5154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2.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AE5154" w:rsidRPr="00402723" w:rsidRDefault="00AE5154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3. об условиях договора аренды земельного участка, наход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ящегося в долевой собственности.</w:t>
      </w:r>
    </w:p>
    <w:p w:rsidR="00AE5154" w:rsidRPr="00402723" w:rsidRDefault="00AE5154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</w:p>
    <w:p w:rsidR="00AE5154" w:rsidRPr="00402723" w:rsidRDefault="00AE5154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Для регистрации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на общем собрании и участии в голосовании по вопросам, включенным в повестку дня,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при себе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иметь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документ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, подтверждающи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право собственности на земельную долю</w:t>
      </w:r>
      <w:r>
        <w:rPr>
          <w:rFonts w:ascii="Arial" w:hAnsi="Arial" w:cs="Arial"/>
          <w:color w:val="000000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.</w:t>
      </w:r>
    </w:p>
    <w:p w:rsidR="00AE5154" w:rsidRPr="00402723" w:rsidRDefault="00AE5154" w:rsidP="00075ED3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 С документами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адресу: </w:t>
      </w:r>
      <w:r>
        <w:rPr>
          <w:rFonts w:ascii="Arial" w:hAnsi="Arial" w:cs="Arial"/>
          <w:bCs/>
          <w:color w:val="000000"/>
          <w:sz w:val="20"/>
          <w:szCs w:val="20"/>
          <w:lang w:eastAsia="ru-RU"/>
        </w:rPr>
        <w:t>с. Старое Чамзино, ул. Западная,д. 27 А</w:t>
      </w:r>
      <w:r w:rsidRPr="00912C1F">
        <w:rPr>
          <w:rFonts w:ascii="Arial" w:hAnsi="Arial" w:cs="Arial"/>
          <w:bCs/>
          <w:color w:val="000000"/>
          <w:sz w:val="20"/>
          <w:szCs w:val="20"/>
          <w:lang w:eastAsia="ru-RU"/>
        </w:rPr>
        <w:t xml:space="preserve"> с даты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опубликования настоящего сообщения  до даты проведения общего собрания, в период с 09 часов 00 минут до 16 часов 00 минут,  перерыв на обед с13. 00 до 14.00.</w:t>
      </w:r>
    </w:p>
    <w:p w:rsidR="00AE5154" w:rsidRDefault="00AE5154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 w:rsidRPr="00B0611A">
        <w:rPr>
          <w:rFonts w:ascii="Arial" w:hAnsi="Arial" w:cs="Arial"/>
          <w:b/>
          <w:bCs/>
          <w:color w:val="000000"/>
          <w:sz w:val="20"/>
          <w:szCs w:val="20"/>
          <w:lang w:eastAsia="ru-RU"/>
        </w:rPr>
        <w:t>ОДНОВРЕМЕННО ОБРАЩАЕМ ВАШЕ ВНИМАНИЕ,</w:t>
      </w:r>
    </w:p>
    <w:p w:rsidR="00AE5154" w:rsidRPr="00402723" w:rsidRDefault="00AE5154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hAnsi="Arial" w:cs="Arial"/>
          <w:color w:val="000000"/>
          <w:sz w:val="20"/>
          <w:szCs w:val="20"/>
          <w:lang w:eastAsia="ru-RU"/>
        </w:rPr>
      </w:pPr>
      <w:r>
        <w:rPr>
          <w:rFonts w:ascii="Arial" w:hAnsi="Arial" w:cs="Arial"/>
          <w:color w:val="000000"/>
          <w:sz w:val="20"/>
          <w:szCs w:val="20"/>
          <w:lang w:eastAsia="ru-RU"/>
        </w:rPr>
        <w:t>что в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общее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действующих </w:t>
      </w:r>
      <w:r w:rsidRPr="00402723">
        <w:rPr>
          <w:rFonts w:ascii="Arial" w:hAnsi="Arial" w:cs="Arial"/>
          <w:color w:val="000000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>
        <w:rPr>
          <w:rFonts w:ascii="Arial" w:hAnsi="Arial" w:cs="Arial"/>
          <w:color w:val="000000"/>
          <w:sz w:val="20"/>
          <w:szCs w:val="20"/>
          <w:lang w:eastAsia="ru-RU"/>
        </w:rPr>
        <w:t xml:space="preserve"> Присутствующие на общем  собрании должны находиться в масках, перчатках и соблюдать требования социальной дистанции. Перед регистрацией участников общего собрания будет производиться измерение температуры тела.</w:t>
      </w:r>
    </w:p>
    <w:p w:rsidR="00AE5154" w:rsidRPr="00402723" w:rsidRDefault="00AE5154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b/>
          <w:color w:val="000000"/>
          <w:sz w:val="20"/>
          <w:szCs w:val="20"/>
          <w:lang w:eastAsia="ru-RU"/>
        </w:rPr>
      </w:pPr>
    </w:p>
    <w:p w:rsidR="00AE5154" w:rsidRPr="00CA5891" w:rsidRDefault="00AE5154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hAnsi="Arial" w:cs="Arial"/>
          <w:color w:val="000000"/>
          <w:lang w:eastAsia="ru-RU"/>
        </w:rPr>
      </w:pP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Дата объявления: «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» 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 xml:space="preserve">апреля </w:t>
      </w:r>
      <w:bookmarkStart w:id="0" w:name="_GoBack"/>
      <w:bookmarkEnd w:id="0"/>
      <w:r w:rsidRPr="00402723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AE5154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71EA"/>
    <w:rsid w:val="00043140"/>
    <w:rsid w:val="00075ED3"/>
    <w:rsid w:val="000B427C"/>
    <w:rsid w:val="000E1D45"/>
    <w:rsid w:val="00166DF0"/>
    <w:rsid w:val="001E7833"/>
    <w:rsid w:val="001F4464"/>
    <w:rsid w:val="00272E4C"/>
    <w:rsid w:val="002E2B0B"/>
    <w:rsid w:val="003516CE"/>
    <w:rsid w:val="003D06D6"/>
    <w:rsid w:val="003E4D91"/>
    <w:rsid w:val="00402723"/>
    <w:rsid w:val="00433A45"/>
    <w:rsid w:val="005262AF"/>
    <w:rsid w:val="005C7ECF"/>
    <w:rsid w:val="005E2799"/>
    <w:rsid w:val="006A6C90"/>
    <w:rsid w:val="006B71EA"/>
    <w:rsid w:val="007701C6"/>
    <w:rsid w:val="007735DC"/>
    <w:rsid w:val="008D6B5B"/>
    <w:rsid w:val="00912C1F"/>
    <w:rsid w:val="00AE5154"/>
    <w:rsid w:val="00AF1296"/>
    <w:rsid w:val="00B0611A"/>
    <w:rsid w:val="00B51CD8"/>
    <w:rsid w:val="00BD5A69"/>
    <w:rsid w:val="00C53999"/>
    <w:rsid w:val="00C8312E"/>
    <w:rsid w:val="00CA5891"/>
    <w:rsid w:val="00D64EE9"/>
    <w:rsid w:val="00E7661A"/>
    <w:rsid w:val="00EB2306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9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19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9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468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9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1</Pages>
  <Words>514</Words>
  <Characters>2936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9</cp:revision>
  <dcterms:created xsi:type="dcterms:W3CDTF">2021-04-16T10:21:00Z</dcterms:created>
  <dcterms:modified xsi:type="dcterms:W3CDTF">2021-04-19T05:45:00Z</dcterms:modified>
</cp:coreProperties>
</file>