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CD5" w:rsidRPr="00402723" w:rsidRDefault="008C6CD5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8C6CD5" w:rsidRPr="00B0611A" w:rsidRDefault="008C6CD5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8C6CD5" w:rsidRDefault="008C6CD5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расположенн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ый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по адресу: </w:t>
      </w:r>
      <w:r w:rsidRPr="00D95CBC">
        <w:rPr>
          <w:rFonts w:ascii="Arial" w:hAnsi="Arial" w:cs="Arial"/>
          <w:b/>
          <w:bCs/>
          <w:sz w:val="20"/>
          <w:szCs w:val="20"/>
        </w:rPr>
        <w:t>Республика Мордовия, Большеигнатовский район, с. Протасово</w:t>
      </w:r>
    </w:p>
    <w:p w:rsidR="008C6CD5" w:rsidRDefault="008C6CD5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sz w:val="20"/>
          <w:szCs w:val="20"/>
        </w:rPr>
      </w:pPr>
      <w:r w:rsidRPr="00D95CBC">
        <w:rPr>
          <w:rFonts w:ascii="Arial" w:hAnsi="Arial" w:cs="Arial"/>
          <w:sz w:val="20"/>
          <w:szCs w:val="20"/>
        </w:rPr>
        <w:t>Администрация Протасовского сельского поселения Большеигнатовского</w:t>
      </w:r>
      <w:r>
        <w:rPr>
          <w:rFonts w:ascii="Arial" w:hAnsi="Arial" w:cs="Arial"/>
          <w:sz w:val="20"/>
          <w:szCs w:val="20"/>
        </w:rPr>
        <w:t xml:space="preserve"> </w:t>
      </w:r>
      <w:r w:rsidRPr="00D95CBC">
        <w:rPr>
          <w:rFonts w:ascii="Arial" w:hAnsi="Arial" w:cs="Arial"/>
          <w:sz w:val="20"/>
          <w:szCs w:val="20"/>
        </w:rPr>
        <w:t>муниципального района Республики Мордовия</w:t>
      </w:r>
      <w:r>
        <w:rPr>
          <w:rFonts w:ascii="Arial" w:hAnsi="Arial" w:cs="Arial"/>
          <w:sz w:val="20"/>
          <w:szCs w:val="20"/>
        </w:rPr>
        <w:t xml:space="preserve"> </w:t>
      </w:r>
      <w:r w:rsidRPr="00D95CBC">
        <w:rPr>
          <w:rFonts w:ascii="Arial" w:hAnsi="Arial" w:cs="Arial"/>
          <w:sz w:val="20"/>
          <w:szCs w:val="20"/>
          <w:lang w:eastAsia="ru-RU"/>
        </w:rPr>
        <w:t>в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 xml:space="preserve">из состава земель </w:t>
      </w:r>
      <w:r w:rsidRPr="00D95CBC">
        <w:rPr>
          <w:rFonts w:ascii="Arial" w:hAnsi="Arial" w:cs="Arial"/>
          <w:sz w:val="20"/>
          <w:szCs w:val="20"/>
        </w:rPr>
        <w:t>Протасовского сельского поселения землепользования бывшего СХПК «</w:t>
      </w:r>
      <w:r>
        <w:rPr>
          <w:rFonts w:ascii="Arial" w:hAnsi="Arial" w:cs="Arial"/>
          <w:sz w:val="20"/>
          <w:szCs w:val="20"/>
        </w:rPr>
        <w:t>Протасовский</w:t>
      </w:r>
      <w:r w:rsidRPr="00D95CBC">
        <w:rPr>
          <w:rFonts w:ascii="Arial" w:hAnsi="Arial" w:cs="Arial"/>
          <w:sz w:val="20"/>
          <w:szCs w:val="20"/>
        </w:rPr>
        <w:t>»</w:t>
      </w:r>
      <w:r w:rsidRPr="00D95CBC">
        <w:rPr>
          <w:rFonts w:ascii="Arial" w:hAnsi="Arial" w:cs="Arial"/>
          <w:sz w:val="20"/>
          <w:szCs w:val="20"/>
          <w:lang w:eastAsia="ru-RU"/>
        </w:rPr>
        <w:t>(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</w:p>
    <w:p w:rsidR="008C6CD5" w:rsidRPr="00402723" w:rsidRDefault="008C6CD5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sz w:val="20"/>
          <w:szCs w:val="20"/>
        </w:rPr>
      </w:pPr>
    </w:p>
    <w:p w:rsidR="008C6CD5" w:rsidRPr="00B0611A" w:rsidRDefault="008C6C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   Дата и  время проведения общего собрания: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04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июня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2021 года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12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8C6CD5" w:rsidRPr="00B0611A" w:rsidRDefault="008C6C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  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Время начала регистрации: 11 часов 30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минут</w:t>
      </w:r>
    </w:p>
    <w:p w:rsidR="008C6CD5" w:rsidRPr="00D95CBC" w:rsidRDefault="008C6C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   Адрес места проведения общего собрания: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Pr="00D95CBC">
        <w:rPr>
          <w:rFonts w:ascii="Arial" w:hAnsi="Arial" w:cs="Arial"/>
          <w:b/>
          <w:bCs/>
          <w:sz w:val="20"/>
          <w:szCs w:val="20"/>
        </w:rPr>
        <w:t>Республика Мордовия, Большеигнатовский район, с. Протасово, ул. Ленина, 19 (помещение Протасовского клуба).</w:t>
      </w:r>
    </w:p>
    <w:p w:rsidR="008C6CD5" w:rsidRPr="00B0611A" w:rsidRDefault="008C6C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8C6CD5" w:rsidRDefault="008C6CD5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8C6CD5" w:rsidRPr="00402723" w:rsidRDefault="008C6CD5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8C6CD5" w:rsidRPr="00402723" w:rsidRDefault="008C6CD5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8C6CD5" w:rsidRPr="00402723" w:rsidRDefault="008C6CD5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8C6CD5" w:rsidRPr="00402723" w:rsidRDefault="008C6CD5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8C6CD5" w:rsidRPr="00402723" w:rsidRDefault="008C6CD5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иметь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8C6CD5" w:rsidRDefault="008C6CD5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иться по адресу:  </w:t>
      </w:r>
      <w:r w:rsidRPr="00D95CBC">
        <w:rPr>
          <w:rFonts w:ascii="Arial" w:hAnsi="Arial" w:cs="Arial"/>
          <w:sz w:val="20"/>
          <w:szCs w:val="20"/>
        </w:rPr>
        <w:t xml:space="preserve">Республика Мордовия, Большеигнатовский район, с. Протасово, ул. Ленина,  д.19 </w:t>
      </w:r>
      <w:r w:rsidRPr="00912C1F">
        <w:rPr>
          <w:rFonts w:ascii="Arial" w:hAnsi="Arial" w:cs="Arial"/>
          <w:color w:val="000000"/>
          <w:sz w:val="20"/>
          <w:szCs w:val="20"/>
          <w:lang w:eastAsia="ru-RU"/>
        </w:rPr>
        <w:t>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 13.00 до 14.00.</w:t>
      </w:r>
    </w:p>
    <w:p w:rsidR="008C6CD5" w:rsidRPr="00402723" w:rsidRDefault="008C6CD5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8C6CD5" w:rsidRDefault="008C6CD5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8C6CD5" w:rsidRPr="00402723" w:rsidRDefault="008C6CD5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8C6CD5" w:rsidRPr="00402723" w:rsidRDefault="008C6C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8C6CD5" w:rsidRPr="00CA5891" w:rsidRDefault="008C6CD5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Дата объявления: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16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апреля </w:t>
      </w:r>
      <w:bookmarkStart w:id="0" w:name="_GoBack"/>
      <w:bookmarkEnd w:id="0"/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2021 года.</w:t>
      </w:r>
    </w:p>
    <w:sectPr w:rsidR="008C6CD5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71EA"/>
    <w:rsid w:val="000E1D45"/>
    <w:rsid w:val="00166DF0"/>
    <w:rsid w:val="001E7833"/>
    <w:rsid w:val="002E2B0B"/>
    <w:rsid w:val="003516CE"/>
    <w:rsid w:val="003D06D6"/>
    <w:rsid w:val="00402723"/>
    <w:rsid w:val="00433A45"/>
    <w:rsid w:val="005E2799"/>
    <w:rsid w:val="006B71EA"/>
    <w:rsid w:val="008C6CD5"/>
    <w:rsid w:val="00912C1F"/>
    <w:rsid w:val="009D32C0"/>
    <w:rsid w:val="009D6404"/>
    <w:rsid w:val="00B0611A"/>
    <w:rsid w:val="00B51CD8"/>
    <w:rsid w:val="00C53999"/>
    <w:rsid w:val="00CA5891"/>
    <w:rsid w:val="00D64EE9"/>
    <w:rsid w:val="00D95CBC"/>
    <w:rsid w:val="00E7661A"/>
    <w:rsid w:val="00F020A0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99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74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4753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4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519</Words>
  <Characters>2961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</dc:title>
  <dc:subject/>
  <dc:creator>Пользователь Windows</dc:creator>
  <cp:keywords/>
  <dc:description/>
  <cp:lastModifiedBy>User</cp:lastModifiedBy>
  <cp:revision>2</cp:revision>
  <dcterms:created xsi:type="dcterms:W3CDTF">2021-04-27T12:36:00Z</dcterms:created>
  <dcterms:modified xsi:type="dcterms:W3CDTF">2021-04-27T12:36:00Z</dcterms:modified>
</cp:coreProperties>
</file>