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E50" w:rsidRPr="00EA57BF" w:rsidRDefault="00B53E50" w:rsidP="00EA5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 </w:t>
      </w:r>
      <w:r w:rsidRPr="00EA57BF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EA57BF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B53E50" w:rsidRPr="008F0DAF" w:rsidRDefault="00B53E50" w:rsidP="003035A8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 w:rsidRPr="008F0DA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Pr="008F0DA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B53E50" w:rsidRPr="008F0DAF" w:rsidRDefault="00B53E50" w:rsidP="003035A8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F0DAF">
        <w:rPr>
          <w:rFonts w:ascii="Times New Roman" w:hAnsi="Times New Roman" w:cs="Times New Roman"/>
          <w:color w:val="000000"/>
          <w:spacing w:val="-3"/>
          <w:sz w:val="24"/>
          <w:szCs w:val="24"/>
        </w:rPr>
        <w:t>с. Протасово</w:t>
      </w:r>
    </w:p>
    <w:p w:rsidR="00B53E50" w:rsidRPr="008F0DAF" w:rsidRDefault="00B53E50" w:rsidP="003035A8">
      <w:pPr>
        <w:tabs>
          <w:tab w:val="left" w:pos="-2552"/>
          <w:tab w:val="right" w:pos="10632"/>
        </w:tabs>
        <w:spacing w:before="240"/>
        <w:rPr>
          <w:rFonts w:ascii="Times New Roman" w:hAnsi="Times New Roman" w:cs="Times New Roman"/>
          <w:sz w:val="28"/>
          <w:szCs w:val="28"/>
        </w:rPr>
      </w:pPr>
      <w:r w:rsidRPr="008F0DAF">
        <w:rPr>
          <w:rFonts w:ascii="Courier New" w:hAnsi="Courier New" w:cs="Courier New"/>
          <w:sz w:val="28"/>
          <w:szCs w:val="28"/>
        </w:rPr>
        <w:t xml:space="preserve">  </w:t>
      </w:r>
      <w:r w:rsidRPr="008F0DAF">
        <w:rPr>
          <w:rFonts w:ascii="Times New Roman" w:hAnsi="Times New Roman" w:cs="Times New Roman"/>
          <w:sz w:val="28"/>
          <w:szCs w:val="28"/>
        </w:rPr>
        <w:t xml:space="preserve">от   </w:t>
      </w:r>
      <w:r>
        <w:rPr>
          <w:rFonts w:ascii="Times New Roman" w:hAnsi="Times New Roman" w:cs="Times New Roman"/>
          <w:sz w:val="28"/>
          <w:szCs w:val="28"/>
        </w:rPr>
        <w:t>24 февраля</w:t>
      </w:r>
      <w:r w:rsidRPr="008F0DAF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8F0DA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F0D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188</w:t>
      </w:r>
    </w:p>
    <w:p w:rsidR="00B53E50" w:rsidRPr="003035A8" w:rsidRDefault="00B53E50">
      <w:pPr>
        <w:pStyle w:val="ConsPlusTitle"/>
        <w:jc w:val="center"/>
        <w:rPr>
          <w:rFonts w:ascii="Times New Roman" w:hAnsi="Times New Roman" w:cs="Times New Roman"/>
        </w:rPr>
      </w:pPr>
    </w:p>
    <w:p w:rsidR="00B53E50" w:rsidRPr="00151F88" w:rsidRDefault="00B53E50" w:rsidP="00151F88">
      <w:pPr>
        <w:pStyle w:val="Heading1"/>
        <w:spacing w:before="0"/>
        <w:ind w:firstLine="550"/>
        <w:jc w:val="both"/>
        <w:rPr>
          <w:sz w:val="28"/>
          <w:szCs w:val="28"/>
        </w:rPr>
      </w:pPr>
      <w:r w:rsidRPr="00675539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29.12.2020 года №176 «Об утверждении прогнозных показателей социально-экономического развития Протасовского сельского поселения Большеигнатовского муниципального района на 2021-2024 годы»</w:t>
      </w:r>
      <w:r w:rsidRPr="00151F88">
        <w:rPr>
          <w:sz w:val="28"/>
          <w:szCs w:val="28"/>
        </w:rPr>
        <w:t xml:space="preserve">, </w:t>
      </w:r>
      <w:r w:rsidRPr="00675539">
        <w:rPr>
          <w:rFonts w:ascii="Times New Roman" w:hAnsi="Times New Roman" w:cs="Times New Roman"/>
          <w:sz w:val="28"/>
          <w:szCs w:val="28"/>
        </w:rPr>
        <w:t>Совет депутатов Протасовского сельского поселения</w:t>
      </w:r>
      <w:r w:rsidRPr="00151F88">
        <w:rPr>
          <w:sz w:val="28"/>
          <w:szCs w:val="28"/>
        </w:rPr>
        <w:t xml:space="preserve"> </w:t>
      </w:r>
    </w:p>
    <w:p w:rsidR="00B53E50" w:rsidRPr="00675539" w:rsidRDefault="00B53E50" w:rsidP="00151F88">
      <w:pPr>
        <w:pStyle w:val="Heading1"/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75539">
        <w:rPr>
          <w:rFonts w:ascii="Times New Roman" w:hAnsi="Times New Roman" w:cs="Times New Roman"/>
          <w:sz w:val="28"/>
          <w:szCs w:val="28"/>
        </w:rPr>
        <w:t>РЕШИЛ:</w:t>
      </w:r>
    </w:p>
    <w:p w:rsidR="00B53E50" w:rsidRPr="00151F88" w:rsidRDefault="00B53E50" w:rsidP="00151F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F88">
        <w:rPr>
          <w:rFonts w:ascii="Times New Roman" w:hAnsi="Times New Roman" w:cs="Times New Roman"/>
          <w:sz w:val="28"/>
          <w:szCs w:val="28"/>
        </w:rPr>
        <w:t xml:space="preserve">Внести изменения  в решение Совета депутатов Протасовского сельского поселения Большеигнатовского муниципального района Республики Мордовия </w:t>
      </w:r>
      <w:r w:rsidRPr="00675539">
        <w:rPr>
          <w:rFonts w:ascii="Times New Roman" w:hAnsi="Times New Roman" w:cs="Times New Roman"/>
          <w:sz w:val="28"/>
          <w:szCs w:val="28"/>
        </w:rPr>
        <w:t>от 29.12.2020 года №176 «Об утверждении прогнозных показателей социально-экономического развития Протасовского сельского поселения Большеигнатовского муниципального района на 2021-2024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F88">
        <w:rPr>
          <w:rFonts w:ascii="Times New Roman" w:hAnsi="Times New Roman" w:cs="Times New Roman"/>
          <w:sz w:val="28"/>
          <w:szCs w:val="28"/>
        </w:rPr>
        <w:t>следующие изменения: приложение 1 изложить в новой редакции</w:t>
      </w:r>
    </w:p>
    <w:p w:rsidR="00B53E50" w:rsidRPr="00151F88" w:rsidRDefault="00B53E50" w:rsidP="00151F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Pr="00151F88" w:rsidRDefault="00B53E50" w:rsidP="00151F8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F88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опубликованию.</w:t>
      </w:r>
    </w:p>
    <w:p w:rsidR="00B53E50" w:rsidRPr="00863A1D" w:rsidRDefault="00B53E50" w:rsidP="00151F88">
      <w:pPr>
        <w:pStyle w:val="Heading5"/>
        <w:jc w:val="left"/>
      </w:pPr>
    </w:p>
    <w:p w:rsidR="00B53E50" w:rsidRPr="00675539" w:rsidRDefault="00B53E50" w:rsidP="00151F88">
      <w:pPr>
        <w:pStyle w:val="Heading5"/>
        <w:ind w:left="1080"/>
        <w:jc w:val="lef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Врио главы </w:t>
      </w:r>
    </w:p>
    <w:p w:rsidR="00B53E50" w:rsidRPr="00675539" w:rsidRDefault="00B53E50" w:rsidP="00151F88">
      <w:pPr>
        <w:pStyle w:val="Heading5"/>
        <w:ind w:left="1080"/>
        <w:jc w:val="lef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сельского поселения                                                     Л.Н.Кондратьева       </w:t>
      </w:r>
    </w:p>
    <w:p w:rsidR="00B53E50" w:rsidRPr="00675539" w:rsidRDefault="00B53E50" w:rsidP="00151F88">
      <w:pPr>
        <w:pStyle w:val="Heading5"/>
        <w:ind w:left="1080"/>
        <w:jc w:val="lef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 </w:t>
      </w:r>
    </w:p>
    <w:p w:rsidR="00B53E50" w:rsidRDefault="00B53E50" w:rsidP="00151F88">
      <w:pPr>
        <w:pStyle w:val="Heading5"/>
        <w:ind w:left="1080"/>
        <w:jc w:val="left"/>
        <w:rPr>
          <w:sz w:val="24"/>
          <w:szCs w:val="24"/>
        </w:rPr>
      </w:pPr>
    </w:p>
    <w:p w:rsidR="00B53E50" w:rsidRDefault="00B53E50" w:rsidP="00151F88">
      <w:pPr>
        <w:pStyle w:val="Heading5"/>
        <w:ind w:left="1080"/>
        <w:jc w:val="left"/>
        <w:rPr>
          <w:sz w:val="24"/>
          <w:szCs w:val="24"/>
        </w:rPr>
      </w:pPr>
    </w:p>
    <w:p w:rsidR="00B53E50" w:rsidRDefault="00B53E50" w:rsidP="00151F88">
      <w:pPr>
        <w:pStyle w:val="Heading5"/>
        <w:ind w:left="1080"/>
        <w:jc w:val="left"/>
        <w:rPr>
          <w:sz w:val="24"/>
          <w:szCs w:val="24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3E50" w:rsidRPr="00AC62BC" w:rsidRDefault="00B53E50" w:rsidP="00151F88">
      <w:pPr>
        <w:pStyle w:val="NormalWeb"/>
        <w:spacing w:after="0"/>
        <w:jc w:val="right"/>
        <w:rPr>
          <w:rFonts w:ascii="Times New Roman" w:hAnsi="Times New Roman" w:cs="Times New Roman"/>
        </w:rPr>
      </w:pPr>
      <w:r w:rsidRPr="00AC62BC">
        <w:rPr>
          <w:rFonts w:ascii="Times New Roman" w:hAnsi="Times New Roman" w:cs="Times New Roman"/>
        </w:rPr>
        <w:t>Утверждены</w:t>
      </w:r>
    </w:p>
    <w:p w:rsidR="00B53E50" w:rsidRPr="00675539" w:rsidRDefault="00B53E50" w:rsidP="00151F88">
      <w:pPr>
        <w:pStyle w:val="NormalWeb"/>
        <w:spacing w:after="0"/>
        <w:jc w:val="righ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>Советом депутатов Протасовского</w:t>
      </w:r>
    </w:p>
    <w:p w:rsidR="00B53E50" w:rsidRPr="00675539" w:rsidRDefault="00B53E50" w:rsidP="00151F88">
      <w:pPr>
        <w:pStyle w:val="NormalWeb"/>
        <w:spacing w:after="0"/>
        <w:ind w:left="5580" w:firstLine="360"/>
        <w:jc w:val="right"/>
        <w:rPr>
          <w:rFonts w:ascii="Times New Roman" w:hAnsi="Times New Roman" w:cs="Times New Roman"/>
        </w:rPr>
      </w:pPr>
      <w:r w:rsidRPr="00675539">
        <w:rPr>
          <w:rFonts w:ascii="Times New Roman" w:hAnsi="Times New Roman" w:cs="Times New Roman"/>
        </w:rPr>
        <w:t xml:space="preserve">   сельского поселения  Большеигнатовского муниципального района Республики Мордовия                                от 2</w:t>
      </w:r>
      <w:r>
        <w:rPr>
          <w:rFonts w:ascii="Times New Roman" w:hAnsi="Times New Roman" w:cs="Times New Roman"/>
        </w:rPr>
        <w:t>4</w:t>
      </w:r>
      <w:r w:rsidRPr="0067553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02 2021</w:t>
      </w:r>
      <w:r w:rsidRPr="00675539">
        <w:rPr>
          <w:rFonts w:ascii="Times New Roman" w:hAnsi="Times New Roman" w:cs="Times New Roman"/>
        </w:rPr>
        <w:t xml:space="preserve"> года №</w:t>
      </w:r>
      <w:r>
        <w:rPr>
          <w:rFonts w:ascii="Times New Roman" w:hAnsi="Times New Roman" w:cs="Times New Roman"/>
        </w:rPr>
        <w:t>188</w:t>
      </w:r>
    </w:p>
    <w:p w:rsidR="00B53E50" w:rsidRPr="00675539" w:rsidRDefault="00B53E50" w:rsidP="00151F88">
      <w:pPr>
        <w:pStyle w:val="NormalWeb"/>
        <w:spacing w:after="0"/>
        <w:rPr>
          <w:rFonts w:ascii="Times New Roman" w:hAnsi="Times New Roman" w:cs="Times New Roman"/>
        </w:rPr>
      </w:pPr>
    </w:p>
    <w:p w:rsidR="00B53E50" w:rsidRDefault="00B53E50" w:rsidP="00151F88">
      <w:pPr>
        <w:pStyle w:val="NormalWeb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5539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показатели социально-экономического развития Протасовского сельского поселения Большеигнатовского муниципального района на 2021-2024 годы </w:t>
      </w:r>
    </w:p>
    <w:p w:rsidR="00B53E50" w:rsidRPr="00675539" w:rsidRDefault="00B53E50" w:rsidP="00151F88">
      <w:pPr>
        <w:pStyle w:val="NormalWeb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85" w:type="pct"/>
        <w:tblCellSpacing w:w="0" w:type="dxa"/>
        <w:tblInd w:w="-5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641"/>
        <w:gridCol w:w="1127"/>
        <w:gridCol w:w="1314"/>
        <w:gridCol w:w="1465"/>
        <w:gridCol w:w="1312"/>
        <w:gridCol w:w="1312"/>
      </w:tblGrid>
      <w:tr w:rsidR="00B53E50">
        <w:trPr>
          <w:tblHeader/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Показатели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ед. изм.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2021г. прогноз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2022 г. прогноз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2023 г .прогноз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53E50" w:rsidRPr="00675539" w:rsidRDefault="00B53E50" w:rsidP="00EE0194">
            <w:pPr>
              <w:spacing w:before="100" w:beforeAutospacing="1" w:after="119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5539">
              <w:rPr>
                <w:rFonts w:ascii="Times New Roman" w:hAnsi="Times New Roman" w:cs="Times New Roman"/>
                <w:b/>
                <w:bCs/>
                <w:i/>
                <w:iCs/>
              </w:rPr>
              <w:t>2024 г .прогноз</w:t>
            </w:r>
          </w:p>
        </w:tc>
      </w:tr>
      <w:tr w:rsidR="00B53E50">
        <w:trPr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2321</w:t>
            </w:r>
          </w:p>
        </w:tc>
      </w:tr>
      <w:tr w:rsidR="00B53E50">
        <w:trPr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Обьем оборота розничной торговли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тыс. руб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2408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2574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2768</w:t>
            </w:r>
          </w:p>
        </w:tc>
      </w:tr>
      <w:tr w:rsidR="00B53E50">
        <w:trPr>
          <w:tblCellSpacing w:w="0" w:type="dxa"/>
        </w:trPr>
        <w:tc>
          <w:tcPr>
            <w:tcW w:w="179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Объем собственных доходов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6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7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6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53E50" w:rsidRPr="00675539" w:rsidRDefault="00B53E50" w:rsidP="00EE0194">
            <w:pPr>
              <w:pStyle w:val="NormalWeb"/>
              <w:rPr>
                <w:rFonts w:ascii="Times New Roman" w:hAnsi="Times New Roman" w:cs="Times New Roman"/>
              </w:rPr>
            </w:pPr>
            <w:r w:rsidRPr="00675539">
              <w:rPr>
                <w:rFonts w:ascii="Times New Roman" w:hAnsi="Times New Roman" w:cs="Times New Roman"/>
              </w:rPr>
              <w:t>169</w:t>
            </w:r>
          </w:p>
        </w:tc>
      </w:tr>
    </w:tbl>
    <w:p w:rsidR="00B53E50" w:rsidRPr="00A32AB6" w:rsidRDefault="00B53E5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B53E50" w:rsidRPr="00A32AB6" w:rsidSect="004B53F3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0756C"/>
    <w:multiLevelType w:val="hybridMultilevel"/>
    <w:tmpl w:val="86C01ECA"/>
    <w:lvl w:ilvl="0" w:tplc="0D48BE70">
      <w:start w:val="1"/>
      <w:numFmt w:val="decimal"/>
      <w:lvlText w:val="%1."/>
      <w:lvlJc w:val="left"/>
      <w:pPr>
        <w:tabs>
          <w:tab w:val="num" w:pos="1371"/>
        </w:tabs>
        <w:ind w:left="1371" w:hanging="8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1019B"/>
    <w:rsid w:val="00023991"/>
    <w:rsid w:val="0006133D"/>
    <w:rsid w:val="0007034A"/>
    <w:rsid w:val="00082A75"/>
    <w:rsid w:val="000B25DB"/>
    <w:rsid w:val="000C1088"/>
    <w:rsid w:val="000C3EFC"/>
    <w:rsid w:val="000F48CC"/>
    <w:rsid w:val="00142BCA"/>
    <w:rsid w:val="00147598"/>
    <w:rsid w:val="00150232"/>
    <w:rsid w:val="00151F88"/>
    <w:rsid w:val="001771C8"/>
    <w:rsid w:val="00193D95"/>
    <w:rsid w:val="001A57AC"/>
    <w:rsid w:val="00211FA8"/>
    <w:rsid w:val="00227D89"/>
    <w:rsid w:val="00233AB2"/>
    <w:rsid w:val="00234E2B"/>
    <w:rsid w:val="00252992"/>
    <w:rsid w:val="00264606"/>
    <w:rsid w:val="0027437C"/>
    <w:rsid w:val="00285E84"/>
    <w:rsid w:val="00286966"/>
    <w:rsid w:val="002967EA"/>
    <w:rsid w:val="002F714F"/>
    <w:rsid w:val="00302051"/>
    <w:rsid w:val="003035A8"/>
    <w:rsid w:val="003044D0"/>
    <w:rsid w:val="00351BBF"/>
    <w:rsid w:val="003529F2"/>
    <w:rsid w:val="00364DA6"/>
    <w:rsid w:val="00373A1F"/>
    <w:rsid w:val="003A4DDD"/>
    <w:rsid w:val="003C1811"/>
    <w:rsid w:val="003C494B"/>
    <w:rsid w:val="004101C3"/>
    <w:rsid w:val="00430761"/>
    <w:rsid w:val="00434A95"/>
    <w:rsid w:val="00463C03"/>
    <w:rsid w:val="0047153E"/>
    <w:rsid w:val="0049692A"/>
    <w:rsid w:val="004B53F3"/>
    <w:rsid w:val="004B575C"/>
    <w:rsid w:val="004C4102"/>
    <w:rsid w:val="004F0C6B"/>
    <w:rsid w:val="005122B6"/>
    <w:rsid w:val="00566872"/>
    <w:rsid w:val="005819BD"/>
    <w:rsid w:val="00636076"/>
    <w:rsid w:val="0067529D"/>
    <w:rsid w:val="00675539"/>
    <w:rsid w:val="006761D4"/>
    <w:rsid w:val="00681B58"/>
    <w:rsid w:val="006C7B74"/>
    <w:rsid w:val="00706A2E"/>
    <w:rsid w:val="00722717"/>
    <w:rsid w:val="00754346"/>
    <w:rsid w:val="007C4856"/>
    <w:rsid w:val="007D52F3"/>
    <w:rsid w:val="007F646C"/>
    <w:rsid w:val="00800D36"/>
    <w:rsid w:val="00807C22"/>
    <w:rsid w:val="008456BF"/>
    <w:rsid w:val="0085182D"/>
    <w:rsid w:val="008559DF"/>
    <w:rsid w:val="00863A1D"/>
    <w:rsid w:val="008A53A7"/>
    <w:rsid w:val="008E6F6B"/>
    <w:rsid w:val="008E7CB9"/>
    <w:rsid w:val="008F0DAF"/>
    <w:rsid w:val="00903686"/>
    <w:rsid w:val="009244F8"/>
    <w:rsid w:val="00944A4E"/>
    <w:rsid w:val="00966680"/>
    <w:rsid w:val="009852AD"/>
    <w:rsid w:val="009C264D"/>
    <w:rsid w:val="009C389E"/>
    <w:rsid w:val="009E4645"/>
    <w:rsid w:val="009E5D8C"/>
    <w:rsid w:val="00A06847"/>
    <w:rsid w:val="00A32AB6"/>
    <w:rsid w:val="00A64758"/>
    <w:rsid w:val="00A83FB8"/>
    <w:rsid w:val="00AA3E8B"/>
    <w:rsid w:val="00AC62BC"/>
    <w:rsid w:val="00AF6E94"/>
    <w:rsid w:val="00B20798"/>
    <w:rsid w:val="00B53E50"/>
    <w:rsid w:val="00B642C5"/>
    <w:rsid w:val="00BA233A"/>
    <w:rsid w:val="00BF37C0"/>
    <w:rsid w:val="00BF4ED9"/>
    <w:rsid w:val="00C01B4A"/>
    <w:rsid w:val="00C042E4"/>
    <w:rsid w:val="00C12E58"/>
    <w:rsid w:val="00C25FB3"/>
    <w:rsid w:val="00CA4C59"/>
    <w:rsid w:val="00CB19FD"/>
    <w:rsid w:val="00CD20F7"/>
    <w:rsid w:val="00CD4EF3"/>
    <w:rsid w:val="00D30C8D"/>
    <w:rsid w:val="00D47F12"/>
    <w:rsid w:val="00D571FB"/>
    <w:rsid w:val="00D71565"/>
    <w:rsid w:val="00D82C64"/>
    <w:rsid w:val="00DA3B05"/>
    <w:rsid w:val="00DD2061"/>
    <w:rsid w:val="00E534F9"/>
    <w:rsid w:val="00E67290"/>
    <w:rsid w:val="00EA16E4"/>
    <w:rsid w:val="00EA57BF"/>
    <w:rsid w:val="00EE0194"/>
    <w:rsid w:val="00EF5524"/>
    <w:rsid w:val="00F21BF8"/>
    <w:rsid w:val="00F24966"/>
    <w:rsid w:val="00F42E5B"/>
    <w:rsid w:val="00F63C93"/>
    <w:rsid w:val="00F849FD"/>
    <w:rsid w:val="00F8775A"/>
    <w:rsid w:val="00F96B9E"/>
    <w:rsid w:val="00FA7191"/>
    <w:rsid w:val="00FE072F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51F88"/>
    <w:pPr>
      <w:keepNext/>
      <w:tabs>
        <w:tab w:val="left" w:pos="-2552"/>
        <w:tab w:val="right" w:pos="10000"/>
      </w:tabs>
      <w:spacing w:before="240" w:after="0" w:line="240" w:lineRule="auto"/>
      <w:jc w:val="center"/>
      <w:outlineLvl w:val="0"/>
    </w:pPr>
    <w:rPr>
      <w:b/>
      <w:bCs/>
      <w:sz w:val="36"/>
      <w:szCs w:val="36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51F88"/>
    <w:pPr>
      <w:keepNext/>
      <w:spacing w:after="0" w:line="240" w:lineRule="auto"/>
      <w:jc w:val="both"/>
      <w:outlineLvl w:val="4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4A95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4A95"/>
    <w:rPr>
      <w:rFonts w:ascii="Calibri" w:hAnsi="Calibri" w:cs="Calibri"/>
      <w:b/>
      <w:bCs/>
      <w:i/>
      <w:i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a">
    <w:name w:val="Знак Знак Знак Знак"/>
    <w:basedOn w:val="Normal"/>
    <w:uiPriority w:val="99"/>
    <w:rsid w:val="00EA57B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151F88"/>
    <w:pPr>
      <w:spacing w:before="100" w:beforeAutospacing="1" w:after="119" w:line="240" w:lineRule="auto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267</Words>
  <Characters>1527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User</cp:lastModifiedBy>
  <cp:revision>6</cp:revision>
  <cp:lastPrinted>2021-03-08T22:18:00Z</cp:lastPrinted>
  <dcterms:created xsi:type="dcterms:W3CDTF">2021-02-19T03:39:00Z</dcterms:created>
  <dcterms:modified xsi:type="dcterms:W3CDTF">2021-03-30T08:17:00Z</dcterms:modified>
</cp:coreProperties>
</file>