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20B" w:rsidRPr="003A3C8B" w:rsidRDefault="00A0620B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>Информационное сообщение</w:t>
      </w:r>
    </w:p>
    <w:p w:rsidR="00A0620B" w:rsidRPr="003A3C8B" w:rsidRDefault="00A0620B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>о проведение государственной кадастровой оценки в 2021 году</w:t>
      </w:r>
    </w:p>
    <w:p w:rsidR="00A0620B" w:rsidRPr="003A3C8B" w:rsidRDefault="00A0620B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>и размещении проекта отчета по государственной кадастровой оценке сооружений, расположенных на территории Республики Мордовия</w:t>
      </w:r>
    </w:p>
    <w:p w:rsidR="00A0620B" w:rsidRPr="00FA36B8" w:rsidRDefault="00A0620B" w:rsidP="00FA36B8">
      <w:pPr>
        <w:pStyle w:val="Default"/>
        <w:jc w:val="center"/>
        <w:rPr>
          <w:sz w:val="28"/>
          <w:szCs w:val="28"/>
        </w:rPr>
      </w:pPr>
    </w:p>
    <w:p w:rsidR="00A0620B" w:rsidRPr="00892878" w:rsidRDefault="00A0620B" w:rsidP="003A3C8B">
      <w:pPr>
        <w:pStyle w:val="Default"/>
      </w:pPr>
    </w:p>
    <w:p w:rsidR="00A0620B" w:rsidRPr="00892878" w:rsidRDefault="00A0620B" w:rsidP="003A3C8B">
      <w:pPr>
        <w:pStyle w:val="Default"/>
        <w:jc w:val="both"/>
        <w:rPr>
          <w:sz w:val="28"/>
          <w:szCs w:val="28"/>
        </w:rPr>
      </w:pPr>
      <w:r w:rsidRPr="003A3C8B">
        <w:rPr>
          <w:sz w:val="28"/>
          <w:szCs w:val="28"/>
        </w:rPr>
        <w:t>В соответствии с Федеральным законом от 03.07.2016 № 237-ФЗ «О государственной кадастровой оценке» и на основании приказа Государственного комитета имущественных и земельных отношений Республики Мордовия от 31 июля 2020 года № 81</w:t>
      </w:r>
      <w:r w:rsidRPr="00892878">
        <w:rPr>
          <w:sz w:val="28"/>
          <w:szCs w:val="28"/>
        </w:rPr>
        <w:t xml:space="preserve"> «О проведении государственной кадастровой оценки объектов недвижимости - сооружений, расположенных на территории Республики Мордовия в 2021 году», в текущем году проводится государственная кадастровая оценка сооружений, расположенных на территории Республики Мордовия. По итогам определения кадастровой стоимости государственным бюджетным учреждением Республики Мордовия «Фонд имущества» составлен проект отчета в форме электронного документа.</w:t>
      </w:r>
    </w:p>
    <w:p w:rsidR="00A0620B" w:rsidRPr="00892878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878">
        <w:rPr>
          <w:rFonts w:ascii="Times New Roman" w:hAnsi="Times New Roman" w:cs="Times New Roman"/>
          <w:color w:val="000000"/>
          <w:sz w:val="28"/>
          <w:szCs w:val="28"/>
        </w:rPr>
        <w:t>Росреестром размещены в фонде данных государственной кадастровой оценки сведения и материалы, содержащиеся в проекте отчета, ознакомиться с которым можно:</w:t>
      </w:r>
    </w:p>
    <w:p w:rsidR="00A0620B" w:rsidRPr="00892878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92878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Росреестра по ссылке: https://rosreestr.gov.ru/wps/portal/cc ibsvedFDGKO;</w:t>
      </w:r>
    </w:p>
    <w:p w:rsidR="00A0620B" w:rsidRPr="00892878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878">
        <w:rPr>
          <w:rFonts w:ascii="Times New Roman" w:hAnsi="Times New Roman" w:cs="Times New Roman"/>
          <w:color w:val="000000"/>
          <w:sz w:val="28"/>
          <w:szCs w:val="28"/>
        </w:rPr>
        <w:t>- на официальном сайте государственного бюджетного учреждения Республики Мордовия «Фонд имущества» по ссылке: http://firm.e- mordovia.ru/otchet gko.html.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878">
        <w:rPr>
          <w:rFonts w:ascii="Times New Roman" w:hAnsi="Times New Roman" w:cs="Times New Roman"/>
          <w:color w:val="000000"/>
          <w:sz w:val="28"/>
          <w:szCs w:val="28"/>
        </w:rPr>
        <w:t>В соответствии с п. 13 статьи 14 Федерального закона № 237-ФЗ, замечания, связанные с определением кадастровой стоимости,</w:t>
      </w:r>
      <w:r w:rsidRPr="003A3C8B">
        <w:rPr>
          <w:rFonts w:ascii="Times New Roman" w:hAnsi="Times New Roman" w:cs="Times New Roman"/>
          <w:sz w:val="28"/>
          <w:szCs w:val="28"/>
        </w:rPr>
        <w:t>представляются в течении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 xml:space="preserve">     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A3C8B">
        <w:rPr>
          <w:rFonts w:ascii="Times New Roman" w:hAnsi="Times New Roman" w:cs="Times New Roman"/>
          <w:sz w:val="28"/>
          <w:szCs w:val="28"/>
        </w:rPr>
        <w:t>телекоммуникационных сетей общего пользования, в том числе сети «Интернет».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Днем представления замечаний к проекту отчета считается день их представления в бюджетное учреждение,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Замечание к промежуточному отчету наряду с изложением его сути должно содержать: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По итогам рассмотрения замечаний, в случае выявления ошибок, будет осуществлен пересчет кадастровой стоимости.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Замечания к промежуточному отчету, не соответствующие требованиям, установленным статьей 14 Федерального закона № 237-ФЗ, не подлежат рассмотрению.</w:t>
      </w:r>
    </w:p>
    <w:p w:rsidR="00A0620B" w:rsidRPr="003A3C8B" w:rsidRDefault="00A0620B" w:rsidP="003A3C8B">
      <w:pPr>
        <w:pStyle w:val="Default"/>
        <w:jc w:val="both"/>
        <w:rPr>
          <w:sz w:val="28"/>
          <w:szCs w:val="28"/>
        </w:rPr>
      </w:pPr>
      <w:r w:rsidRPr="003A3C8B">
        <w:rPr>
          <w:color w:val="auto"/>
          <w:sz w:val="28"/>
          <w:szCs w:val="28"/>
        </w:rPr>
        <w:t>Согласно п. 16 статьи 14 Федерального закона № 237-ФЗ, органы местного самоуправления поселений, муниципальных районов, городских округов, муниципальных округов в течение пяти рабочих дней со дня поступления от уполномоченного органа субъекта Российской Федерации о размещении проекта отчета, месте его размещения, о порядке и сроках представления замечаний к проекту отчета, а также об объектах недвижимости, в отношении которых проводится государственная кадастровая оценка, обеспечивают информирование заинтересованных лиц о размещении проекта отчета, месте его размещения, порядке и сроках представления замечаний к нему, а также об объектах недвижимости, в отношении которых проводится государственная кадастровая оценка, путем размещения извещения и копии решения о проведении государственной кадастровой оценки на своих официальных сайтах в информационно-</w:t>
      </w:r>
      <w:r w:rsidRPr="003A3C8B">
        <w:rPr>
          <w:sz w:val="28"/>
          <w:szCs w:val="28"/>
        </w:rPr>
        <w:t>телекоммуникационной сети «Интернет» (при их наличии), опубликования извещения в печатных средствах массовой информации, а также размещения извещения на своих информационных щитах.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A3C8B">
        <w:rPr>
          <w:rFonts w:ascii="Times New Roman" w:hAnsi="Times New Roman" w:cs="Times New Roman"/>
          <w:sz w:val="28"/>
          <w:szCs w:val="28"/>
        </w:rPr>
        <w:t>Контакты государственного бюджетного учреждения Республики Мордовия «Фонд имущества»: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•юридический адрес (фактический адрес): 430002, Республика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Мордовия, город Саранск, улица Советская, дом 26, каб. 115;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3C8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 w:rsidRPr="003A3C8B">
        <w:rPr>
          <w:rFonts w:ascii="Times New Roman" w:hAnsi="Times New Roman" w:cs="Times New Roman"/>
          <w:sz w:val="28"/>
          <w:szCs w:val="28"/>
        </w:rPr>
        <w:t>тел</w:t>
      </w:r>
      <w:r w:rsidRPr="003A3C8B">
        <w:rPr>
          <w:rFonts w:ascii="Times New Roman" w:hAnsi="Times New Roman" w:cs="Times New Roman"/>
          <w:sz w:val="28"/>
          <w:szCs w:val="28"/>
          <w:lang w:val="en-US"/>
        </w:rPr>
        <w:t>.: 8(342) 39-17-51; 8(342) 39-17-53.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3C8B">
        <w:rPr>
          <w:rFonts w:ascii="Times New Roman" w:hAnsi="Times New Roman" w:cs="Times New Roman"/>
          <w:sz w:val="28"/>
          <w:szCs w:val="28"/>
          <w:lang w:val="en-US"/>
        </w:rPr>
        <w:t>• e-mail: flm@e-mordovia.ru;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• официальный сайт в сети «Интернет»: http://firm.e-mordovia.ru/:</w:t>
      </w:r>
    </w:p>
    <w:p w:rsidR="00A0620B" w:rsidRPr="003A3C8B" w:rsidRDefault="00A0620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- режим работы учреждения:</w:t>
      </w:r>
    </w:p>
    <w:p w:rsidR="00A0620B" w:rsidRPr="003A3C8B" w:rsidRDefault="00A0620B" w:rsidP="003A3C8B">
      <w:pPr>
        <w:pStyle w:val="Default"/>
        <w:jc w:val="both"/>
        <w:rPr>
          <w:sz w:val="28"/>
          <w:szCs w:val="28"/>
        </w:rPr>
      </w:pPr>
      <w:r w:rsidRPr="003A3C8B">
        <w:rPr>
          <w:color w:val="auto"/>
          <w:sz w:val="28"/>
          <w:szCs w:val="28"/>
        </w:rPr>
        <w:t>понедельник — четверг: с 9:00 до 18:00; перерыв: с 13:00 до 13:45; пятница: с 9:00 до 16:45; перерыв: с 13:00 до 13:45; суббота - воскресенье: выходные дни.</w:t>
      </w:r>
    </w:p>
    <w:p w:rsidR="00A0620B" w:rsidRPr="003A3C8B" w:rsidRDefault="00A0620B" w:rsidP="003A3C8B">
      <w:pPr>
        <w:pStyle w:val="Default"/>
        <w:jc w:val="both"/>
        <w:rPr>
          <w:sz w:val="28"/>
          <w:szCs w:val="28"/>
        </w:rPr>
      </w:pPr>
    </w:p>
    <w:p w:rsidR="00A0620B" w:rsidRPr="003A3C8B" w:rsidRDefault="00A0620B" w:rsidP="003A3C8B">
      <w:pPr>
        <w:pStyle w:val="Default"/>
        <w:jc w:val="both"/>
        <w:rPr>
          <w:sz w:val="28"/>
          <w:szCs w:val="28"/>
        </w:rPr>
      </w:pPr>
    </w:p>
    <w:p w:rsidR="00A0620B" w:rsidRPr="003A3C8B" w:rsidRDefault="00A0620B" w:rsidP="003A3C8B">
      <w:pPr>
        <w:pStyle w:val="Default"/>
        <w:jc w:val="both"/>
        <w:rPr>
          <w:sz w:val="28"/>
          <w:szCs w:val="28"/>
        </w:rPr>
      </w:pPr>
    </w:p>
    <w:p w:rsidR="00A0620B" w:rsidRPr="003A3C8B" w:rsidRDefault="00A0620B" w:rsidP="003A3C8B">
      <w:pPr>
        <w:pStyle w:val="Default"/>
        <w:jc w:val="both"/>
        <w:rPr>
          <w:sz w:val="28"/>
          <w:szCs w:val="28"/>
        </w:rPr>
      </w:pPr>
    </w:p>
    <w:p w:rsidR="00A0620B" w:rsidRPr="003A3C8B" w:rsidRDefault="00A0620B" w:rsidP="00FA36B8">
      <w:pPr>
        <w:pStyle w:val="Default"/>
        <w:jc w:val="both"/>
        <w:rPr>
          <w:sz w:val="28"/>
          <w:szCs w:val="28"/>
        </w:rPr>
      </w:pPr>
    </w:p>
    <w:p w:rsidR="00A0620B" w:rsidRPr="003A3C8B" w:rsidRDefault="00A0620B" w:rsidP="00FA36B8">
      <w:pPr>
        <w:pStyle w:val="Default"/>
        <w:jc w:val="both"/>
        <w:rPr>
          <w:sz w:val="28"/>
          <w:szCs w:val="28"/>
        </w:rPr>
      </w:pPr>
    </w:p>
    <w:p w:rsidR="00A0620B" w:rsidRPr="003A3C8B" w:rsidRDefault="00A0620B" w:rsidP="00FA36B8">
      <w:pPr>
        <w:pStyle w:val="Default"/>
        <w:jc w:val="both"/>
        <w:rPr>
          <w:sz w:val="28"/>
          <w:szCs w:val="28"/>
        </w:rPr>
      </w:pPr>
    </w:p>
    <w:p w:rsidR="00A0620B" w:rsidRPr="003A3C8B" w:rsidRDefault="00A0620B" w:rsidP="00FA36B8">
      <w:pPr>
        <w:pStyle w:val="Default"/>
        <w:jc w:val="both"/>
        <w:rPr>
          <w:sz w:val="28"/>
          <w:szCs w:val="28"/>
        </w:rPr>
      </w:pPr>
    </w:p>
    <w:p w:rsidR="00A0620B" w:rsidRDefault="00A0620B" w:rsidP="00FA36B8">
      <w:pPr>
        <w:pStyle w:val="Default"/>
        <w:pageBreakBefore/>
      </w:pPr>
    </w:p>
    <w:sectPr w:rsidR="00A0620B" w:rsidSect="00FF3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C30"/>
    <w:rsid w:val="00385C30"/>
    <w:rsid w:val="003A3C8B"/>
    <w:rsid w:val="00515304"/>
    <w:rsid w:val="006B3CBD"/>
    <w:rsid w:val="00892878"/>
    <w:rsid w:val="00A0620B"/>
    <w:rsid w:val="00BF0EE3"/>
    <w:rsid w:val="00FA36B8"/>
    <w:rsid w:val="00FF3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40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A36B8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740</Words>
  <Characters>4222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</dc:title>
  <dc:subject/>
  <dc:creator>PK10</dc:creator>
  <cp:keywords/>
  <dc:description/>
  <cp:lastModifiedBy>User</cp:lastModifiedBy>
  <cp:revision>2</cp:revision>
  <dcterms:created xsi:type="dcterms:W3CDTF">2021-09-07T06:16:00Z</dcterms:created>
  <dcterms:modified xsi:type="dcterms:W3CDTF">2021-09-07T06:16:00Z</dcterms:modified>
</cp:coreProperties>
</file>