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762" w:rsidRPr="00851980" w:rsidRDefault="00074762" w:rsidP="00074762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851980">
        <w:rPr>
          <w:rFonts w:ascii="Times New Roman" w:hAnsi="Times New Roman" w:cs="Times New Roman"/>
          <w:sz w:val="26"/>
          <w:szCs w:val="26"/>
        </w:rPr>
        <w:t>Пресс-релиз</w:t>
      </w:r>
    </w:p>
    <w:p w:rsidR="00074762" w:rsidRPr="00851980" w:rsidRDefault="00074762" w:rsidP="00074762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</w:t>
      </w:r>
      <w:r w:rsidRPr="0085198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10.</w:t>
      </w:r>
      <w:r w:rsidRPr="00851980">
        <w:rPr>
          <w:rFonts w:ascii="Times New Roman" w:hAnsi="Times New Roman" w:cs="Times New Roman"/>
          <w:sz w:val="26"/>
          <w:szCs w:val="26"/>
        </w:rPr>
        <w:t>2021</w:t>
      </w:r>
    </w:p>
    <w:p w:rsidR="00074762" w:rsidRPr="00851980" w:rsidRDefault="00074762" w:rsidP="00074762">
      <w:pPr>
        <w:spacing w:after="10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1980">
        <w:rPr>
          <w:rFonts w:ascii="Times New Roman" w:hAnsi="Times New Roman" w:cs="Times New Roman"/>
          <w:b/>
          <w:sz w:val="26"/>
          <w:szCs w:val="26"/>
        </w:rPr>
        <w:t xml:space="preserve">Кратковременные отключения трансляции эфирных телерадиопрограмм в Саранске и районах Республики Мордовия </w:t>
      </w:r>
      <w:r>
        <w:rPr>
          <w:rFonts w:ascii="Times New Roman" w:hAnsi="Times New Roman" w:cs="Times New Roman"/>
          <w:b/>
          <w:sz w:val="26"/>
          <w:szCs w:val="26"/>
        </w:rPr>
        <w:t>18 октября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18 октября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с 02:00 до 11:00 (МСК) на радиотелевизионных станциях «Саранск», «Ардатов» и «</w:t>
      </w:r>
      <w:proofErr w:type="spellStart"/>
      <w:r w:rsidRPr="00851980">
        <w:rPr>
          <w:rFonts w:ascii="Times New Roman" w:hAnsi="Times New Roman" w:cs="Times New Roman"/>
          <w:b/>
          <w:sz w:val="26"/>
          <w:szCs w:val="26"/>
        </w:rPr>
        <w:t>Атюрьево</w:t>
      </w:r>
      <w:proofErr w:type="spellEnd"/>
      <w:r w:rsidRPr="00851980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Pr="00851980">
        <w:rPr>
          <w:rFonts w:ascii="Times New Roman" w:hAnsi="Times New Roman" w:cs="Times New Roman"/>
          <w:sz w:val="26"/>
          <w:szCs w:val="26"/>
        </w:rPr>
        <w:t>филиала РТРС «РТПЦ Республики Мордовия»</w:t>
      </w:r>
      <w:r w:rsidRPr="0085198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51980">
        <w:rPr>
          <w:rFonts w:ascii="Times New Roman" w:hAnsi="Times New Roman" w:cs="Times New Roman"/>
          <w:sz w:val="26"/>
          <w:szCs w:val="26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851980">
        <w:rPr>
          <w:rFonts w:ascii="Times New Roman" w:hAnsi="Times New Roman" w:cs="Times New Roman"/>
          <w:sz w:val="26"/>
          <w:szCs w:val="26"/>
        </w:rPr>
        <w:t xml:space="preserve"> указанное время возможны приостановки трансляции 20 те</w:t>
      </w:r>
      <w:r>
        <w:rPr>
          <w:rFonts w:ascii="Times New Roman" w:hAnsi="Times New Roman" w:cs="Times New Roman"/>
          <w:sz w:val="26"/>
          <w:szCs w:val="26"/>
        </w:rPr>
        <w:t xml:space="preserve">левизионных и трех радиоканалов - первого и второго мультиплексов </w:t>
      </w:r>
      <w:r w:rsidRPr="00851980">
        <w:rPr>
          <w:rFonts w:ascii="Times New Roman" w:hAnsi="Times New Roman" w:cs="Times New Roman"/>
          <w:sz w:val="26"/>
          <w:szCs w:val="26"/>
        </w:rPr>
        <w:t xml:space="preserve">цифрового эфирного телевидения (ЦЭТВ), а также FM-радиостанций. Время отключений согласовано с вещателями. 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</w:t>
      </w:r>
    </w:p>
    <w:p w:rsidR="00074762" w:rsidRPr="00851980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51980">
        <w:rPr>
          <w:rFonts w:ascii="Times New Roman" w:hAnsi="Times New Roman" w:cs="Times New Roman"/>
          <w:sz w:val="26"/>
          <w:szCs w:val="26"/>
        </w:rPr>
        <w:t>Если после возобновления трансляции на РТС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074762" w:rsidRPr="00D7355F" w:rsidRDefault="00074762" w:rsidP="00074762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515D9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«Саранск»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цифровым эфирным жителей республиканского центра и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Лямбирского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Кочкуровского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Ромодановского и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Старошайговского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 в зоне до 40 км от передающей станции.</w:t>
      </w:r>
    </w:p>
    <w:p w:rsidR="00074762" w:rsidRPr="00D7355F" w:rsidRDefault="00074762" w:rsidP="00074762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</w:pPr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«Ардатов»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Ардатовского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Атяшевского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Большеигнатовского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и Дубенского районов, расположенных в зоне до 40 км от передающей станции.</w:t>
      </w:r>
    </w:p>
    <w:p w:rsidR="00074762" w:rsidRPr="00D7355F" w:rsidRDefault="00074762" w:rsidP="00074762">
      <w:pPr>
        <w:spacing w:after="10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РТС «</w:t>
      </w:r>
      <w:proofErr w:type="spellStart"/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Атюрьево</w:t>
      </w:r>
      <w:proofErr w:type="spellEnd"/>
      <w:r w:rsidRPr="00D7355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»</w:t>
      </w:r>
      <w:r w:rsidRPr="00851980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Атюрьевского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Темниковского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Торбеевского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и </w:t>
      </w:r>
      <w:proofErr w:type="spellStart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Краснослободского</w:t>
      </w:r>
      <w:proofErr w:type="spellEnd"/>
      <w:r w:rsidRPr="00D7355F"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 xml:space="preserve"> районов, расположенных в зоне до 25 км от передающей станции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shd w:val="clear" w:color="auto" w:fill="FFFFFF"/>
          <w:lang w:eastAsia="ru-RU"/>
        </w:rPr>
        <w:t>.</w:t>
      </w:r>
    </w:p>
    <w:p w:rsidR="00877F5F" w:rsidRDefault="00074762" w:rsidP="00074762">
      <w:pPr>
        <w:spacing w:after="100" w:line="276" w:lineRule="auto"/>
      </w:pPr>
      <w:r w:rsidRPr="00851980">
        <w:rPr>
          <w:rFonts w:ascii="Times New Roman" w:hAnsi="Times New Roman" w:cs="Times New Roman"/>
          <w:sz w:val="26"/>
          <w:szCs w:val="26"/>
        </w:rPr>
        <w:t xml:space="preserve">Подробный график проведения профилактических работ размещен на сайте </w:t>
      </w:r>
      <w:r w:rsidRPr="00851980">
        <w:rPr>
          <w:rFonts w:ascii="Times New Roman" w:hAnsi="Times New Roman" w:cs="Times New Roman"/>
          <w:b/>
          <w:sz w:val="26"/>
          <w:szCs w:val="26"/>
        </w:rPr>
        <w:t>СМОТРИЦИФРУ.РФ</w:t>
      </w:r>
      <w:r w:rsidRPr="00851980">
        <w:rPr>
          <w:rFonts w:ascii="Times New Roman" w:hAnsi="Times New Roman" w:cs="Times New Roman"/>
          <w:sz w:val="26"/>
          <w:szCs w:val="26"/>
        </w:rPr>
        <w:t xml:space="preserve"> в разделе </w:t>
      </w:r>
      <w:hyperlink r:id="rId7" w:history="1">
        <w:r w:rsidRPr="00851980">
          <w:rPr>
            <w:rStyle w:val="aa"/>
            <w:rFonts w:ascii="Times New Roman" w:hAnsi="Times New Roman" w:cs="Times New Roman"/>
            <w:sz w:val="26"/>
            <w:szCs w:val="26"/>
          </w:rPr>
          <w:t xml:space="preserve">«Кратковременные отключения </w:t>
        </w:r>
        <w:proofErr w:type="spellStart"/>
        <w:r w:rsidRPr="00851980">
          <w:rPr>
            <w:rStyle w:val="aa"/>
            <w:rFonts w:ascii="Times New Roman" w:hAnsi="Times New Roman" w:cs="Times New Roman"/>
            <w:sz w:val="26"/>
            <w:szCs w:val="26"/>
          </w:rPr>
          <w:t>телерадиосигнала</w:t>
        </w:r>
        <w:proofErr w:type="spellEnd"/>
        <w:r w:rsidRPr="00851980">
          <w:rPr>
            <w:rStyle w:val="aa"/>
            <w:rFonts w:ascii="Times New Roman" w:hAnsi="Times New Roman" w:cs="Times New Roman"/>
            <w:sz w:val="26"/>
            <w:szCs w:val="26"/>
          </w:rPr>
          <w:t>»</w:t>
        </w:r>
      </w:hyperlink>
      <w:r w:rsidRPr="00851980">
        <w:rPr>
          <w:rFonts w:ascii="Times New Roman" w:hAnsi="Times New Roman" w:cs="Times New Roman"/>
          <w:sz w:val="26"/>
          <w:szCs w:val="26"/>
        </w:rPr>
        <w:t xml:space="preserve"> и в Кабинете телезрителя, а также в мобильном приложении «</w:t>
      </w:r>
      <w:proofErr w:type="spellStart"/>
      <w:r w:rsidRPr="00851980">
        <w:rPr>
          <w:rFonts w:ascii="Times New Roman" w:hAnsi="Times New Roman" w:cs="Times New Roman"/>
          <w:sz w:val="26"/>
          <w:szCs w:val="26"/>
        </w:rPr>
        <w:t>Телегид</w:t>
      </w:r>
      <w:proofErr w:type="spellEnd"/>
      <w:r w:rsidRPr="00851980">
        <w:rPr>
          <w:rFonts w:ascii="Times New Roman" w:hAnsi="Times New Roman" w:cs="Times New Roman"/>
          <w:sz w:val="26"/>
          <w:szCs w:val="26"/>
        </w:rPr>
        <w:t>» во вкладке «Вещание». Также на сайте представлена информация обо всех объектах региональный сети эфирного вещания, ЦЭТВ, его подключении и настройке.</w:t>
      </w:r>
    </w:p>
    <w:sectPr w:rsidR="00877F5F" w:rsidSect="00C51B74">
      <w:footerReference w:type="default" r:id="rId8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671" w:rsidRDefault="00B73671" w:rsidP="0009070A">
      <w:pPr>
        <w:spacing w:after="0" w:line="240" w:lineRule="auto"/>
      </w:pPr>
      <w:r>
        <w:separator/>
      </w:r>
    </w:p>
  </w:endnote>
  <w:endnote w:type="continuationSeparator" w:id="0">
    <w:p w:rsidR="00B73671" w:rsidRDefault="00B73671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0A" w:rsidRDefault="0009070A">
    <w:pPr>
      <w:pStyle w:val="af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671" w:rsidRDefault="00B73671" w:rsidP="0009070A">
      <w:pPr>
        <w:spacing w:after="0" w:line="240" w:lineRule="auto"/>
      </w:pPr>
      <w:r>
        <w:separator/>
      </w:r>
    </w:p>
  </w:footnote>
  <w:footnote w:type="continuationSeparator" w:id="0">
    <w:p w:rsidR="00B73671" w:rsidRDefault="00B73671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74"/>
    <w:rsid w:val="00016E98"/>
    <w:rsid w:val="00026F04"/>
    <w:rsid w:val="00045358"/>
    <w:rsid w:val="00067EDE"/>
    <w:rsid w:val="00074762"/>
    <w:rsid w:val="00074F41"/>
    <w:rsid w:val="0009070A"/>
    <w:rsid w:val="000C731C"/>
    <w:rsid w:val="001076E5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44FFF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57D48"/>
    <w:rsid w:val="00974F66"/>
    <w:rsid w:val="00976186"/>
    <w:rsid w:val="009A1109"/>
    <w:rsid w:val="009B37A1"/>
    <w:rsid w:val="00A227FC"/>
    <w:rsid w:val="00A24D48"/>
    <w:rsid w:val="00A35555"/>
    <w:rsid w:val="00A36F8E"/>
    <w:rsid w:val="00A96AC5"/>
    <w:rsid w:val="00AE0FBE"/>
    <w:rsid w:val="00B11062"/>
    <w:rsid w:val="00B5034E"/>
    <w:rsid w:val="00B73671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CE7332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DB57F6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B25D8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oris.rtrs.ru/tv/break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0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2020-12-01T08:09:00Z</cp:lastPrinted>
  <dcterms:created xsi:type="dcterms:W3CDTF">2021-10-14T13:47:00Z</dcterms:created>
  <dcterms:modified xsi:type="dcterms:W3CDTF">2021-10-14T13:47:00Z</dcterms:modified>
</cp:coreProperties>
</file>