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003" w:rsidRDefault="00347003" w:rsidP="00A545D6">
      <w:pPr>
        <w:jc w:val="center"/>
        <w:rPr>
          <w:b/>
          <w:bCs/>
          <w:sz w:val="32"/>
          <w:szCs w:val="32"/>
        </w:rPr>
      </w:pPr>
    </w:p>
    <w:p w:rsidR="00347003" w:rsidRDefault="00347003" w:rsidP="00A545D6">
      <w:pPr>
        <w:jc w:val="center"/>
        <w:rPr>
          <w:b/>
          <w:bCs/>
          <w:sz w:val="32"/>
          <w:szCs w:val="32"/>
        </w:rPr>
      </w:pPr>
    </w:p>
    <w:p w:rsidR="00347003" w:rsidRDefault="00347003" w:rsidP="00A545D6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 Протасовского сельского поселения Большеигнатовского муниципального района</w:t>
      </w:r>
    </w:p>
    <w:p w:rsidR="00347003" w:rsidRDefault="00347003" w:rsidP="00A545D6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Республики Мордовия</w:t>
      </w:r>
    </w:p>
    <w:p w:rsidR="00347003" w:rsidRPr="00A732D7" w:rsidRDefault="00347003" w:rsidP="00A545D6">
      <w:pPr>
        <w:jc w:val="both"/>
        <w:rPr>
          <w:b/>
          <w:bCs/>
          <w:sz w:val="20"/>
          <w:szCs w:val="20"/>
        </w:rPr>
      </w:pPr>
    </w:p>
    <w:p w:rsidR="00347003" w:rsidRPr="000D514B" w:rsidRDefault="00347003" w:rsidP="00A545D6">
      <w:pPr>
        <w:jc w:val="center"/>
        <w:rPr>
          <w:b/>
          <w:bCs/>
          <w:sz w:val="36"/>
          <w:szCs w:val="36"/>
        </w:rPr>
      </w:pPr>
      <w:r w:rsidRPr="000D514B">
        <w:rPr>
          <w:b/>
          <w:bCs/>
          <w:sz w:val="36"/>
          <w:szCs w:val="36"/>
        </w:rPr>
        <w:t>Решение</w:t>
      </w:r>
    </w:p>
    <w:p w:rsidR="00347003" w:rsidRPr="00411ED0" w:rsidRDefault="00347003" w:rsidP="002E647E">
      <w:pPr>
        <w:ind w:left="-180" w:right="57" w:firstLine="720"/>
        <w:jc w:val="center"/>
      </w:pPr>
    </w:p>
    <w:p w:rsidR="00347003" w:rsidRPr="00312B29" w:rsidRDefault="00347003" w:rsidP="002E647E">
      <w:pPr>
        <w:ind w:left="-180" w:right="57" w:firstLine="7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347003" w:rsidRDefault="00347003" w:rsidP="00B44D20">
      <w:pPr>
        <w:autoSpaceDE w:val="0"/>
        <w:ind w:left="-180" w:firstLine="72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с. Протасово</w:t>
      </w:r>
    </w:p>
    <w:p w:rsidR="00347003" w:rsidRPr="008B58CF" w:rsidRDefault="00347003" w:rsidP="00B44D20">
      <w:pPr>
        <w:autoSpaceDE w:val="0"/>
        <w:ind w:left="-180" w:firstLine="72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347003" w:rsidRPr="008B58CF" w:rsidRDefault="00347003" w:rsidP="002E647E">
      <w:pPr>
        <w:autoSpaceDE w:val="0"/>
        <w:ind w:left="-180"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8B58CF">
        <w:rPr>
          <w:rFonts w:ascii="Times New Roman CYR" w:hAnsi="Times New Roman CYR" w:cs="Times New Roman CYR"/>
          <w:sz w:val="28"/>
          <w:szCs w:val="28"/>
        </w:rPr>
        <w:t xml:space="preserve">от </w:t>
      </w:r>
      <w:r>
        <w:rPr>
          <w:rFonts w:ascii="Times New Roman CYR" w:hAnsi="Times New Roman CYR" w:cs="Times New Roman CYR"/>
          <w:sz w:val="28"/>
          <w:szCs w:val="28"/>
        </w:rPr>
        <w:t xml:space="preserve"> 05 октября 2020 года                                                        № 1</w:t>
      </w:r>
    </w:p>
    <w:p w:rsidR="00347003" w:rsidRDefault="00347003" w:rsidP="002E647E">
      <w:pPr>
        <w:autoSpaceDE w:val="0"/>
        <w:ind w:left="-180"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347003" w:rsidRPr="00671EF8" w:rsidRDefault="00347003" w:rsidP="00671EF8">
      <w:pPr>
        <w:jc w:val="both"/>
        <w:rPr>
          <w:b/>
          <w:bCs/>
          <w:sz w:val="28"/>
          <w:szCs w:val="28"/>
        </w:rPr>
      </w:pPr>
      <w:r w:rsidRPr="00671EF8">
        <w:rPr>
          <w:b/>
          <w:bCs/>
          <w:sz w:val="28"/>
          <w:szCs w:val="28"/>
        </w:rPr>
        <w:t>О признании полномочий депутатов</w:t>
      </w:r>
    </w:p>
    <w:p w:rsidR="00347003" w:rsidRPr="00671EF8" w:rsidRDefault="00347003" w:rsidP="00671EF8">
      <w:pPr>
        <w:jc w:val="both"/>
        <w:rPr>
          <w:b/>
          <w:bCs/>
          <w:sz w:val="28"/>
          <w:szCs w:val="28"/>
        </w:rPr>
      </w:pPr>
      <w:r w:rsidRPr="00671EF8">
        <w:rPr>
          <w:b/>
          <w:bCs/>
          <w:sz w:val="28"/>
          <w:szCs w:val="28"/>
        </w:rPr>
        <w:t>Совета депутатов Протасовского</w:t>
      </w:r>
    </w:p>
    <w:p w:rsidR="00347003" w:rsidRPr="00671EF8" w:rsidRDefault="00347003" w:rsidP="00671EF8">
      <w:pPr>
        <w:jc w:val="both"/>
        <w:rPr>
          <w:b/>
          <w:bCs/>
          <w:sz w:val="28"/>
          <w:szCs w:val="28"/>
        </w:rPr>
      </w:pPr>
      <w:r w:rsidRPr="00671EF8">
        <w:rPr>
          <w:b/>
          <w:bCs/>
          <w:sz w:val="28"/>
          <w:szCs w:val="28"/>
        </w:rPr>
        <w:t>сельского поселения Большеигнатовского</w:t>
      </w:r>
    </w:p>
    <w:p w:rsidR="00347003" w:rsidRDefault="00347003" w:rsidP="00671EF8">
      <w:pPr>
        <w:jc w:val="both"/>
        <w:rPr>
          <w:sz w:val="28"/>
          <w:szCs w:val="28"/>
        </w:rPr>
      </w:pPr>
      <w:r w:rsidRPr="00671EF8">
        <w:rPr>
          <w:b/>
          <w:bCs/>
          <w:sz w:val="28"/>
          <w:szCs w:val="28"/>
        </w:rPr>
        <w:t xml:space="preserve">муниципального района </w:t>
      </w:r>
      <w:r>
        <w:rPr>
          <w:b/>
          <w:bCs/>
          <w:sz w:val="28"/>
          <w:szCs w:val="28"/>
        </w:rPr>
        <w:t>седьмого</w:t>
      </w:r>
      <w:r w:rsidRPr="00671EF8">
        <w:rPr>
          <w:b/>
          <w:bCs/>
          <w:sz w:val="28"/>
          <w:szCs w:val="28"/>
        </w:rPr>
        <w:t xml:space="preserve"> созыва </w:t>
      </w:r>
    </w:p>
    <w:p w:rsidR="00347003" w:rsidRPr="00671EF8" w:rsidRDefault="00347003" w:rsidP="002E647E">
      <w:pPr>
        <w:ind w:left="-180" w:firstLine="720"/>
        <w:jc w:val="both"/>
        <w:rPr>
          <w:sz w:val="28"/>
          <w:szCs w:val="28"/>
        </w:rPr>
      </w:pPr>
    </w:p>
    <w:p w:rsidR="00347003" w:rsidRPr="00671EF8" w:rsidRDefault="00347003" w:rsidP="00671EF8">
      <w:pPr>
        <w:ind w:left="-180" w:firstLine="720"/>
        <w:jc w:val="both"/>
        <w:rPr>
          <w:sz w:val="28"/>
          <w:szCs w:val="28"/>
        </w:rPr>
      </w:pPr>
      <w:r w:rsidRPr="00671EF8">
        <w:rPr>
          <w:sz w:val="28"/>
          <w:szCs w:val="28"/>
        </w:rPr>
        <w:t xml:space="preserve">В соответствии с Федеральным законом от 6 октября 2003 г. № 131-ФЗ «Об общих принципах организации местного самоуправления в Российской Федерации»,  Законом Республики Мордовия от 19 февраля 2007 г. № 16-З «О выборах депутатов представительных органов муниципальных образований в Республике Мордовия», Совет депутатов Протасовского сельского поселения Большеигнатовского муниципального района </w:t>
      </w:r>
    </w:p>
    <w:p w:rsidR="00347003" w:rsidRPr="00671EF8" w:rsidRDefault="00347003" w:rsidP="00671EF8">
      <w:pPr>
        <w:ind w:left="-180" w:firstLine="720"/>
        <w:jc w:val="both"/>
        <w:rPr>
          <w:b/>
          <w:bCs/>
          <w:sz w:val="28"/>
          <w:szCs w:val="28"/>
        </w:rPr>
      </w:pPr>
      <w:r w:rsidRPr="00671EF8">
        <w:rPr>
          <w:b/>
          <w:bCs/>
          <w:color w:val="1A1A1A"/>
          <w:w w:val="105"/>
          <w:sz w:val="28"/>
          <w:szCs w:val="28"/>
        </w:rPr>
        <w:t>РЕШИЛ</w:t>
      </w:r>
      <w:r w:rsidRPr="00671EF8">
        <w:rPr>
          <w:b/>
          <w:bCs/>
          <w:sz w:val="28"/>
          <w:szCs w:val="28"/>
        </w:rPr>
        <w:t>:</w:t>
      </w:r>
    </w:p>
    <w:p w:rsidR="00347003" w:rsidRPr="00671EF8" w:rsidRDefault="00347003" w:rsidP="00932AA9">
      <w:pPr>
        <w:pStyle w:val="Heading1"/>
        <w:numPr>
          <w:ilvl w:val="0"/>
          <w:numId w:val="1"/>
        </w:numPr>
        <w:tabs>
          <w:tab w:val="left" w:pos="1134"/>
        </w:tabs>
        <w:spacing w:before="0" w:after="0"/>
        <w:ind w:left="0" w:firstLine="709"/>
        <w:jc w:val="both"/>
        <w:rPr>
          <w:color w:val="auto"/>
          <w:sz w:val="28"/>
          <w:szCs w:val="28"/>
        </w:rPr>
      </w:pPr>
      <w:r w:rsidRPr="00671EF8">
        <w:rPr>
          <w:color w:val="auto"/>
          <w:sz w:val="28"/>
          <w:szCs w:val="28"/>
        </w:rPr>
        <w:t xml:space="preserve"> </w:t>
      </w:r>
    </w:p>
    <w:p w:rsidR="00347003" w:rsidRDefault="00347003" w:rsidP="00932AA9">
      <w:pPr>
        <w:pStyle w:val="ListParagraph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4A54E6">
        <w:rPr>
          <w:sz w:val="28"/>
          <w:szCs w:val="28"/>
        </w:rPr>
        <w:t>Признать полномочия избранных</w:t>
      </w:r>
      <w:r>
        <w:rPr>
          <w:sz w:val="28"/>
          <w:szCs w:val="28"/>
        </w:rPr>
        <w:t xml:space="preserve"> 19 </w:t>
      </w:r>
      <w:r w:rsidRPr="004A54E6">
        <w:rPr>
          <w:sz w:val="28"/>
          <w:szCs w:val="28"/>
        </w:rPr>
        <w:t>сентября 20</w:t>
      </w:r>
      <w:r>
        <w:rPr>
          <w:sz w:val="28"/>
          <w:szCs w:val="28"/>
        </w:rPr>
        <w:t>21</w:t>
      </w:r>
      <w:r w:rsidRPr="004A54E6">
        <w:rPr>
          <w:sz w:val="28"/>
          <w:szCs w:val="28"/>
        </w:rPr>
        <w:t xml:space="preserve"> года депутатов в Совет депутатов </w:t>
      </w:r>
      <w:r w:rsidRPr="00671EF8">
        <w:rPr>
          <w:sz w:val="28"/>
          <w:szCs w:val="28"/>
        </w:rPr>
        <w:t>Протасовского</w:t>
      </w:r>
      <w:r>
        <w:rPr>
          <w:sz w:val="28"/>
          <w:szCs w:val="28"/>
        </w:rPr>
        <w:t xml:space="preserve"> </w:t>
      </w:r>
      <w:r w:rsidRPr="004A54E6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Большеигнатовского </w:t>
      </w:r>
      <w:r w:rsidRPr="004A54E6">
        <w:rPr>
          <w:sz w:val="28"/>
          <w:szCs w:val="28"/>
        </w:rPr>
        <w:t xml:space="preserve">муниципального района </w:t>
      </w:r>
      <w:r w:rsidRPr="004937DC">
        <w:rPr>
          <w:sz w:val="28"/>
          <w:szCs w:val="28"/>
        </w:rPr>
        <w:t>седьмого</w:t>
      </w:r>
      <w:r w:rsidRPr="004A54E6">
        <w:rPr>
          <w:sz w:val="28"/>
          <w:szCs w:val="28"/>
        </w:rPr>
        <w:t xml:space="preserve"> созыва </w:t>
      </w:r>
      <w:r>
        <w:rPr>
          <w:sz w:val="28"/>
          <w:szCs w:val="28"/>
        </w:rPr>
        <w:t xml:space="preserve">и утвердить Сведения о составе депутатов </w:t>
      </w:r>
      <w:r w:rsidRPr="00671EF8">
        <w:rPr>
          <w:sz w:val="28"/>
          <w:szCs w:val="28"/>
        </w:rPr>
        <w:t>Протасовского</w:t>
      </w:r>
      <w:r>
        <w:rPr>
          <w:sz w:val="28"/>
          <w:szCs w:val="28"/>
        </w:rPr>
        <w:t xml:space="preserve"> </w:t>
      </w:r>
      <w:r w:rsidRPr="004A54E6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>Большеигнатовского муниципального района седьмого</w:t>
      </w:r>
      <w:r w:rsidRPr="004A54E6">
        <w:rPr>
          <w:sz w:val="28"/>
          <w:szCs w:val="28"/>
        </w:rPr>
        <w:t xml:space="preserve"> созыва согласно </w:t>
      </w:r>
      <w:hyperlink w:anchor="sub_1000" w:history="1">
        <w:r w:rsidRPr="004A54E6">
          <w:rPr>
            <w:sz w:val="28"/>
            <w:szCs w:val="28"/>
          </w:rPr>
          <w:t>приложению</w:t>
        </w:r>
      </w:hyperlink>
      <w:r w:rsidRPr="004A54E6">
        <w:rPr>
          <w:sz w:val="28"/>
          <w:szCs w:val="28"/>
        </w:rPr>
        <w:t>.</w:t>
      </w:r>
    </w:p>
    <w:p w:rsidR="00347003" w:rsidRPr="00870ED0" w:rsidRDefault="00347003" w:rsidP="00932AA9">
      <w:pPr>
        <w:pStyle w:val="ListParagraph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70ED0">
        <w:rPr>
          <w:sz w:val="28"/>
          <w:szCs w:val="28"/>
        </w:rPr>
        <w:t>Настоящее реш</w:t>
      </w:r>
      <w:r>
        <w:rPr>
          <w:sz w:val="28"/>
          <w:szCs w:val="28"/>
        </w:rPr>
        <w:t>ение вступает в силу со дня его подписания и подлежит официальному опубликованию</w:t>
      </w:r>
      <w:r w:rsidRPr="00870ED0">
        <w:rPr>
          <w:sz w:val="28"/>
          <w:szCs w:val="28"/>
        </w:rPr>
        <w:t>.</w:t>
      </w:r>
    </w:p>
    <w:p w:rsidR="00347003" w:rsidRPr="00011D0D" w:rsidRDefault="00347003" w:rsidP="00932AA9">
      <w:pPr>
        <w:ind w:firstLine="709"/>
        <w:jc w:val="both"/>
        <w:rPr>
          <w:sz w:val="28"/>
          <w:szCs w:val="28"/>
        </w:rPr>
      </w:pPr>
    </w:p>
    <w:p w:rsidR="00347003" w:rsidRDefault="00347003" w:rsidP="00932AA9">
      <w:pPr>
        <w:autoSpaceDE w:val="0"/>
        <w:ind w:firstLine="709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347003" w:rsidRDefault="00347003" w:rsidP="004937DC">
      <w:pPr>
        <w:rPr>
          <w:sz w:val="28"/>
          <w:szCs w:val="28"/>
        </w:rPr>
      </w:pPr>
      <w:r>
        <w:rPr>
          <w:sz w:val="28"/>
          <w:szCs w:val="28"/>
        </w:rPr>
        <w:t>Врио главы</w:t>
      </w:r>
    </w:p>
    <w:p w:rsidR="00347003" w:rsidRPr="00007D9B" w:rsidRDefault="00347003" w:rsidP="004937DC">
      <w:pPr>
        <w:rPr>
          <w:sz w:val="28"/>
          <w:szCs w:val="28"/>
        </w:rPr>
      </w:pPr>
      <w:r w:rsidRPr="00007D9B">
        <w:rPr>
          <w:sz w:val="28"/>
          <w:szCs w:val="28"/>
        </w:rPr>
        <w:t xml:space="preserve">Протасовского сельского поселения </w:t>
      </w:r>
      <w:r>
        <w:rPr>
          <w:sz w:val="28"/>
          <w:szCs w:val="28"/>
        </w:rPr>
        <w:t xml:space="preserve">                                 </w:t>
      </w:r>
      <w:r w:rsidRPr="00007D9B">
        <w:rPr>
          <w:sz w:val="28"/>
          <w:szCs w:val="28"/>
        </w:rPr>
        <w:t>Л.Н.Кондратьева</w:t>
      </w:r>
      <w:r>
        <w:rPr>
          <w:sz w:val="28"/>
          <w:szCs w:val="28"/>
        </w:rPr>
        <w:t xml:space="preserve">   </w:t>
      </w:r>
    </w:p>
    <w:p w:rsidR="00347003" w:rsidRDefault="00347003" w:rsidP="002E647E">
      <w:pPr>
        <w:autoSpaceDE w:val="0"/>
        <w:ind w:left="-180" w:firstLine="7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347003" w:rsidRDefault="00347003" w:rsidP="002E647E">
      <w:pPr>
        <w:autoSpaceDE w:val="0"/>
        <w:ind w:left="-180" w:firstLine="7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347003" w:rsidRDefault="00347003" w:rsidP="00E7327A">
      <w:pPr>
        <w:pStyle w:val="Heading1"/>
        <w:tabs>
          <w:tab w:val="clear" w:pos="720"/>
        </w:tabs>
        <w:spacing w:before="0" w:after="0"/>
        <w:ind w:left="-180" w:firstLine="0"/>
        <w:jc w:val="right"/>
        <w:rPr>
          <w:b w:val="0"/>
          <w:bCs w:val="0"/>
          <w:color w:val="auto"/>
          <w:sz w:val="28"/>
          <w:szCs w:val="28"/>
        </w:rPr>
        <w:sectPr w:rsidR="00347003" w:rsidSect="00634AC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47003" w:rsidRPr="008A2083" w:rsidRDefault="00347003" w:rsidP="00E7327A">
      <w:pPr>
        <w:pStyle w:val="Heading1"/>
        <w:tabs>
          <w:tab w:val="clear" w:pos="720"/>
        </w:tabs>
        <w:spacing w:before="0" w:after="0"/>
        <w:ind w:left="-180" w:firstLine="0"/>
        <w:jc w:val="right"/>
        <w:rPr>
          <w:color w:val="auto"/>
        </w:rPr>
      </w:pPr>
      <w:r>
        <w:rPr>
          <w:b w:val="0"/>
          <w:bCs w:val="0"/>
          <w:color w:val="auto"/>
          <w:sz w:val="28"/>
          <w:szCs w:val="28"/>
        </w:rPr>
        <w:t xml:space="preserve">   </w:t>
      </w:r>
      <w:r w:rsidRPr="008A2083">
        <w:rPr>
          <w:color w:val="auto"/>
          <w:sz w:val="28"/>
          <w:szCs w:val="28"/>
        </w:rPr>
        <w:t xml:space="preserve"> </w:t>
      </w:r>
      <w:r w:rsidRPr="008A2083">
        <w:rPr>
          <w:color w:val="auto"/>
        </w:rPr>
        <w:t>ПРИЛОЖЕНИЕ</w:t>
      </w:r>
    </w:p>
    <w:p w:rsidR="00347003" w:rsidRPr="008A2083" w:rsidRDefault="00347003" w:rsidP="002E647E">
      <w:pPr>
        <w:pStyle w:val="Heading1"/>
        <w:numPr>
          <w:ilvl w:val="0"/>
          <w:numId w:val="1"/>
        </w:numPr>
        <w:spacing w:before="0" w:after="0"/>
        <w:ind w:left="-180" w:firstLine="720"/>
        <w:jc w:val="right"/>
        <w:rPr>
          <w:b w:val="0"/>
          <w:bCs w:val="0"/>
          <w:color w:val="auto"/>
        </w:rPr>
      </w:pPr>
      <w:r w:rsidRPr="008A2083">
        <w:rPr>
          <w:b w:val="0"/>
          <w:bCs w:val="0"/>
          <w:color w:val="auto"/>
        </w:rPr>
        <w:tab/>
      </w:r>
      <w:r w:rsidRPr="008A2083">
        <w:rPr>
          <w:b w:val="0"/>
          <w:bCs w:val="0"/>
          <w:color w:val="auto"/>
        </w:rPr>
        <w:tab/>
      </w:r>
      <w:r w:rsidRPr="008A2083">
        <w:rPr>
          <w:b w:val="0"/>
          <w:bCs w:val="0"/>
          <w:color w:val="auto"/>
        </w:rPr>
        <w:tab/>
      </w:r>
      <w:r w:rsidRPr="008A2083">
        <w:rPr>
          <w:b w:val="0"/>
          <w:bCs w:val="0"/>
          <w:color w:val="auto"/>
        </w:rPr>
        <w:tab/>
      </w:r>
      <w:r w:rsidRPr="008A2083">
        <w:rPr>
          <w:b w:val="0"/>
          <w:bCs w:val="0"/>
          <w:color w:val="auto"/>
        </w:rPr>
        <w:tab/>
      </w:r>
      <w:r w:rsidRPr="008A2083">
        <w:rPr>
          <w:b w:val="0"/>
          <w:bCs w:val="0"/>
          <w:color w:val="auto"/>
        </w:rPr>
        <w:tab/>
        <w:t xml:space="preserve">   к решению Совета депутатов </w:t>
      </w:r>
    </w:p>
    <w:p w:rsidR="00347003" w:rsidRPr="008A2083" w:rsidRDefault="00347003" w:rsidP="002E647E">
      <w:pPr>
        <w:ind w:left="-180" w:firstLine="720"/>
        <w:jc w:val="right"/>
      </w:pPr>
      <w:r w:rsidRPr="008A2083">
        <w:t xml:space="preserve">           Протасовского</w:t>
      </w:r>
    </w:p>
    <w:p w:rsidR="00347003" w:rsidRPr="008A2083" w:rsidRDefault="00347003" w:rsidP="002E647E">
      <w:pPr>
        <w:ind w:left="-180" w:firstLine="720"/>
        <w:jc w:val="right"/>
      </w:pPr>
      <w:r w:rsidRPr="008A2083">
        <w:t>сельского поселения</w:t>
      </w:r>
    </w:p>
    <w:p w:rsidR="00347003" w:rsidRPr="008A2083" w:rsidRDefault="00347003" w:rsidP="002E647E">
      <w:pPr>
        <w:pStyle w:val="Heading1"/>
        <w:tabs>
          <w:tab w:val="clear" w:pos="720"/>
        </w:tabs>
        <w:spacing w:before="0" w:after="0"/>
        <w:ind w:left="-180" w:firstLine="720"/>
        <w:jc w:val="right"/>
        <w:rPr>
          <w:b w:val="0"/>
          <w:bCs w:val="0"/>
          <w:color w:val="auto"/>
        </w:rPr>
      </w:pPr>
      <w:r w:rsidRPr="008A2083">
        <w:rPr>
          <w:b w:val="0"/>
          <w:bCs w:val="0"/>
          <w:color w:val="auto"/>
        </w:rPr>
        <w:t xml:space="preserve">           Большеигнатовского</w:t>
      </w:r>
      <w:r w:rsidRPr="008A2083">
        <w:t xml:space="preserve"> </w:t>
      </w:r>
      <w:r w:rsidRPr="008A2083">
        <w:rPr>
          <w:b w:val="0"/>
          <w:bCs w:val="0"/>
          <w:color w:val="auto"/>
        </w:rPr>
        <w:t>муниципального района</w:t>
      </w:r>
    </w:p>
    <w:p w:rsidR="00347003" w:rsidRPr="008A2083" w:rsidRDefault="00347003" w:rsidP="002E647E">
      <w:pPr>
        <w:pStyle w:val="Heading1"/>
        <w:tabs>
          <w:tab w:val="clear" w:pos="720"/>
        </w:tabs>
        <w:spacing w:before="0" w:after="0"/>
        <w:ind w:left="-180" w:firstLine="720"/>
        <w:jc w:val="right"/>
        <w:rPr>
          <w:b w:val="0"/>
          <w:bCs w:val="0"/>
          <w:color w:val="auto"/>
        </w:rPr>
      </w:pPr>
      <w:r w:rsidRPr="008A2083">
        <w:rPr>
          <w:b w:val="0"/>
          <w:bCs w:val="0"/>
          <w:color w:val="auto"/>
        </w:rPr>
        <w:t xml:space="preserve">Республики  Мордовия </w:t>
      </w:r>
    </w:p>
    <w:p w:rsidR="00347003" w:rsidRPr="008A2083" w:rsidRDefault="00347003" w:rsidP="002E647E">
      <w:pPr>
        <w:pStyle w:val="Heading1"/>
        <w:tabs>
          <w:tab w:val="clear" w:pos="720"/>
        </w:tabs>
        <w:spacing w:before="0" w:after="0"/>
        <w:ind w:left="-180" w:firstLine="720"/>
        <w:jc w:val="right"/>
        <w:rPr>
          <w:b w:val="0"/>
          <w:bCs w:val="0"/>
          <w:color w:val="auto"/>
        </w:rPr>
      </w:pPr>
      <w:r w:rsidRPr="008A2083">
        <w:rPr>
          <w:b w:val="0"/>
          <w:bCs w:val="0"/>
          <w:color w:val="auto"/>
        </w:rPr>
        <w:t xml:space="preserve"> от  05 октября 2020 </w:t>
      </w:r>
      <w:bookmarkStart w:id="0" w:name="_GoBack"/>
      <w:bookmarkEnd w:id="0"/>
      <w:r w:rsidRPr="008A2083">
        <w:rPr>
          <w:b w:val="0"/>
          <w:bCs w:val="0"/>
          <w:color w:val="auto"/>
        </w:rPr>
        <w:t>г. №  1</w:t>
      </w:r>
    </w:p>
    <w:p w:rsidR="00347003" w:rsidRPr="00361EDC" w:rsidRDefault="00347003" w:rsidP="002E647E">
      <w:pPr>
        <w:pStyle w:val="Heading1"/>
        <w:numPr>
          <w:ilvl w:val="0"/>
          <w:numId w:val="1"/>
        </w:numPr>
        <w:spacing w:before="0" w:after="0"/>
        <w:ind w:left="-180" w:firstLine="720"/>
        <w:jc w:val="both"/>
        <w:rPr>
          <w:b w:val="0"/>
          <w:bCs w:val="0"/>
          <w:color w:val="auto"/>
          <w:sz w:val="28"/>
          <w:szCs w:val="28"/>
        </w:rPr>
      </w:pPr>
    </w:p>
    <w:p w:rsidR="00347003" w:rsidRDefault="00347003" w:rsidP="002E647E">
      <w:pPr>
        <w:ind w:left="-180" w:firstLine="720"/>
        <w:jc w:val="both"/>
        <w:rPr>
          <w:sz w:val="28"/>
          <w:szCs w:val="28"/>
        </w:rPr>
      </w:pPr>
    </w:p>
    <w:p w:rsidR="00347003" w:rsidRPr="008A2083" w:rsidRDefault="00347003" w:rsidP="008A2083">
      <w:pPr>
        <w:jc w:val="center"/>
        <w:rPr>
          <w:b/>
          <w:bCs/>
          <w:sz w:val="28"/>
          <w:szCs w:val="28"/>
        </w:rPr>
      </w:pPr>
      <w:r w:rsidRPr="008A2083">
        <w:rPr>
          <w:b/>
          <w:bCs/>
          <w:sz w:val="28"/>
          <w:szCs w:val="28"/>
        </w:rPr>
        <w:t xml:space="preserve">Сведения </w:t>
      </w:r>
    </w:p>
    <w:p w:rsidR="00347003" w:rsidRPr="008A2083" w:rsidRDefault="00347003" w:rsidP="008A2083">
      <w:pPr>
        <w:jc w:val="center"/>
        <w:rPr>
          <w:b/>
          <w:bCs/>
          <w:sz w:val="28"/>
          <w:szCs w:val="28"/>
        </w:rPr>
      </w:pPr>
      <w:r w:rsidRPr="008A2083">
        <w:rPr>
          <w:b/>
          <w:bCs/>
          <w:sz w:val="28"/>
          <w:szCs w:val="28"/>
        </w:rPr>
        <w:t>о составе депутатов Протасовского</w:t>
      </w:r>
    </w:p>
    <w:p w:rsidR="00347003" w:rsidRPr="008A2083" w:rsidRDefault="00347003" w:rsidP="00613160">
      <w:pPr>
        <w:ind w:left="-180" w:firstLine="720"/>
        <w:jc w:val="center"/>
        <w:rPr>
          <w:b/>
          <w:bCs/>
        </w:rPr>
      </w:pPr>
      <w:r w:rsidRPr="008A2083">
        <w:rPr>
          <w:b/>
          <w:bCs/>
          <w:sz w:val="28"/>
          <w:szCs w:val="28"/>
        </w:rPr>
        <w:t>сельского поселения</w:t>
      </w:r>
    </w:p>
    <w:p w:rsidR="00347003" w:rsidRPr="008A2083" w:rsidRDefault="00347003" w:rsidP="00613160">
      <w:pPr>
        <w:pStyle w:val="Heading1"/>
        <w:tabs>
          <w:tab w:val="clear" w:pos="720"/>
        </w:tabs>
        <w:spacing w:before="0" w:after="0"/>
        <w:ind w:left="-180" w:firstLine="720"/>
        <w:rPr>
          <w:sz w:val="28"/>
          <w:szCs w:val="28"/>
        </w:rPr>
      </w:pPr>
      <w:r w:rsidRPr="008A2083">
        <w:rPr>
          <w:color w:val="auto"/>
          <w:sz w:val="28"/>
          <w:szCs w:val="28"/>
        </w:rPr>
        <w:t>Большеигнатовского</w:t>
      </w:r>
      <w:r w:rsidRPr="008A2083">
        <w:rPr>
          <w:sz w:val="28"/>
          <w:szCs w:val="28"/>
        </w:rPr>
        <w:t xml:space="preserve"> </w:t>
      </w:r>
      <w:r w:rsidRPr="008A2083">
        <w:rPr>
          <w:color w:val="auto"/>
          <w:sz w:val="28"/>
          <w:szCs w:val="28"/>
        </w:rPr>
        <w:t>муниципального района</w:t>
      </w:r>
    </w:p>
    <w:p w:rsidR="00347003" w:rsidRDefault="00347003" w:rsidP="002E647E">
      <w:pPr>
        <w:jc w:val="center"/>
        <w:rPr>
          <w:sz w:val="28"/>
          <w:szCs w:val="28"/>
        </w:rPr>
      </w:pPr>
      <w:r w:rsidRPr="008A2083">
        <w:rPr>
          <w:b/>
          <w:bCs/>
          <w:sz w:val="28"/>
          <w:szCs w:val="28"/>
        </w:rPr>
        <w:t>седьмого созыва</w:t>
      </w:r>
    </w:p>
    <w:tbl>
      <w:tblPr>
        <w:tblW w:w="1497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81"/>
        <w:gridCol w:w="1701"/>
        <w:gridCol w:w="1843"/>
        <w:gridCol w:w="1155"/>
        <w:gridCol w:w="1255"/>
        <w:gridCol w:w="1843"/>
        <w:gridCol w:w="2110"/>
        <w:gridCol w:w="1632"/>
        <w:gridCol w:w="1396"/>
        <w:gridCol w:w="1260"/>
      </w:tblGrid>
      <w:tr w:rsidR="00347003" w:rsidRPr="00533E9B" w:rsidTr="00CB3AC1">
        <w:tc>
          <w:tcPr>
            <w:tcW w:w="781" w:type="dxa"/>
            <w:vAlign w:val="center"/>
          </w:tcPr>
          <w:p w:rsidR="00347003" w:rsidRPr="00533E9B" w:rsidRDefault="00347003" w:rsidP="00CB3AC1">
            <w:pPr>
              <w:pStyle w:val="Subtitle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E9B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347003" w:rsidRPr="00533E9B" w:rsidRDefault="00347003" w:rsidP="00CB3AC1">
            <w:pPr>
              <w:pStyle w:val="Subtitle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E9B">
              <w:rPr>
                <w:rFonts w:ascii="Times New Roman" w:hAnsi="Times New Roman" w:cs="Times New Roman"/>
                <w:sz w:val="20"/>
                <w:szCs w:val="20"/>
              </w:rPr>
              <w:t>округа</w:t>
            </w:r>
          </w:p>
        </w:tc>
        <w:tc>
          <w:tcPr>
            <w:tcW w:w="1701" w:type="dxa"/>
            <w:vAlign w:val="center"/>
          </w:tcPr>
          <w:p w:rsidR="00347003" w:rsidRPr="00533E9B" w:rsidRDefault="00347003" w:rsidP="00CB3AC1">
            <w:pPr>
              <w:pStyle w:val="Subtitle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E9B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347003" w:rsidRPr="00533E9B" w:rsidRDefault="00347003" w:rsidP="00CB3AC1">
            <w:pPr>
              <w:pStyle w:val="Subtitle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E9B">
              <w:rPr>
                <w:rFonts w:ascii="Times New Roman" w:hAnsi="Times New Roman" w:cs="Times New Roman"/>
                <w:sz w:val="20"/>
                <w:szCs w:val="20"/>
              </w:rPr>
              <w:t>округа</w:t>
            </w:r>
          </w:p>
        </w:tc>
        <w:tc>
          <w:tcPr>
            <w:tcW w:w="1843" w:type="dxa"/>
            <w:vAlign w:val="center"/>
          </w:tcPr>
          <w:p w:rsidR="00347003" w:rsidRPr="00533E9B" w:rsidRDefault="00347003" w:rsidP="00CB3AC1">
            <w:pPr>
              <w:pStyle w:val="Subtitle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E9B">
              <w:rPr>
                <w:rFonts w:ascii="Times New Roman" w:hAnsi="Times New Roman" w:cs="Times New Roman"/>
                <w:sz w:val="20"/>
                <w:szCs w:val="20"/>
              </w:rPr>
              <w:t>Фамилия,</w:t>
            </w:r>
          </w:p>
          <w:p w:rsidR="00347003" w:rsidRPr="00533E9B" w:rsidRDefault="00347003" w:rsidP="00CB3AC1">
            <w:pPr>
              <w:pStyle w:val="Subtitle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533E9B">
              <w:rPr>
                <w:rFonts w:ascii="Times New Roman" w:hAnsi="Times New Roman" w:cs="Times New Roman"/>
                <w:sz w:val="20"/>
                <w:szCs w:val="20"/>
              </w:rPr>
              <w:t>мя,</w:t>
            </w:r>
          </w:p>
          <w:p w:rsidR="00347003" w:rsidRPr="00533E9B" w:rsidRDefault="00347003" w:rsidP="00CB3AC1">
            <w:pPr>
              <w:pStyle w:val="Subtitle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533E9B">
              <w:rPr>
                <w:rFonts w:ascii="Times New Roman" w:hAnsi="Times New Roman" w:cs="Times New Roman"/>
                <w:sz w:val="20"/>
                <w:szCs w:val="20"/>
              </w:rPr>
              <w:t>тчество</w:t>
            </w:r>
          </w:p>
        </w:tc>
        <w:tc>
          <w:tcPr>
            <w:tcW w:w="1155" w:type="dxa"/>
            <w:vAlign w:val="center"/>
          </w:tcPr>
          <w:p w:rsidR="00347003" w:rsidRPr="00533E9B" w:rsidRDefault="00347003" w:rsidP="00CB3AC1">
            <w:pPr>
              <w:pStyle w:val="Subtitle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E9B">
              <w:rPr>
                <w:rFonts w:ascii="Times New Roman" w:hAnsi="Times New Roman" w:cs="Times New Roman"/>
                <w:sz w:val="20"/>
                <w:szCs w:val="20"/>
              </w:rPr>
              <w:t>Дата рождения</w:t>
            </w:r>
          </w:p>
        </w:tc>
        <w:tc>
          <w:tcPr>
            <w:tcW w:w="1255" w:type="dxa"/>
            <w:vAlign w:val="center"/>
          </w:tcPr>
          <w:p w:rsidR="00347003" w:rsidRPr="00533E9B" w:rsidRDefault="00347003" w:rsidP="00CB3AC1">
            <w:pPr>
              <w:pStyle w:val="Subtitle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E9B">
              <w:rPr>
                <w:rFonts w:ascii="Times New Roman" w:hAnsi="Times New Roman" w:cs="Times New Roman"/>
                <w:sz w:val="20"/>
                <w:szCs w:val="20"/>
              </w:rPr>
              <w:t>Националь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533E9B">
              <w:rPr>
                <w:rFonts w:ascii="Times New Roman" w:hAnsi="Times New Roman" w:cs="Times New Roman"/>
                <w:sz w:val="20"/>
                <w:szCs w:val="20"/>
              </w:rPr>
              <w:t>ность</w:t>
            </w:r>
          </w:p>
        </w:tc>
        <w:tc>
          <w:tcPr>
            <w:tcW w:w="1843" w:type="dxa"/>
            <w:vAlign w:val="center"/>
          </w:tcPr>
          <w:p w:rsidR="00347003" w:rsidRPr="00533E9B" w:rsidRDefault="00347003" w:rsidP="00CB3AC1">
            <w:pPr>
              <w:pStyle w:val="Subtitle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E9B">
              <w:rPr>
                <w:rFonts w:ascii="Times New Roman" w:hAnsi="Times New Roman" w:cs="Times New Roman"/>
                <w:sz w:val="20"/>
                <w:szCs w:val="20"/>
              </w:rPr>
              <w:t>Образование,</w:t>
            </w:r>
          </w:p>
          <w:p w:rsidR="00347003" w:rsidRPr="00533E9B" w:rsidRDefault="00347003" w:rsidP="00CB3AC1">
            <w:pPr>
              <w:pStyle w:val="Subtitle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E9B">
              <w:rPr>
                <w:rFonts w:ascii="Times New Roman" w:hAnsi="Times New Roman" w:cs="Times New Roman"/>
                <w:sz w:val="20"/>
                <w:szCs w:val="20"/>
              </w:rPr>
              <w:t>специальность по образованию</w:t>
            </w:r>
          </w:p>
        </w:tc>
        <w:tc>
          <w:tcPr>
            <w:tcW w:w="2110" w:type="dxa"/>
            <w:vAlign w:val="center"/>
          </w:tcPr>
          <w:p w:rsidR="00347003" w:rsidRPr="00533E9B" w:rsidRDefault="00347003" w:rsidP="00CB3AC1">
            <w:pPr>
              <w:pStyle w:val="Subtitle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E9B">
              <w:rPr>
                <w:rFonts w:ascii="Times New Roman" w:hAnsi="Times New Roman" w:cs="Times New Roman"/>
                <w:sz w:val="20"/>
                <w:szCs w:val="20"/>
              </w:rPr>
              <w:t>Место работы</w:t>
            </w:r>
          </w:p>
        </w:tc>
        <w:tc>
          <w:tcPr>
            <w:tcW w:w="1632" w:type="dxa"/>
            <w:vAlign w:val="center"/>
          </w:tcPr>
          <w:p w:rsidR="00347003" w:rsidRPr="00533E9B" w:rsidRDefault="00347003" w:rsidP="00CB3AC1">
            <w:pPr>
              <w:pStyle w:val="Subtitle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E9B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1396" w:type="dxa"/>
            <w:vAlign w:val="center"/>
          </w:tcPr>
          <w:p w:rsidR="00347003" w:rsidRPr="00533E9B" w:rsidRDefault="00347003" w:rsidP="00CB3AC1">
            <w:pPr>
              <w:pStyle w:val="Subtitle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E9B">
              <w:rPr>
                <w:rFonts w:ascii="Times New Roman" w:hAnsi="Times New Roman" w:cs="Times New Roman"/>
                <w:sz w:val="20"/>
                <w:szCs w:val="20"/>
              </w:rPr>
              <w:t>Кто</w:t>
            </w:r>
          </w:p>
          <w:p w:rsidR="00347003" w:rsidRPr="00533E9B" w:rsidRDefault="00347003" w:rsidP="00CB3AC1">
            <w:pPr>
              <w:pStyle w:val="Subtitle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E9B">
              <w:rPr>
                <w:rFonts w:ascii="Times New Roman" w:hAnsi="Times New Roman" w:cs="Times New Roman"/>
                <w:sz w:val="20"/>
                <w:szCs w:val="20"/>
              </w:rPr>
              <w:t>выдвинул</w:t>
            </w:r>
          </w:p>
        </w:tc>
        <w:tc>
          <w:tcPr>
            <w:tcW w:w="1260" w:type="dxa"/>
            <w:vAlign w:val="center"/>
          </w:tcPr>
          <w:p w:rsidR="00347003" w:rsidRPr="00533E9B" w:rsidRDefault="00347003" w:rsidP="00CB3AC1">
            <w:pPr>
              <w:pStyle w:val="Subtitle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E9B">
              <w:rPr>
                <w:rFonts w:ascii="Times New Roman" w:hAnsi="Times New Roman" w:cs="Times New Roman"/>
                <w:sz w:val="20"/>
                <w:szCs w:val="20"/>
              </w:rPr>
              <w:t>Телефон</w:t>
            </w:r>
          </w:p>
          <w:p w:rsidR="00347003" w:rsidRPr="00533E9B" w:rsidRDefault="00347003" w:rsidP="00CB3AC1">
            <w:pPr>
              <w:pStyle w:val="Subtitle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47003" w:rsidRPr="00573543" w:rsidTr="00CB3AC1">
        <w:tc>
          <w:tcPr>
            <w:tcW w:w="781" w:type="dxa"/>
          </w:tcPr>
          <w:p w:rsidR="00347003" w:rsidRPr="00573543" w:rsidRDefault="00347003" w:rsidP="00CB3AC1">
            <w:pPr>
              <w:pStyle w:val="Subtitle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354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701" w:type="dxa"/>
          </w:tcPr>
          <w:p w:rsidR="00347003" w:rsidRPr="00573543" w:rsidRDefault="00347003" w:rsidP="00CB3AC1">
            <w:pPr>
              <w:pStyle w:val="Subtitle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354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43" w:type="dxa"/>
          </w:tcPr>
          <w:p w:rsidR="00347003" w:rsidRPr="00573543" w:rsidRDefault="00347003" w:rsidP="00CB3AC1">
            <w:pPr>
              <w:pStyle w:val="Subtitle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354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55" w:type="dxa"/>
          </w:tcPr>
          <w:p w:rsidR="00347003" w:rsidRPr="00573543" w:rsidRDefault="00347003" w:rsidP="00CB3AC1">
            <w:pPr>
              <w:pStyle w:val="Subtitle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3543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55" w:type="dxa"/>
          </w:tcPr>
          <w:p w:rsidR="00347003" w:rsidRPr="00573543" w:rsidRDefault="00347003" w:rsidP="00CB3AC1">
            <w:pPr>
              <w:pStyle w:val="Subtitle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3543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843" w:type="dxa"/>
          </w:tcPr>
          <w:p w:rsidR="00347003" w:rsidRPr="00573543" w:rsidRDefault="00347003" w:rsidP="00CB3AC1">
            <w:pPr>
              <w:pStyle w:val="Subtitle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3543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110" w:type="dxa"/>
          </w:tcPr>
          <w:p w:rsidR="00347003" w:rsidRPr="00573543" w:rsidRDefault="00347003" w:rsidP="00CB3AC1">
            <w:pPr>
              <w:pStyle w:val="Subtitle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3543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632" w:type="dxa"/>
          </w:tcPr>
          <w:p w:rsidR="00347003" w:rsidRPr="00573543" w:rsidRDefault="00347003" w:rsidP="00CB3AC1">
            <w:pPr>
              <w:pStyle w:val="Subtitle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3543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396" w:type="dxa"/>
          </w:tcPr>
          <w:p w:rsidR="00347003" w:rsidRPr="00573543" w:rsidRDefault="00347003" w:rsidP="00CB3AC1">
            <w:pPr>
              <w:pStyle w:val="Subtitle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3543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260" w:type="dxa"/>
          </w:tcPr>
          <w:p w:rsidR="00347003" w:rsidRPr="00573543" w:rsidRDefault="00347003" w:rsidP="00CB3AC1">
            <w:pPr>
              <w:pStyle w:val="Subtitle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3543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347003" w:rsidRPr="00EB1779" w:rsidTr="00CB3AC1">
        <w:tc>
          <w:tcPr>
            <w:tcW w:w="781" w:type="dxa"/>
            <w:vAlign w:val="center"/>
          </w:tcPr>
          <w:p w:rsidR="00347003" w:rsidRPr="00EB1779" w:rsidRDefault="00347003" w:rsidP="00CB3AC1">
            <w:pPr>
              <w:pStyle w:val="Subtitle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EB1779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347003" w:rsidRPr="00EB1779" w:rsidRDefault="00347003" w:rsidP="00CB3AC1">
            <w:pPr>
              <w:pStyle w:val="Subtitle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Протасовский</w:t>
            </w:r>
          </w:p>
        </w:tc>
        <w:tc>
          <w:tcPr>
            <w:tcW w:w="1843" w:type="dxa"/>
            <w:vAlign w:val="center"/>
          </w:tcPr>
          <w:p w:rsidR="00347003" w:rsidRPr="00EB1779" w:rsidRDefault="00347003" w:rsidP="00CB3AC1">
            <w:pPr>
              <w:jc w:val="center"/>
            </w:pPr>
            <w:r>
              <w:t>Кутяйкина Валентина Александровна</w:t>
            </w:r>
          </w:p>
        </w:tc>
        <w:tc>
          <w:tcPr>
            <w:tcW w:w="1155" w:type="dxa"/>
          </w:tcPr>
          <w:p w:rsidR="00347003" w:rsidRPr="00EB1779" w:rsidRDefault="00347003" w:rsidP="00CB3AC1">
            <w:pPr>
              <w:pStyle w:val="Subtitle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29.08.           1963</w:t>
            </w:r>
          </w:p>
        </w:tc>
        <w:tc>
          <w:tcPr>
            <w:tcW w:w="1255" w:type="dxa"/>
          </w:tcPr>
          <w:p w:rsidR="00347003" w:rsidRPr="00EB1779" w:rsidRDefault="00347003" w:rsidP="00CB3AC1">
            <w:pPr>
              <w:pStyle w:val="Subtitle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мордовка</w:t>
            </w:r>
          </w:p>
        </w:tc>
        <w:tc>
          <w:tcPr>
            <w:tcW w:w="1843" w:type="dxa"/>
          </w:tcPr>
          <w:p w:rsidR="00347003" w:rsidRPr="00EB1779" w:rsidRDefault="00347003" w:rsidP="00CB3AC1">
            <w:pPr>
              <w:pStyle w:val="Subtitle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A3469D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Среднее специальное</w:t>
            </w:r>
          </w:p>
        </w:tc>
        <w:tc>
          <w:tcPr>
            <w:tcW w:w="2110" w:type="dxa"/>
          </w:tcPr>
          <w:p w:rsidR="00347003" w:rsidRPr="00A545D6" w:rsidRDefault="00347003" w:rsidP="00CB3AC1">
            <w:pPr>
              <w:pStyle w:val="Subtitle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МБУК «Большеигнатовская ЦРБ» </w:t>
            </w:r>
          </w:p>
        </w:tc>
        <w:tc>
          <w:tcPr>
            <w:tcW w:w="1632" w:type="dxa"/>
          </w:tcPr>
          <w:p w:rsidR="00347003" w:rsidRPr="00EB1779" w:rsidRDefault="00347003" w:rsidP="00CB3AC1">
            <w:pPr>
              <w:pStyle w:val="Subtitle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A3469D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библиотекарь</w:t>
            </w:r>
          </w:p>
        </w:tc>
        <w:tc>
          <w:tcPr>
            <w:tcW w:w="1396" w:type="dxa"/>
          </w:tcPr>
          <w:p w:rsidR="00347003" w:rsidRPr="00EB1779" w:rsidRDefault="00347003" w:rsidP="00CB3AC1">
            <w:pPr>
              <w:pStyle w:val="Subtitle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EB1779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Большеигнатовское МО  ПП «Единая Россия»</w:t>
            </w:r>
          </w:p>
        </w:tc>
        <w:tc>
          <w:tcPr>
            <w:tcW w:w="1260" w:type="dxa"/>
          </w:tcPr>
          <w:p w:rsidR="00347003" w:rsidRPr="00EB1779" w:rsidRDefault="00347003" w:rsidP="00CB3AC1">
            <w:pPr>
              <w:pStyle w:val="Subtitle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89648423476</w:t>
            </w:r>
          </w:p>
        </w:tc>
      </w:tr>
      <w:tr w:rsidR="00347003" w:rsidRPr="00EB1779" w:rsidTr="00CB3AC1">
        <w:tc>
          <w:tcPr>
            <w:tcW w:w="781" w:type="dxa"/>
            <w:vAlign w:val="center"/>
          </w:tcPr>
          <w:p w:rsidR="00347003" w:rsidRPr="00EB1779" w:rsidRDefault="00347003" w:rsidP="00CB3AC1">
            <w:pPr>
              <w:pStyle w:val="Subtitle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EB1779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347003" w:rsidRPr="00EB1779" w:rsidRDefault="00347003" w:rsidP="00CB3AC1">
            <w:pPr>
              <w:pStyle w:val="Subtitle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Протасовский</w:t>
            </w:r>
          </w:p>
        </w:tc>
        <w:tc>
          <w:tcPr>
            <w:tcW w:w="1843" w:type="dxa"/>
            <w:vAlign w:val="center"/>
          </w:tcPr>
          <w:p w:rsidR="00347003" w:rsidRPr="00EB1779" w:rsidRDefault="00347003" w:rsidP="00CB3AC1">
            <w:pPr>
              <w:jc w:val="center"/>
            </w:pPr>
            <w:r>
              <w:t>Ендолова Татьяна Ивановна</w:t>
            </w:r>
          </w:p>
        </w:tc>
        <w:tc>
          <w:tcPr>
            <w:tcW w:w="1155" w:type="dxa"/>
          </w:tcPr>
          <w:p w:rsidR="00347003" w:rsidRPr="00EB1779" w:rsidRDefault="00347003" w:rsidP="00CB3AC1">
            <w:pPr>
              <w:pStyle w:val="Subtitle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05.06. 1991</w:t>
            </w:r>
          </w:p>
        </w:tc>
        <w:tc>
          <w:tcPr>
            <w:tcW w:w="1255" w:type="dxa"/>
          </w:tcPr>
          <w:p w:rsidR="00347003" w:rsidRPr="00EB1779" w:rsidRDefault="00347003" w:rsidP="00CB3AC1">
            <w:pPr>
              <w:pStyle w:val="Subtitle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мордовка</w:t>
            </w:r>
          </w:p>
        </w:tc>
        <w:tc>
          <w:tcPr>
            <w:tcW w:w="1843" w:type="dxa"/>
          </w:tcPr>
          <w:p w:rsidR="00347003" w:rsidRPr="00EB1779" w:rsidRDefault="00347003" w:rsidP="00CB3AC1">
            <w:pPr>
              <w:pStyle w:val="Subtitle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Среднее специальное</w:t>
            </w:r>
          </w:p>
        </w:tc>
        <w:tc>
          <w:tcPr>
            <w:tcW w:w="2110" w:type="dxa"/>
          </w:tcPr>
          <w:p w:rsidR="00347003" w:rsidRPr="00EB1779" w:rsidRDefault="00347003" w:rsidP="00CB3AC1">
            <w:pPr>
              <w:pStyle w:val="Subtitle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ГБУЗ РМ "Ичалковская межрайонная больница поликлиническое отделение №3</w:t>
            </w:r>
            <w:r w:rsidRPr="00A3469D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"</w:t>
            </w:r>
          </w:p>
        </w:tc>
        <w:tc>
          <w:tcPr>
            <w:tcW w:w="1632" w:type="dxa"/>
          </w:tcPr>
          <w:p w:rsidR="00347003" w:rsidRPr="00EB1779" w:rsidRDefault="00347003" w:rsidP="00CB3AC1">
            <w:pPr>
              <w:pStyle w:val="Subtitle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заведующая Протасовским ФАП</w:t>
            </w:r>
          </w:p>
        </w:tc>
        <w:tc>
          <w:tcPr>
            <w:tcW w:w="1396" w:type="dxa"/>
          </w:tcPr>
          <w:p w:rsidR="00347003" w:rsidRPr="00EB1779" w:rsidRDefault="00347003" w:rsidP="00CB3AC1">
            <w:pPr>
              <w:pStyle w:val="Subtitle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EB1779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Большеигнатовское МО  ПП «Единая Россия»</w:t>
            </w:r>
          </w:p>
        </w:tc>
        <w:tc>
          <w:tcPr>
            <w:tcW w:w="1260" w:type="dxa"/>
          </w:tcPr>
          <w:p w:rsidR="00347003" w:rsidRPr="00EB1779" w:rsidRDefault="00347003" w:rsidP="00CB3AC1">
            <w:pPr>
              <w:pStyle w:val="Subtitle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89520754554</w:t>
            </w:r>
          </w:p>
        </w:tc>
      </w:tr>
      <w:tr w:rsidR="00347003" w:rsidRPr="00EB1779" w:rsidTr="00CB3AC1">
        <w:tc>
          <w:tcPr>
            <w:tcW w:w="781" w:type="dxa"/>
            <w:vAlign w:val="center"/>
          </w:tcPr>
          <w:p w:rsidR="00347003" w:rsidRPr="00EB1779" w:rsidRDefault="00347003" w:rsidP="00CB3AC1">
            <w:pPr>
              <w:pStyle w:val="Subtitle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EB1779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347003" w:rsidRPr="00EB1779" w:rsidRDefault="00347003" w:rsidP="00CB3AC1">
            <w:pPr>
              <w:pStyle w:val="Subtitle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Протасовский</w:t>
            </w:r>
          </w:p>
        </w:tc>
        <w:tc>
          <w:tcPr>
            <w:tcW w:w="1843" w:type="dxa"/>
            <w:vAlign w:val="center"/>
          </w:tcPr>
          <w:p w:rsidR="00347003" w:rsidRPr="00EB1779" w:rsidRDefault="00347003" w:rsidP="00CB3AC1">
            <w:pPr>
              <w:jc w:val="center"/>
            </w:pPr>
            <w:r>
              <w:t>Седойкина Надежда Павловна</w:t>
            </w:r>
          </w:p>
        </w:tc>
        <w:tc>
          <w:tcPr>
            <w:tcW w:w="1155" w:type="dxa"/>
          </w:tcPr>
          <w:p w:rsidR="00347003" w:rsidRPr="00EB1779" w:rsidRDefault="00347003" w:rsidP="00CB3AC1">
            <w:pPr>
              <w:pStyle w:val="Subtitle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08.03. 1959</w:t>
            </w:r>
          </w:p>
        </w:tc>
        <w:tc>
          <w:tcPr>
            <w:tcW w:w="1255" w:type="dxa"/>
          </w:tcPr>
          <w:p w:rsidR="00347003" w:rsidRPr="00EB1779" w:rsidRDefault="00347003" w:rsidP="00CB3AC1">
            <w:pPr>
              <w:pStyle w:val="Subtitle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мордовка </w:t>
            </w:r>
          </w:p>
        </w:tc>
        <w:tc>
          <w:tcPr>
            <w:tcW w:w="1843" w:type="dxa"/>
          </w:tcPr>
          <w:p w:rsidR="00347003" w:rsidRPr="00EB1779" w:rsidRDefault="00347003" w:rsidP="00CB3AC1">
            <w:pPr>
              <w:pStyle w:val="Subtitle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A3469D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Среднее специальное</w:t>
            </w:r>
          </w:p>
        </w:tc>
        <w:tc>
          <w:tcPr>
            <w:tcW w:w="2110" w:type="dxa"/>
          </w:tcPr>
          <w:p w:rsidR="00347003" w:rsidRPr="00EB1779" w:rsidRDefault="00347003" w:rsidP="00CB3AC1">
            <w:pPr>
              <w:pStyle w:val="Subtitle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пенсионер</w:t>
            </w:r>
          </w:p>
        </w:tc>
        <w:tc>
          <w:tcPr>
            <w:tcW w:w="1632" w:type="dxa"/>
          </w:tcPr>
          <w:p w:rsidR="00347003" w:rsidRPr="00EB1779" w:rsidRDefault="00347003" w:rsidP="00CB3AC1">
            <w:pPr>
              <w:pStyle w:val="Subtitle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пенсионер</w:t>
            </w:r>
          </w:p>
        </w:tc>
        <w:tc>
          <w:tcPr>
            <w:tcW w:w="1396" w:type="dxa"/>
          </w:tcPr>
          <w:p w:rsidR="00347003" w:rsidRPr="00680C42" w:rsidRDefault="00347003" w:rsidP="00CB3AC1">
            <w:pPr>
              <w:pStyle w:val="Subtitle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EB1779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Большеигнатовское МО  ПП «Единая Россия»</w:t>
            </w:r>
          </w:p>
        </w:tc>
        <w:tc>
          <w:tcPr>
            <w:tcW w:w="1260" w:type="dxa"/>
          </w:tcPr>
          <w:p w:rsidR="00347003" w:rsidRPr="00EB1779" w:rsidRDefault="00347003" w:rsidP="00CB3AC1">
            <w:pPr>
              <w:pStyle w:val="Subtitle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89176943050</w:t>
            </w:r>
          </w:p>
        </w:tc>
      </w:tr>
      <w:tr w:rsidR="00347003" w:rsidRPr="00EB1779" w:rsidTr="00CB3AC1">
        <w:tc>
          <w:tcPr>
            <w:tcW w:w="781" w:type="dxa"/>
            <w:vAlign w:val="center"/>
          </w:tcPr>
          <w:p w:rsidR="00347003" w:rsidRPr="00EB1779" w:rsidRDefault="00347003" w:rsidP="00CB3AC1">
            <w:pPr>
              <w:pStyle w:val="Subtitle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EB1779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347003" w:rsidRPr="00EB1779" w:rsidRDefault="00347003" w:rsidP="00CB3AC1">
            <w:pPr>
              <w:pStyle w:val="Subtitle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Протасовский</w:t>
            </w:r>
          </w:p>
        </w:tc>
        <w:tc>
          <w:tcPr>
            <w:tcW w:w="1843" w:type="dxa"/>
            <w:vAlign w:val="center"/>
          </w:tcPr>
          <w:p w:rsidR="00347003" w:rsidRPr="00EB1779" w:rsidRDefault="00347003" w:rsidP="00CB3AC1">
            <w:pPr>
              <w:jc w:val="center"/>
            </w:pPr>
            <w:r>
              <w:t>Алемаева Елена Степановна</w:t>
            </w:r>
          </w:p>
        </w:tc>
        <w:tc>
          <w:tcPr>
            <w:tcW w:w="1155" w:type="dxa"/>
          </w:tcPr>
          <w:p w:rsidR="00347003" w:rsidRPr="00EB1779" w:rsidRDefault="00347003" w:rsidP="00CB3AC1">
            <w:pPr>
              <w:pStyle w:val="Subtitle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13.01. 1981</w:t>
            </w:r>
          </w:p>
        </w:tc>
        <w:tc>
          <w:tcPr>
            <w:tcW w:w="1255" w:type="dxa"/>
          </w:tcPr>
          <w:p w:rsidR="00347003" w:rsidRPr="00EB1779" w:rsidRDefault="00347003" w:rsidP="00CB3AC1">
            <w:pPr>
              <w:pStyle w:val="Subtitle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мордовка</w:t>
            </w:r>
          </w:p>
        </w:tc>
        <w:tc>
          <w:tcPr>
            <w:tcW w:w="1843" w:type="dxa"/>
          </w:tcPr>
          <w:p w:rsidR="00347003" w:rsidRPr="00EB1779" w:rsidRDefault="00347003" w:rsidP="00CB3AC1">
            <w:pPr>
              <w:pStyle w:val="Subtitle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среднее- общее</w:t>
            </w:r>
          </w:p>
        </w:tc>
        <w:tc>
          <w:tcPr>
            <w:tcW w:w="2110" w:type="dxa"/>
          </w:tcPr>
          <w:p w:rsidR="00347003" w:rsidRPr="00EB1779" w:rsidRDefault="00347003" w:rsidP="00CB3AC1">
            <w:pPr>
              <w:jc w:val="center"/>
            </w:pPr>
            <w:r>
              <w:t>КФХ «Кабаев В.Ю.»</w:t>
            </w:r>
          </w:p>
        </w:tc>
        <w:tc>
          <w:tcPr>
            <w:tcW w:w="1632" w:type="dxa"/>
          </w:tcPr>
          <w:p w:rsidR="00347003" w:rsidRPr="00EB1779" w:rsidRDefault="00347003" w:rsidP="00CB3AC1">
            <w:pPr>
              <w:pStyle w:val="Subtitle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доярка</w:t>
            </w:r>
          </w:p>
        </w:tc>
        <w:tc>
          <w:tcPr>
            <w:tcW w:w="1396" w:type="dxa"/>
          </w:tcPr>
          <w:p w:rsidR="00347003" w:rsidRPr="00EB1779" w:rsidRDefault="00347003" w:rsidP="00CB3AC1">
            <w:pPr>
              <w:pStyle w:val="Subtitle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EB1779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Большеигнатовское МО  ПП «Единая Россия»</w:t>
            </w:r>
          </w:p>
        </w:tc>
        <w:tc>
          <w:tcPr>
            <w:tcW w:w="1260" w:type="dxa"/>
          </w:tcPr>
          <w:p w:rsidR="00347003" w:rsidRPr="00EB1779" w:rsidRDefault="00347003" w:rsidP="00CB3AC1">
            <w:pPr>
              <w:pStyle w:val="Subtitle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</w:tr>
      <w:tr w:rsidR="00347003" w:rsidRPr="00EB1779" w:rsidTr="00CB3AC1">
        <w:tc>
          <w:tcPr>
            <w:tcW w:w="781" w:type="dxa"/>
            <w:vAlign w:val="center"/>
          </w:tcPr>
          <w:p w:rsidR="00347003" w:rsidRPr="00EB1779" w:rsidRDefault="00347003" w:rsidP="00CB3AC1">
            <w:pPr>
              <w:pStyle w:val="Subtitle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EB1779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347003" w:rsidRPr="007E729E" w:rsidRDefault="00347003" w:rsidP="00CB3AC1">
            <w:r w:rsidRPr="007E729E">
              <w:t>Протасовский</w:t>
            </w:r>
          </w:p>
        </w:tc>
        <w:tc>
          <w:tcPr>
            <w:tcW w:w="1843" w:type="dxa"/>
            <w:vAlign w:val="center"/>
          </w:tcPr>
          <w:p w:rsidR="00347003" w:rsidRPr="00EB1779" w:rsidRDefault="00347003" w:rsidP="00CB3AC1">
            <w:pPr>
              <w:jc w:val="center"/>
            </w:pPr>
            <w:r>
              <w:t>Тютяева Екатерина Михайловна</w:t>
            </w:r>
          </w:p>
        </w:tc>
        <w:tc>
          <w:tcPr>
            <w:tcW w:w="1155" w:type="dxa"/>
          </w:tcPr>
          <w:p w:rsidR="00347003" w:rsidRPr="00EB1779" w:rsidRDefault="00347003" w:rsidP="00CB3AC1">
            <w:pPr>
              <w:jc w:val="center"/>
            </w:pPr>
            <w:r>
              <w:t>06.10.                 1956</w:t>
            </w:r>
          </w:p>
        </w:tc>
        <w:tc>
          <w:tcPr>
            <w:tcW w:w="1255" w:type="dxa"/>
          </w:tcPr>
          <w:p w:rsidR="00347003" w:rsidRPr="00EB1779" w:rsidRDefault="00347003" w:rsidP="00CB3AC1">
            <w:pPr>
              <w:jc w:val="center"/>
            </w:pPr>
            <w:r>
              <w:t>мордовка</w:t>
            </w:r>
          </w:p>
        </w:tc>
        <w:tc>
          <w:tcPr>
            <w:tcW w:w="1843" w:type="dxa"/>
          </w:tcPr>
          <w:p w:rsidR="00347003" w:rsidRPr="00EB1779" w:rsidRDefault="00347003" w:rsidP="00CB3AC1">
            <w:pPr>
              <w:jc w:val="center"/>
            </w:pPr>
            <w:r>
              <w:t>Среднее специальное</w:t>
            </w:r>
          </w:p>
        </w:tc>
        <w:tc>
          <w:tcPr>
            <w:tcW w:w="2110" w:type="dxa"/>
          </w:tcPr>
          <w:p w:rsidR="00347003" w:rsidRPr="0062372E" w:rsidRDefault="00347003" w:rsidP="00CB3AC1">
            <w:pPr>
              <w:pStyle w:val="Subtitle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680C42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ГБУЗ РМ "Ичалковская межрайонная больница поликлиническое отделение №3"</w:t>
            </w:r>
          </w:p>
        </w:tc>
        <w:tc>
          <w:tcPr>
            <w:tcW w:w="1632" w:type="dxa"/>
          </w:tcPr>
          <w:p w:rsidR="00347003" w:rsidRPr="00EB1779" w:rsidRDefault="00347003" w:rsidP="00CB3AC1">
            <w:pPr>
              <w:pStyle w:val="Subtitle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Заведующая Новоалександровским ФАП</w:t>
            </w:r>
          </w:p>
        </w:tc>
        <w:tc>
          <w:tcPr>
            <w:tcW w:w="1396" w:type="dxa"/>
          </w:tcPr>
          <w:p w:rsidR="00347003" w:rsidRPr="00EB1779" w:rsidRDefault="00347003" w:rsidP="00CB3AC1">
            <w:pPr>
              <w:pStyle w:val="Subtitle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EB1779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Большеигнатовское МО  ПП «Единая Россия»</w:t>
            </w:r>
          </w:p>
        </w:tc>
        <w:tc>
          <w:tcPr>
            <w:tcW w:w="1260" w:type="dxa"/>
          </w:tcPr>
          <w:p w:rsidR="00347003" w:rsidRPr="00EB1779" w:rsidRDefault="00347003" w:rsidP="00CB3AC1">
            <w:pPr>
              <w:snapToGrid w:val="0"/>
              <w:jc w:val="center"/>
            </w:pPr>
            <w:r>
              <w:t>89087288948</w:t>
            </w:r>
          </w:p>
        </w:tc>
      </w:tr>
      <w:tr w:rsidR="00347003" w:rsidRPr="00EB1779" w:rsidTr="00CB3AC1">
        <w:trPr>
          <w:trHeight w:val="1094"/>
        </w:trPr>
        <w:tc>
          <w:tcPr>
            <w:tcW w:w="781" w:type="dxa"/>
            <w:vAlign w:val="center"/>
          </w:tcPr>
          <w:p w:rsidR="00347003" w:rsidRPr="00EB1779" w:rsidRDefault="00347003" w:rsidP="00CB3AC1">
            <w:pPr>
              <w:pStyle w:val="Subtitle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EB1779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347003" w:rsidRPr="007E729E" w:rsidRDefault="00347003" w:rsidP="00CB3AC1">
            <w:r w:rsidRPr="007E729E">
              <w:t>Протасовский</w:t>
            </w:r>
          </w:p>
        </w:tc>
        <w:tc>
          <w:tcPr>
            <w:tcW w:w="1843" w:type="dxa"/>
            <w:vAlign w:val="center"/>
          </w:tcPr>
          <w:p w:rsidR="00347003" w:rsidRPr="00EB1779" w:rsidRDefault="00347003" w:rsidP="00CB3AC1">
            <w:pPr>
              <w:jc w:val="center"/>
            </w:pPr>
            <w:r>
              <w:t>Белова Марина Ивановна</w:t>
            </w:r>
          </w:p>
        </w:tc>
        <w:tc>
          <w:tcPr>
            <w:tcW w:w="1155" w:type="dxa"/>
          </w:tcPr>
          <w:p w:rsidR="00347003" w:rsidRDefault="00347003" w:rsidP="00CB3AC1">
            <w:pPr>
              <w:jc w:val="center"/>
            </w:pPr>
            <w:r>
              <w:t>01.05.</w:t>
            </w:r>
          </w:p>
          <w:p w:rsidR="00347003" w:rsidRPr="00EB1779" w:rsidRDefault="00347003" w:rsidP="00CB3AC1">
            <w:pPr>
              <w:jc w:val="center"/>
            </w:pPr>
            <w:r>
              <w:t>1968</w:t>
            </w:r>
          </w:p>
        </w:tc>
        <w:tc>
          <w:tcPr>
            <w:tcW w:w="1255" w:type="dxa"/>
          </w:tcPr>
          <w:p w:rsidR="00347003" w:rsidRPr="00EB1779" w:rsidRDefault="00347003" w:rsidP="00CB3AC1">
            <w:pPr>
              <w:jc w:val="center"/>
            </w:pPr>
            <w:r>
              <w:t xml:space="preserve"> русская</w:t>
            </w:r>
          </w:p>
        </w:tc>
        <w:tc>
          <w:tcPr>
            <w:tcW w:w="1843" w:type="dxa"/>
          </w:tcPr>
          <w:p w:rsidR="00347003" w:rsidRPr="00EB1779" w:rsidRDefault="00347003" w:rsidP="00CB3AC1">
            <w:pPr>
              <w:jc w:val="center"/>
            </w:pPr>
            <w:r w:rsidRPr="00EB1779">
              <w:t>высшее</w:t>
            </w:r>
          </w:p>
        </w:tc>
        <w:tc>
          <w:tcPr>
            <w:tcW w:w="2110" w:type="dxa"/>
          </w:tcPr>
          <w:p w:rsidR="00347003" w:rsidRPr="00EB1779" w:rsidRDefault="00347003" w:rsidP="00CB3AC1">
            <w:pPr>
              <w:jc w:val="center"/>
            </w:pPr>
            <w:r w:rsidRPr="00680C42">
              <w:t>ГБУЗ РМ "Ичалковская межрайонная больница поликлиническое отделение №3"</w:t>
            </w:r>
          </w:p>
        </w:tc>
        <w:tc>
          <w:tcPr>
            <w:tcW w:w="1632" w:type="dxa"/>
          </w:tcPr>
          <w:p w:rsidR="00347003" w:rsidRPr="006B4F02" w:rsidRDefault="00347003" w:rsidP="00CB3AC1">
            <w:pPr>
              <w:pStyle w:val="Subtitle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6B4F02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Заведующая </w:t>
            </w:r>
          </w:p>
        </w:tc>
        <w:tc>
          <w:tcPr>
            <w:tcW w:w="1396" w:type="dxa"/>
          </w:tcPr>
          <w:p w:rsidR="00347003" w:rsidRPr="00EB1779" w:rsidRDefault="00347003" w:rsidP="00CB3AC1">
            <w:pPr>
              <w:pStyle w:val="Subtitle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EB1779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Большеигнатовское МО  ПП «Единая Россия»</w:t>
            </w:r>
          </w:p>
        </w:tc>
        <w:tc>
          <w:tcPr>
            <w:tcW w:w="1260" w:type="dxa"/>
          </w:tcPr>
          <w:p w:rsidR="00347003" w:rsidRPr="00EB1779" w:rsidRDefault="00347003" w:rsidP="00CB3AC1">
            <w:pPr>
              <w:snapToGrid w:val="0"/>
              <w:jc w:val="center"/>
            </w:pPr>
            <w:r>
              <w:t>89271947803</w:t>
            </w:r>
          </w:p>
        </w:tc>
      </w:tr>
      <w:tr w:rsidR="00347003" w:rsidRPr="00EB1779" w:rsidTr="00CB3AC1">
        <w:tc>
          <w:tcPr>
            <w:tcW w:w="781" w:type="dxa"/>
            <w:vAlign w:val="center"/>
          </w:tcPr>
          <w:p w:rsidR="00347003" w:rsidRPr="00EB1779" w:rsidRDefault="00347003" w:rsidP="00CB3AC1">
            <w:pPr>
              <w:pStyle w:val="Subtitle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EB1779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347003" w:rsidRPr="007E729E" w:rsidRDefault="00347003" w:rsidP="00CB3AC1">
            <w:r w:rsidRPr="007E729E">
              <w:t>Протасовский</w:t>
            </w:r>
          </w:p>
        </w:tc>
        <w:tc>
          <w:tcPr>
            <w:tcW w:w="1843" w:type="dxa"/>
            <w:vAlign w:val="center"/>
          </w:tcPr>
          <w:p w:rsidR="00347003" w:rsidRPr="00EB1779" w:rsidRDefault="00347003" w:rsidP="00CB3AC1">
            <w:pPr>
              <w:jc w:val="center"/>
            </w:pPr>
            <w:r>
              <w:t>Кондратьева Лариса Николаевна</w:t>
            </w:r>
          </w:p>
        </w:tc>
        <w:tc>
          <w:tcPr>
            <w:tcW w:w="1155" w:type="dxa"/>
          </w:tcPr>
          <w:p w:rsidR="00347003" w:rsidRPr="00EB1779" w:rsidRDefault="00347003" w:rsidP="00CB3AC1">
            <w:pPr>
              <w:pStyle w:val="Subtitle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01.08. 1973</w:t>
            </w:r>
          </w:p>
        </w:tc>
        <w:tc>
          <w:tcPr>
            <w:tcW w:w="1255" w:type="dxa"/>
          </w:tcPr>
          <w:p w:rsidR="00347003" w:rsidRPr="00EB1779" w:rsidRDefault="00347003" w:rsidP="00CB3AC1">
            <w:pPr>
              <w:jc w:val="center"/>
            </w:pPr>
            <w:r>
              <w:t>русская</w:t>
            </w:r>
          </w:p>
        </w:tc>
        <w:tc>
          <w:tcPr>
            <w:tcW w:w="1843" w:type="dxa"/>
          </w:tcPr>
          <w:p w:rsidR="00347003" w:rsidRPr="00EB1779" w:rsidRDefault="00347003" w:rsidP="00CB3AC1">
            <w:pPr>
              <w:pStyle w:val="Subtitle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A3469D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Среднее специальное</w:t>
            </w:r>
          </w:p>
        </w:tc>
        <w:tc>
          <w:tcPr>
            <w:tcW w:w="2110" w:type="dxa"/>
          </w:tcPr>
          <w:p w:rsidR="00347003" w:rsidRPr="00EB1779" w:rsidRDefault="00347003" w:rsidP="00CB3AC1">
            <w:pPr>
              <w:pStyle w:val="Subtitle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ПАО СК «РОСГОССТРАХ»</w:t>
            </w:r>
          </w:p>
        </w:tc>
        <w:tc>
          <w:tcPr>
            <w:tcW w:w="1632" w:type="dxa"/>
          </w:tcPr>
          <w:p w:rsidR="00347003" w:rsidRPr="00EB1779" w:rsidRDefault="00347003" w:rsidP="00CB3AC1">
            <w:pPr>
              <w:pStyle w:val="Subtitle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Страховой агент</w:t>
            </w:r>
          </w:p>
        </w:tc>
        <w:tc>
          <w:tcPr>
            <w:tcW w:w="1396" w:type="dxa"/>
          </w:tcPr>
          <w:p w:rsidR="00347003" w:rsidRPr="00EB1779" w:rsidRDefault="00347003" w:rsidP="00CB3AC1">
            <w:pPr>
              <w:pStyle w:val="Subtitle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EB1779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Большеигнатовское МО  ПП «Единая Россия»</w:t>
            </w:r>
          </w:p>
        </w:tc>
        <w:tc>
          <w:tcPr>
            <w:tcW w:w="1260" w:type="dxa"/>
          </w:tcPr>
          <w:p w:rsidR="00347003" w:rsidRPr="00EB1779" w:rsidRDefault="00347003" w:rsidP="00CB3AC1">
            <w:pPr>
              <w:pStyle w:val="Subtitle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89603385378</w:t>
            </w:r>
          </w:p>
        </w:tc>
      </w:tr>
    </w:tbl>
    <w:p w:rsidR="00347003" w:rsidRDefault="00347003" w:rsidP="002E647E">
      <w:pPr>
        <w:jc w:val="center"/>
        <w:rPr>
          <w:sz w:val="28"/>
          <w:szCs w:val="28"/>
        </w:rPr>
      </w:pPr>
    </w:p>
    <w:p w:rsidR="00347003" w:rsidRDefault="00347003" w:rsidP="002E647E">
      <w:pPr>
        <w:autoSpaceDE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  <w:sectPr w:rsidR="00347003" w:rsidSect="007864B7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347003" w:rsidRDefault="00347003" w:rsidP="002E647E"/>
    <w:p w:rsidR="00347003" w:rsidRPr="00E46D93" w:rsidRDefault="00347003" w:rsidP="00E46D93"/>
    <w:sectPr w:rsidR="00347003" w:rsidRPr="00E46D93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6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60EB"/>
    <w:rsid w:val="00007D9B"/>
    <w:rsid w:val="00011D0D"/>
    <w:rsid w:val="00030724"/>
    <w:rsid w:val="000572A0"/>
    <w:rsid w:val="000644B2"/>
    <w:rsid w:val="00086768"/>
    <w:rsid w:val="000C4A24"/>
    <w:rsid w:val="000C673B"/>
    <w:rsid w:val="000D2269"/>
    <w:rsid w:val="000D514B"/>
    <w:rsid w:val="000E78FA"/>
    <w:rsid w:val="0016114D"/>
    <w:rsid w:val="001838D4"/>
    <w:rsid w:val="001C2C52"/>
    <w:rsid w:val="001E31C3"/>
    <w:rsid w:val="0020287B"/>
    <w:rsid w:val="002148B4"/>
    <w:rsid w:val="00264781"/>
    <w:rsid w:val="002A3001"/>
    <w:rsid w:val="002A4F56"/>
    <w:rsid w:val="002C17F1"/>
    <w:rsid w:val="002E647E"/>
    <w:rsid w:val="00312B29"/>
    <w:rsid w:val="00320759"/>
    <w:rsid w:val="00322121"/>
    <w:rsid w:val="00332728"/>
    <w:rsid w:val="00347003"/>
    <w:rsid w:val="0035013A"/>
    <w:rsid w:val="00355613"/>
    <w:rsid w:val="003576B8"/>
    <w:rsid w:val="00361EDC"/>
    <w:rsid w:val="003A5EEC"/>
    <w:rsid w:val="003C4513"/>
    <w:rsid w:val="003D4199"/>
    <w:rsid w:val="003E5072"/>
    <w:rsid w:val="00400C72"/>
    <w:rsid w:val="00411ED0"/>
    <w:rsid w:val="00416308"/>
    <w:rsid w:val="004626D4"/>
    <w:rsid w:val="004930D3"/>
    <w:rsid w:val="004937DC"/>
    <w:rsid w:val="00494CB6"/>
    <w:rsid w:val="004A54E6"/>
    <w:rsid w:val="004B332A"/>
    <w:rsid w:val="004C58AF"/>
    <w:rsid w:val="004C7B23"/>
    <w:rsid w:val="004E2E1B"/>
    <w:rsid w:val="004E5C5B"/>
    <w:rsid w:val="00512B4B"/>
    <w:rsid w:val="005273DC"/>
    <w:rsid w:val="00533E9B"/>
    <w:rsid w:val="005449C8"/>
    <w:rsid w:val="00545358"/>
    <w:rsid w:val="00565D0F"/>
    <w:rsid w:val="00573543"/>
    <w:rsid w:val="005A3054"/>
    <w:rsid w:val="005C2540"/>
    <w:rsid w:val="005D22F2"/>
    <w:rsid w:val="005E5541"/>
    <w:rsid w:val="005F5718"/>
    <w:rsid w:val="00613160"/>
    <w:rsid w:val="0062372E"/>
    <w:rsid w:val="00624CBA"/>
    <w:rsid w:val="00634AC5"/>
    <w:rsid w:val="00637743"/>
    <w:rsid w:val="00645DD2"/>
    <w:rsid w:val="006621D2"/>
    <w:rsid w:val="0066226C"/>
    <w:rsid w:val="00671EF8"/>
    <w:rsid w:val="00680C42"/>
    <w:rsid w:val="00685A88"/>
    <w:rsid w:val="00687371"/>
    <w:rsid w:val="006A1652"/>
    <w:rsid w:val="006B4F02"/>
    <w:rsid w:val="006E1916"/>
    <w:rsid w:val="006E255F"/>
    <w:rsid w:val="007166DA"/>
    <w:rsid w:val="00721C0F"/>
    <w:rsid w:val="007320D2"/>
    <w:rsid w:val="00764583"/>
    <w:rsid w:val="00765FEF"/>
    <w:rsid w:val="0078438E"/>
    <w:rsid w:val="007864B7"/>
    <w:rsid w:val="00786BA3"/>
    <w:rsid w:val="0079223E"/>
    <w:rsid w:val="007A1F09"/>
    <w:rsid w:val="007A56FE"/>
    <w:rsid w:val="007A7BA1"/>
    <w:rsid w:val="007E729E"/>
    <w:rsid w:val="008078F8"/>
    <w:rsid w:val="00813B19"/>
    <w:rsid w:val="00870ED0"/>
    <w:rsid w:val="008A2083"/>
    <w:rsid w:val="008B10AB"/>
    <w:rsid w:val="008B58CF"/>
    <w:rsid w:val="008C4139"/>
    <w:rsid w:val="008D3A79"/>
    <w:rsid w:val="008E7564"/>
    <w:rsid w:val="008F0E3A"/>
    <w:rsid w:val="009176F6"/>
    <w:rsid w:val="00921BC9"/>
    <w:rsid w:val="00923BCD"/>
    <w:rsid w:val="00932AA9"/>
    <w:rsid w:val="009333C8"/>
    <w:rsid w:val="00970EF0"/>
    <w:rsid w:val="00971318"/>
    <w:rsid w:val="009C0B95"/>
    <w:rsid w:val="00A3469D"/>
    <w:rsid w:val="00A545D6"/>
    <w:rsid w:val="00A66789"/>
    <w:rsid w:val="00A732D7"/>
    <w:rsid w:val="00AB5188"/>
    <w:rsid w:val="00AC2520"/>
    <w:rsid w:val="00AE7B47"/>
    <w:rsid w:val="00AF6838"/>
    <w:rsid w:val="00B06F72"/>
    <w:rsid w:val="00B21DF8"/>
    <w:rsid w:val="00B44D20"/>
    <w:rsid w:val="00B55535"/>
    <w:rsid w:val="00B71708"/>
    <w:rsid w:val="00BC268A"/>
    <w:rsid w:val="00C46508"/>
    <w:rsid w:val="00C949C0"/>
    <w:rsid w:val="00C974E6"/>
    <w:rsid w:val="00CA1431"/>
    <w:rsid w:val="00CA2CFF"/>
    <w:rsid w:val="00CA79BB"/>
    <w:rsid w:val="00CA7DCA"/>
    <w:rsid w:val="00CB3AC1"/>
    <w:rsid w:val="00D00049"/>
    <w:rsid w:val="00D054F3"/>
    <w:rsid w:val="00D152D5"/>
    <w:rsid w:val="00D20B7C"/>
    <w:rsid w:val="00D357A8"/>
    <w:rsid w:val="00D86297"/>
    <w:rsid w:val="00DA28ED"/>
    <w:rsid w:val="00DD20DD"/>
    <w:rsid w:val="00E14E5C"/>
    <w:rsid w:val="00E360EB"/>
    <w:rsid w:val="00E46D93"/>
    <w:rsid w:val="00E7327A"/>
    <w:rsid w:val="00E77315"/>
    <w:rsid w:val="00EB1779"/>
    <w:rsid w:val="00EC16FE"/>
    <w:rsid w:val="00EC5C8D"/>
    <w:rsid w:val="00ED6A58"/>
    <w:rsid w:val="00F11170"/>
    <w:rsid w:val="00F14310"/>
    <w:rsid w:val="00F369B3"/>
    <w:rsid w:val="00F36E9F"/>
    <w:rsid w:val="00F60979"/>
    <w:rsid w:val="00F9025A"/>
    <w:rsid w:val="00FA10AA"/>
    <w:rsid w:val="00FA554B"/>
    <w:rsid w:val="00FB3210"/>
    <w:rsid w:val="00FC35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60EB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B1779"/>
    <w:pPr>
      <w:keepNext/>
      <w:widowControl/>
      <w:suppressAutoHyphens w:val="0"/>
      <w:spacing w:before="240" w:after="60"/>
      <w:outlineLvl w:val="2"/>
    </w:pPr>
    <w:rPr>
      <w:rFonts w:ascii="Cambria" w:eastAsia="Times New Roman" w:hAnsi="Cambria" w:cs="Cambria"/>
      <w:b/>
      <w:bCs/>
      <w:sz w:val="26"/>
      <w:szCs w:val="26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360EB"/>
    <w:rPr>
      <w:rFonts w:ascii="Times New Roman" w:hAnsi="Times New Roman" w:cs="Times New Roman"/>
      <w:b/>
      <w:bCs/>
      <w:color w:val="00008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EB1779"/>
    <w:rPr>
      <w:rFonts w:ascii="Cambria" w:hAnsi="Cambria" w:cs="Cambria"/>
      <w:b/>
      <w:bCs/>
      <w:sz w:val="26"/>
      <w:szCs w:val="26"/>
      <w:lang w:eastAsia="ru-RU"/>
    </w:rPr>
  </w:style>
  <w:style w:type="paragraph" w:styleId="BodyText">
    <w:name w:val="Body Text"/>
    <w:basedOn w:val="Normal"/>
    <w:link w:val="BodyTextChar"/>
    <w:uiPriority w:val="99"/>
    <w:rsid w:val="00E360E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E360EB"/>
    <w:rPr>
      <w:rFonts w:ascii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BodyText"/>
    <w:link w:val="SubtitleChar"/>
    <w:uiPriority w:val="99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360EB"/>
    <w:rPr>
      <w:rFonts w:ascii="Arial" w:hAnsi="Arial" w:cs="Arial"/>
      <w:b/>
      <w:bCs/>
      <w:sz w:val="28"/>
      <w:szCs w:val="28"/>
    </w:rPr>
  </w:style>
  <w:style w:type="paragraph" w:customStyle="1" w:styleId="a">
    <w:name w:val="Таблицы (моноширинный)"/>
    <w:basedOn w:val="Normal"/>
    <w:next w:val="Normal"/>
    <w:uiPriority w:val="99"/>
    <w:rsid w:val="00E360EB"/>
    <w:rPr>
      <w:rFonts w:ascii="Courier New" w:hAnsi="Courier New" w:cs="Courier New"/>
    </w:rPr>
  </w:style>
  <w:style w:type="paragraph" w:customStyle="1" w:styleId="ConsTitle">
    <w:name w:val="ConsTitle"/>
    <w:uiPriority w:val="99"/>
    <w:rsid w:val="00E360EB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E360EB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uiPriority w:val="99"/>
    <w:rsid w:val="00E360EB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0"/>
      <w:szCs w:val="20"/>
      <w:lang w:eastAsia="en-US"/>
    </w:rPr>
  </w:style>
  <w:style w:type="character" w:customStyle="1" w:styleId="a0">
    <w:name w:val="Цветовое выделение"/>
    <w:uiPriority w:val="99"/>
    <w:rsid w:val="00E360EB"/>
    <w:rPr>
      <w:b/>
      <w:bCs/>
      <w:color w:val="000080"/>
    </w:rPr>
  </w:style>
  <w:style w:type="character" w:customStyle="1" w:styleId="a1">
    <w:name w:val="Гипертекстовая ссылка"/>
    <w:basedOn w:val="a0"/>
    <w:uiPriority w:val="99"/>
    <w:rsid w:val="00E360EB"/>
    <w:rPr>
      <w:color w:val="008000"/>
    </w:rPr>
  </w:style>
  <w:style w:type="paragraph" w:customStyle="1" w:styleId="s3">
    <w:name w:val="s_3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C465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4650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4A54E6"/>
    <w:pPr>
      <w:ind w:left="720"/>
    </w:pPr>
  </w:style>
  <w:style w:type="paragraph" w:customStyle="1" w:styleId="ConsPlusNormal">
    <w:name w:val="ConsPlusNormal"/>
    <w:uiPriority w:val="99"/>
    <w:rsid w:val="00870ED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table" w:styleId="TableGrid">
    <w:name w:val="Table Grid"/>
    <w:basedOn w:val="TableNormal"/>
    <w:uiPriority w:val="99"/>
    <w:rsid w:val="00D152D5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2">
    <w:name w:val="Знак"/>
    <w:basedOn w:val="Normal"/>
    <w:uiPriority w:val="99"/>
    <w:rsid w:val="00EB1779"/>
    <w:pPr>
      <w:widowControl/>
      <w:suppressAutoHyphens w:val="0"/>
      <w:spacing w:before="100" w:beforeAutospacing="1" w:after="100" w:afterAutospacing="1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a3">
    <w:name w:val="Знак Знак Знак Знак"/>
    <w:basedOn w:val="Normal"/>
    <w:uiPriority w:val="99"/>
    <w:rsid w:val="00671EF8"/>
    <w:pPr>
      <w:widowControl/>
      <w:suppressAutoHyphens w:val="0"/>
    </w:pPr>
    <w:rPr>
      <w:rFonts w:ascii="Verdana" w:hAnsi="Verdana" w:cs="Verdana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6737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49</TotalTime>
  <Pages>4</Pages>
  <Words>480</Words>
  <Characters>2737</Characters>
  <Application>Microsoft Office Outlook</Application>
  <DocSecurity>0</DocSecurity>
  <Lines>0</Lines>
  <Paragraphs>0</Paragraphs>
  <ScaleCrop>false</ScaleCrop>
  <Company>Васильев В.С. Иваново-2011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User</cp:lastModifiedBy>
  <cp:revision>7</cp:revision>
  <cp:lastPrinted>2021-10-18T07:15:00Z</cp:lastPrinted>
  <dcterms:created xsi:type="dcterms:W3CDTF">2021-09-29T11:38:00Z</dcterms:created>
  <dcterms:modified xsi:type="dcterms:W3CDTF">2021-10-18T07:20:00Z</dcterms:modified>
</cp:coreProperties>
</file>