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945" w:rsidRDefault="000F6945" w:rsidP="005B45E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 Протасовского сельского поселения Большеигнатовского муниципального района</w:t>
      </w:r>
    </w:p>
    <w:p w:rsidR="000F6945" w:rsidRDefault="000F6945" w:rsidP="005B45E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Республики Мордовия</w:t>
      </w:r>
    </w:p>
    <w:p w:rsidR="000F6945" w:rsidRPr="00A732D7" w:rsidRDefault="000F6945" w:rsidP="005B45EF">
      <w:pPr>
        <w:jc w:val="both"/>
        <w:rPr>
          <w:b/>
          <w:bCs/>
          <w:sz w:val="20"/>
          <w:szCs w:val="20"/>
        </w:rPr>
      </w:pPr>
    </w:p>
    <w:p w:rsidR="000F6945" w:rsidRPr="000D514B" w:rsidRDefault="000F6945" w:rsidP="005B45EF">
      <w:pPr>
        <w:jc w:val="center"/>
        <w:rPr>
          <w:b/>
          <w:bCs/>
          <w:sz w:val="36"/>
          <w:szCs w:val="36"/>
        </w:rPr>
      </w:pPr>
      <w:r w:rsidRPr="000D514B">
        <w:rPr>
          <w:b/>
          <w:bCs/>
          <w:sz w:val="36"/>
          <w:szCs w:val="36"/>
        </w:rPr>
        <w:t>Решение</w:t>
      </w:r>
    </w:p>
    <w:p w:rsidR="000F6945" w:rsidRPr="00411ED0" w:rsidRDefault="000F6945" w:rsidP="005B45EF">
      <w:pPr>
        <w:ind w:left="-180" w:right="57" w:firstLine="720"/>
        <w:jc w:val="center"/>
      </w:pPr>
    </w:p>
    <w:p w:rsidR="000F6945" w:rsidRPr="00312B29" w:rsidRDefault="000F6945" w:rsidP="005B45EF">
      <w:pPr>
        <w:ind w:left="-180" w:right="57"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0F6945" w:rsidRDefault="000F6945" w:rsidP="005B45EF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с. Протасово</w:t>
      </w:r>
    </w:p>
    <w:p w:rsidR="000F6945" w:rsidRPr="008B58CF" w:rsidRDefault="000F6945" w:rsidP="005B45EF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0F6945" w:rsidRPr="00ED4B9A" w:rsidRDefault="000F6945" w:rsidP="00362A75">
      <w:pPr>
        <w:ind w:left="-180" w:right="57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0F6945" w:rsidRPr="00ED4B9A" w:rsidRDefault="000F6945" w:rsidP="00362A75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от  5 октября  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2019 года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№ </w:t>
      </w:r>
      <w:r>
        <w:rPr>
          <w:rFonts w:ascii="Times New Roman CYR" w:hAnsi="Times New Roman CYR" w:cs="Times New Roman CYR"/>
          <w:sz w:val="28"/>
          <w:szCs w:val="28"/>
        </w:rPr>
        <w:t>2</w:t>
      </w:r>
    </w:p>
    <w:p w:rsidR="000F6945" w:rsidRPr="00D5034D" w:rsidRDefault="000F6945" w:rsidP="00362A75">
      <w:pPr>
        <w:pStyle w:val="Subtitle"/>
        <w:ind w:left="-18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0F6945" w:rsidRPr="00D5034D" w:rsidRDefault="000F6945" w:rsidP="00362A75">
      <w:pPr>
        <w:pStyle w:val="Subtitle"/>
        <w:ind w:left="-18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0F6945" w:rsidRPr="005B45EF" w:rsidRDefault="000F6945" w:rsidP="00362A75">
      <w:pPr>
        <w:pStyle w:val="Subtitle"/>
        <w:ind w:left="-180" w:right="3955"/>
        <w:jc w:val="both"/>
        <w:rPr>
          <w:rFonts w:ascii="Times New Roman" w:hAnsi="Times New Roman" w:cs="Times New Roman"/>
        </w:rPr>
      </w:pPr>
      <w:r w:rsidRPr="005B45EF">
        <w:rPr>
          <w:rFonts w:ascii="Times New Roman" w:hAnsi="Times New Roman" w:cs="Times New Roman"/>
        </w:rPr>
        <w:t>Об образовании секретариата первой сессии Совета депутатов Протасовского сельского поселения Большеигнатовского муниципального района</w:t>
      </w:r>
    </w:p>
    <w:p w:rsidR="000F6945" w:rsidRPr="00040A69" w:rsidRDefault="000F6945" w:rsidP="00362A75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0F6945" w:rsidRPr="00040A69" w:rsidRDefault="000F6945" w:rsidP="00362A75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0F6945" w:rsidRPr="005B45EF" w:rsidRDefault="000F6945" w:rsidP="00FE6239">
      <w:pPr>
        <w:pStyle w:val="Heading1"/>
        <w:tabs>
          <w:tab w:val="clear" w:pos="720"/>
        </w:tabs>
        <w:spacing w:before="0" w:after="0"/>
        <w:ind w:left="0" w:firstLine="709"/>
        <w:jc w:val="both"/>
        <w:rPr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 xml:space="preserve">В соответствии с </w:t>
      </w:r>
      <w:r w:rsidRPr="006D2F3B">
        <w:rPr>
          <w:b w:val="0"/>
          <w:bCs w:val="0"/>
          <w:color w:val="000000"/>
          <w:sz w:val="28"/>
          <w:szCs w:val="28"/>
        </w:rPr>
        <w:t>Регламент</w:t>
      </w:r>
      <w:r>
        <w:rPr>
          <w:b w:val="0"/>
          <w:bCs w:val="0"/>
          <w:color w:val="000000"/>
          <w:sz w:val="28"/>
          <w:szCs w:val="28"/>
        </w:rPr>
        <w:t>ом</w:t>
      </w:r>
      <w:r w:rsidRPr="006D2F3B">
        <w:rPr>
          <w:b w:val="0"/>
          <w:bCs w:val="0"/>
          <w:color w:val="000000"/>
          <w:sz w:val="28"/>
          <w:szCs w:val="28"/>
        </w:rPr>
        <w:t xml:space="preserve"> Совета депутатов</w:t>
      </w:r>
      <w:r>
        <w:rPr>
          <w:b w:val="0"/>
          <w:bCs w:val="0"/>
        </w:rPr>
        <w:t xml:space="preserve"> </w:t>
      </w:r>
      <w:r w:rsidRPr="005B45EF">
        <w:rPr>
          <w:b w:val="0"/>
          <w:bCs w:val="0"/>
          <w:color w:val="000000"/>
          <w:sz w:val="28"/>
          <w:szCs w:val="28"/>
        </w:rPr>
        <w:t xml:space="preserve">Протасовского сельского поселения Большеигнатовского муниципального района Совет депутатов </w:t>
      </w:r>
      <w:r w:rsidRPr="005B45EF">
        <w:rPr>
          <w:b w:val="0"/>
          <w:bCs w:val="0"/>
          <w:color w:val="000000"/>
        </w:rPr>
        <w:t xml:space="preserve"> </w:t>
      </w:r>
      <w:r w:rsidRPr="005B45EF">
        <w:rPr>
          <w:b w:val="0"/>
          <w:bCs w:val="0"/>
          <w:color w:val="000000"/>
          <w:sz w:val="28"/>
          <w:szCs w:val="28"/>
        </w:rPr>
        <w:t>Протасовского</w:t>
      </w:r>
      <w:r w:rsidRPr="005B45EF">
        <w:rPr>
          <w:b w:val="0"/>
          <w:bCs w:val="0"/>
          <w:color w:val="000000"/>
        </w:rPr>
        <w:t xml:space="preserve"> </w:t>
      </w:r>
      <w:r w:rsidRPr="005B45EF">
        <w:rPr>
          <w:b w:val="0"/>
          <w:bCs w:val="0"/>
          <w:color w:val="000000"/>
          <w:sz w:val="28"/>
          <w:szCs w:val="28"/>
        </w:rPr>
        <w:t>сельского поселения</w:t>
      </w:r>
      <w:r w:rsidRPr="005B45EF">
        <w:rPr>
          <w:b w:val="0"/>
          <w:bCs w:val="0"/>
          <w:color w:val="000000"/>
        </w:rPr>
        <w:t xml:space="preserve"> </w:t>
      </w:r>
      <w:r w:rsidRPr="005B45EF">
        <w:rPr>
          <w:b w:val="0"/>
          <w:bCs w:val="0"/>
          <w:color w:val="000000"/>
          <w:sz w:val="28"/>
          <w:szCs w:val="28"/>
        </w:rPr>
        <w:t>Большеигнатовского муниципального района</w:t>
      </w:r>
    </w:p>
    <w:p w:rsidR="000F6945" w:rsidRPr="00DD20DD" w:rsidRDefault="000F6945" w:rsidP="00FE6239">
      <w:pPr>
        <w:pStyle w:val="Heading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РЕШИЛ:</w:t>
      </w:r>
    </w:p>
    <w:p w:rsidR="000F6945" w:rsidRPr="006D2F3B" w:rsidRDefault="000F6945" w:rsidP="00FE6239">
      <w:pPr>
        <w:pStyle w:val="Subtitle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0F6945" w:rsidRPr="00442785" w:rsidRDefault="000F6945" w:rsidP="00442785">
      <w:pPr>
        <w:widowControl/>
        <w:numPr>
          <w:ilvl w:val="0"/>
          <w:numId w:val="9"/>
        </w:numPr>
        <w:tabs>
          <w:tab w:val="left" w:pos="720"/>
        </w:tabs>
        <w:ind w:left="0" w:firstLine="709"/>
        <w:jc w:val="both"/>
        <w:rPr>
          <w:sz w:val="28"/>
          <w:szCs w:val="28"/>
        </w:rPr>
      </w:pPr>
      <w:r w:rsidRPr="00442785">
        <w:rPr>
          <w:sz w:val="28"/>
          <w:szCs w:val="28"/>
        </w:rPr>
        <w:t>На период работы первой сессии Совета депутатов</w:t>
      </w:r>
      <w:r>
        <w:rPr>
          <w:sz w:val="28"/>
          <w:szCs w:val="28"/>
        </w:rPr>
        <w:t xml:space="preserve"> </w:t>
      </w:r>
      <w:r w:rsidRPr="005B45EF">
        <w:rPr>
          <w:sz w:val="28"/>
          <w:szCs w:val="28"/>
        </w:rPr>
        <w:t>Протасовского</w:t>
      </w:r>
      <w:r w:rsidRPr="0044278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Большеигнатовского </w:t>
      </w:r>
      <w:r w:rsidRPr="00442785">
        <w:rPr>
          <w:sz w:val="28"/>
          <w:szCs w:val="28"/>
        </w:rPr>
        <w:t xml:space="preserve">муниципального района Республики Мордовия образовать секретариат в количестве </w:t>
      </w:r>
      <w:r>
        <w:rPr>
          <w:sz w:val="28"/>
          <w:szCs w:val="28"/>
        </w:rPr>
        <w:t>2</w:t>
      </w:r>
      <w:r w:rsidRPr="00442785">
        <w:rPr>
          <w:sz w:val="28"/>
          <w:szCs w:val="28"/>
        </w:rPr>
        <w:t>-х человек.</w:t>
      </w:r>
    </w:p>
    <w:p w:rsidR="000F6945" w:rsidRPr="00442785" w:rsidRDefault="000F6945" w:rsidP="00442785">
      <w:pPr>
        <w:pStyle w:val="Heading1"/>
        <w:numPr>
          <w:ilvl w:val="0"/>
          <w:numId w:val="9"/>
        </w:numPr>
        <w:spacing w:before="0" w:after="0"/>
        <w:ind w:left="0" w:firstLine="709"/>
        <w:jc w:val="both"/>
        <w:rPr>
          <w:b w:val="0"/>
          <w:bCs w:val="0"/>
          <w:color w:val="auto"/>
          <w:sz w:val="28"/>
          <w:szCs w:val="28"/>
        </w:rPr>
      </w:pPr>
      <w:r w:rsidRPr="00442785">
        <w:rPr>
          <w:b w:val="0"/>
          <w:bCs w:val="0"/>
          <w:color w:val="auto"/>
          <w:sz w:val="28"/>
          <w:szCs w:val="28"/>
        </w:rPr>
        <w:t>Избрать в состав секретариата следующих депутатов:</w:t>
      </w:r>
    </w:p>
    <w:p w:rsidR="000F6945" w:rsidRPr="00442785" w:rsidRDefault="000F6945" w:rsidP="00442785">
      <w:pPr>
        <w:pStyle w:val="Subtitle"/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1) Кондратьева Лариса Николаевна </w:t>
      </w:r>
      <w:r w:rsidRPr="00442785">
        <w:rPr>
          <w:rFonts w:ascii="Times New Roman" w:hAnsi="Times New Roman" w:cs="Times New Roman"/>
          <w:b w:val="0"/>
          <w:bCs w:val="0"/>
        </w:rPr>
        <w:t xml:space="preserve">– руководителя секретариата; </w:t>
      </w:r>
    </w:p>
    <w:p w:rsidR="000F6945" w:rsidRPr="00442785" w:rsidRDefault="000F6945" w:rsidP="00442785">
      <w:pPr>
        <w:pStyle w:val="Subtitle"/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2) Седойкина Надежда Павловна</w:t>
      </w:r>
      <w:r w:rsidRPr="00442785">
        <w:rPr>
          <w:rFonts w:ascii="Times New Roman" w:hAnsi="Times New Roman" w:cs="Times New Roman"/>
          <w:b w:val="0"/>
          <w:bCs w:val="0"/>
        </w:rPr>
        <w:t xml:space="preserve"> – члена секретариата.</w:t>
      </w:r>
    </w:p>
    <w:p w:rsidR="000F6945" w:rsidRPr="00442785" w:rsidRDefault="000F6945" w:rsidP="00442785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442785">
        <w:rPr>
          <w:sz w:val="28"/>
          <w:szCs w:val="28"/>
        </w:rPr>
        <w:t xml:space="preserve">2. Настоящее решение вступает в силу </w:t>
      </w:r>
      <w:r>
        <w:rPr>
          <w:sz w:val="28"/>
          <w:szCs w:val="28"/>
        </w:rPr>
        <w:t>после его подписания</w:t>
      </w:r>
      <w:r w:rsidRPr="00442785">
        <w:rPr>
          <w:sz w:val="28"/>
          <w:szCs w:val="28"/>
        </w:rPr>
        <w:t>.</w:t>
      </w:r>
    </w:p>
    <w:p w:rsidR="000F6945" w:rsidRPr="006D2F3B" w:rsidRDefault="000F6945" w:rsidP="00FE6239">
      <w:pPr>
        <w:pStyle w:val="Subtitle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0F6945" w:rsidRPr="00D5034D" w:rsidRDefault="000F6945" w:rsidP="00FE6239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0F6945" w:rsidRPr="00D5034D" w:rsidRDefault="000F6945" w:rsidP="00FE6239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0F6945" w:rsidRDefault="000F6945" w:rsidP="00007D9B">
      <w:pPr>
        <w:rPr>
          <w:sz w:val="28"/>
          <w:szCs w:val="28"/>
        </w:rPr>
      </w:pPr>
      <w:r>
        <w:rPr>
          <w:sz w:val="28"/>
          <w:szCs w:val="28"/>
        </w:rPr>
        <w:t>Врио главы</w:t>
      </w:r>
    </w:p>
    <w:p w:rsidR="000F6945" w:rsidRPr="00007D9B" w:rsidRDefault="000F6945" w:rsidP="00007D9B">
      <w:pPr>
        <w:rPr>
          <w:sz w:val="28"/>
          <w:szCs w:val="28"/>
        </w:rPr>
      </w:pPr>
      <w:r w:rsidRPr="00007D9B">
        <w:rPr>
          <w:sz w:val="28"/>
          <w:szCs w:val="28"/>
        </w:rPr>
        <w:t xml:space="preserve">Протасовского сельского поселения </w:t>
      </w:r>
      <w:r>
        <w:rPr>
          <w:sz w:val="28"/>
          <w:szCs w:val="28"/>
        </w:rPr>
        <w:t xml:space="preserve">                                 </w:t>
      </w:r>
      <w:r w:rsidRPr="00007D9B">
        <w:rPr>
          <w:sz w:val="28"/>
          <w:szCs w:val="28"/>
        </w:rPr>
        <w:t>Л.Н.Кондратьева</w:t>
      </w:r>
      <w:r>
        <w:rPr>
          <w:sz w:val="28"/>
          <w:szCs w:val="28"/>
        </w:rPr>
        <w:t xml:space="preserve">   </w:t>
      </w:r>
    </w:p>
    <w:p w:rsidR="000F6945" w:rsidRPr="00007D9B" w:rsidRDefault="000F6945" w:rsidP="00007D9B">
      <w:pPr>
        <w:rPr>
          <w:sz w:val="28"/>
          <w:szCs w:val="28"/>
        </w:rPr>
      </w:pPr>
      <w:r w:rsidRPr="00007D9B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</w:t>
      </w:r>
    </w:p>
    <w:p w:rsidR="000F6945" w:rsidRPr="00D5034D" w:rsidRDefault="000F6945" w:rsidP="00362A75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0F6945" w:rsidRDefault="000F6945" w:rsidP="00362A75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0F6945" w:rsidRDefault="000F6945" w:rsidP="00362A75"/>
    <w:p w:rsidR="000F6945" w:rsidRDefault="000F6945" w:rsidP="00362A75"/>
    <w:p w:rsidR="000F6945" w:rsidRPr="00362A75" w:rsidRDefault="000F6945" w:rsidP="007A0470">
      <w:bookmarkStart w:id="0" w:name="_GoBack"/>
      <w:r w:rsidRPr="006C66AE">
        <w:rPr>
          <w:i/>
          <w:iCs/>
          <w:sz w:val="28"/>
          <w:szCs w:val="28"/>
          <w:lang w:eastAsia="ru-RU"/>
        </w:rPr>
        <w:t>.</w:t>
      </w:r>
      <w:bookmarkEnd w:id="0"/>
    </w:p>
    <w:sectPr w:rsidR="000F6945" w:rsidRPr="00362A75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3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9A686C"/>
    <w:multiLevelType w:val="hybridMultilevel"/>
    <w:tmpl w:val="6870E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0"/>
    <w:lvlOverride w:ilvl="0">
      <w:startOverride w:val="1"/>
    </w:lvlOverride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07D9B"/>
    <w:rsid w:val="00040A69"/>
    <w:rsid w:val="00045C65"/>
    <w:rsid w:val="000B7C78"/>
    <w:rsid w:val="000C065A"/>
    <w:rsid w:val="000C673B"/>
    <w:rsid w:val="000D514B"/>
    <w:rsid w:val="000D5C5D"/>
    <w:rsid w:val="000F19CD"/>
    <w:rsid w:val="000F6945"/>
    <w:rsid w:val="0012439D"/>
    <w:rsid w:val="0016114D"/>
    <w:rsid w:val="00183B28"/>
    <w:rsid w:val="001E31C3"/>
    <w:rsid w:val="00286FE1"/>
    <w:rsid w:val="002C17F1"/>
    <w:rsid w:val="00312B29"/>
    <w:rsid w:val="00320759"/>
    <w:rsid w:val="0035013A"/>
    <w:rsid w:val="003576B8"/>
    <w:rsid w:val="00362A75"/>
    <w:rsid w:val="003812D3"/>
    <w:rsid w:val="003A5EEC"/>
    <w:rsid w:val="003C4513"/>
    <w:rsid w:val="00411ED0"/>
    <w:rsid w:val="00416308"/>
    <w:rsid w:val="00442785"/>
    <w:rsid w:val="004626D4"/>
    <w:rsid w:val="0046701E"/>
    <w:rsid w:val="004930D3"/>
    <w:rsid w:val="00494CB6"/>
    <w:rsid w:val="004A4314"/>
    <w:rsid w:val="004A54E6"/>
    <w:rsid w:val="004B332A"/>
    <w:rsid w:val="004C7B23"/>
    <w:rsid w:val="005273DC"/>
    <w:rsid w:val="00533E9B"/>
    <w:rsid w:val="005449C8"/>
    <w:rsid w:val="00545EF4"/>
    <w:rsid w:val="00565D0F"/>
    <w:rsid w:val="005B45EF"/>
    <w:rsid w:val="005B4A71"/>
    <w:rsid w:val="005C2540"/>
    <w:rsid w:val="005D22F2"/>
    <w:rsid w:val="005F5718"/>
    <w:rsid w:val="00624CBA"/>
    <w:rsid w:val="00634AC5"/>
    <w:rsid w:val="006621D2"/>
    <w:rsid w:val="00685A88"/>
    <w:rsid w:val="006A1652"/>
    <w:rsid w:val="006C66AE"/>
    <w:rsid w:val="006D0D02"/>
    <w:rsid w:val="006D2F3B"/>
    <w:rsid w:val="007320D2"/>
    <w:rsid w:val="00764583"/>
    <w:rsid w:val="00765FEF"/>
    <w:rsid w:val="007806CE"/>
    <w:rsid w:val="0078438E"/>
    <w:rsid w:val="007864B7"/>
    <w:rsid w:val="00786BA3"/>
    <w:rsid w:val="007A0470"/>
    <w:rsid w:val="007A1F09"/>
    <w:rsid w:val="007A56FE"/>
    <w:rsid w:val="00813B19"/>
    <w:rsid w:val="00870ED0"/>
    <w:rsid w:val="008B58CF"/>
    <w:rsid w:val="008C4139"/>
    <w:rsid w:val="009333C8"/>
    <w:rsid w:val="00960962"/>
    <w:rsid w:val="00970EF0"/>
    <w:rsid w:val="00971318"/>
    <w:rsid w:val="0097640A"/>
    <w:rsid w:val="00991AC6"/>
    <w:rsid w:val="009C0B95"/>
    <w:rsid w:val="00A00D22"/>
    <w:rsid w:val="00A6659C"/>
    <w:rsid w:val="00A66789"/>
    <w:rsid w:val="00A732D7"/>
    <w:rsid w:val="00AB5188"/>
    <w:rsid w:val="00AC2520"/>
    <w:rsid w:val="00B06F72"/>
    <w:rsid w:val="00B71708"/>
    <w:rsid w:val="00BC268A"/>
    <w:rsid w:val="00C46508"/>
    <w:rsid w:val="00C974E6"/>
    <w:rsid w:val="00CA1431"/>
    <w:rsid w:val="00CA7DCA"/>
    <w:rsid w:val="00D00049"/>
    <w:rsid w:val="00D054F3"/>
    <w:rsid w:val="00D152D5"/>
    <w:rsid w:val="00D27F4A"/>
    <w:rsid w:val="00D357A8"/>
    <w:rsid w:val="00D5034D"/>
    <w:rsid w:val="00D86297"/>
    <w:rsid w:val="00DA28ED"/>
    <w:rsid w:val="00DB4EB5"/>
    <w:rsid w:val="00DD20DD"/>
    <w:rsid w:val="00E360EB"/>
    <w:rsid w:val="00E77315"/>
    <w:rsid w:val="00EB35A0"/>
    <w:rsid w:val="00EC16FE"/>
    <w:rsid w:val="00EC5C8D"/>
    <w:rsid w:val="00ED4B9A"/>
    <w:rsid w:val="00ED6A58"/>
    <w:rsid w:val="00F40D38"/>
    <w:rsid w:val="00F60979"/>
    <w:rsid w:val="00F9025A"/>
    <w:rsid w:val="00FE6239"/>
    <w:rsid w:val="00FF7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477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7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7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7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1</Pages>
  <Words>168</Words>
  <Characters>961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Администрация</dc:creator>
  <cp:keywords/>
  <dc:description/>
  <cp:lastModifiedBy>User</cp:lastModifiedBy>
  <cp:revision>6</cp:revision>
  <cp:lastPrinted>2021-10-05T12:07:00Z</cp:lastPrinted>
  <dcterms:created xsi:type="dcterms:W3CDTF">2021-09-30T09:17:00Z</dcterms:created>
  <dcterms:modified xsi:type="dcterms:W3CDTF">2021-10-05T12:07:00Z</dcterms:modified>
</cp:coreProperties>
</file>