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AC" w:rsidRPr="003C4513" w:rsidRDefault="00687CAC" w:rsidP="00312B29">
      <w:pPr>
        <w:ind w:left="-180" w:right="57" w:firstLine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687CAC" w:rsidRDefault="00687CAC" w:rsidP="003C1F2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Протасовского сельского поселения Большеигнатовского муниципального района</w:t>
      </w:r>
    </w:p>
    <w:p w:rsidR="00687CAC" w:rsidRDefault="00687CAC" w:rsidP="003C1F2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687CAC" w:rsidRPr="00A732D7" w:rsidRDefault="00687CAC" w:rsidP="003C1F23">
      <w:pPr>
        <w:jc w:val="both"/>
        <w:rPr>
          <w:b/>
          <w:bCs/>
          <w:sz w:val="20"/>
          <w:szCs w:val="20"/>
        </w:rPr>
      </w:pPr>
    </w:p>
    <w:p w:rsidR="00687CAC" w:rsidRPr="000D514B" w:rsidRDefault="00687CAC" w:rsidP="003C1F23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687CAC" w:rsidRPr="00411ED0" w:rsidRDefault="00687CAC" w:rsidP="003C1F23">
      <w:pPr>
        <w:ind w:left="-180" w:right="57" w:firstLine="720"/>
        <w:jc w:val="center"/>
      </w:pPr>
    </w:p>
    <w:p w:rsidR="00687CAC" w:rsidRPr="00312B29" w:rsidRDefault="00687CAC" w:rsidP="003C1F23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87CAC" w:rsidRDefault="00687CAC" w:rsidP="003C1F23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Протасово</w:t>
      </w:r>
    </w:p>
    <w:p w:rsidR="00687CAC" w:rsidRPr="00ED4B9A" w:rsidRDefault="00687CAC" w:rsidP="00312B29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87CAC" w:rsidRPr="00D5034D" w:rsidRDefault="00687CAC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05 октября 2020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687CAC" w:rsidRPr="00D5034D" w:rsidRDefault="00687CAC" w:rsidP="004930D3">
      <w:pPr>
        <w:pStyle w:val="Subtitle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87CAC" w:rsidRPr="009B3449" w:rsidRDefault="00687CAC" w:rsidP="004A18DE">
      <w:pPr>
        <w:pStyle w:val="Subtitle"/>
        <w:ind w:left="-180" w:right="3955"/>
        <w:jc w:val="both"/>
        <w:rPr>
          <w:rFonts w:ascii="Times New Roman" w:hAnsi="Times New Roman" w:cs="Times New Roman"/>
        </w:rPr>
      </w:pPr>
      <w:r w:rsidRPr="009B3449">
        <w:rPr>
          <w:rFonts w:ascii="Times New Roman" w:hAnsi="Times New Roman" w:cs="Times New Roman"/>
        </w:rPr>
        <w:t>О процедуре голосования</w:t>
      </w:r>
    </w:p>
    <w:p w:rsidR="00687CAC" w:rsidRPr="00040A69" w:rsidRDefault="00687CAC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687CAC" w:rsidRPr="00DD20DD" w:rsidRDefault="00687CAC" w:rsidP="00E30703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bCs w:val="0"/>
          <w:color w:val="auto"/>
          <w:sz w:val="28"/>
          <w:szCs w:val="28"/>
        </w:rPr>
        <w:t xml:space="preserve"> </w:t>
      </w:r>
      <w:r>
        <w:rPr>
          <w:b w:val="0"/>
          <w:bCs w:val="0"/>
          <w:color w:val="auto"/>
          <w:sz w:val="28"/>
          <w:szCs w:val="28"/>
        </w:rPr>
        <w:t xml:space="preserve">Протасовского </w:t>
      </w:r>
      <w:r w:rsidRPr="008B128C">
        <w:rPr>
          <w:b w:val="0"/>
          <w:bCs w:val="0"/>
          <w:color w:val="auto"/>
          <w:sz w:val="28"/>
          <w:szCs w:val="28"/>
        </w:rPr>
        <w:t xml:space="preserve">сельского поселения Большеигнатовского муниципального района, рассмотрев предложение депутата </w:t>
      </w:r>
      <w:r w:rsidRPr="009B3449">
        <w:rPr>
          <w:b w:val="0"/>
          <w:bCs w:val="0"/>
          <w:color w:val="000000"/>
          <w:sz w:val="28"/>
          <w:szCs w:val="28"/>
        </w:rPr>
        <w:t>Кутяйкиной Валентины Александровны</w:t>
      </w:r>
      <w:r w:rsidRPr="008B128C">
        <w:rPr>
          <w:b w:val="0"/>
          <w:bCs w:val="0"/>
          <w:color w:val="auto"/>
          <w:sz w:val="28"/>
          <w:szCs w:val="28"/>
        </w:rPr>
        <w:t>,</w:t>
      </w:r>
      <w:bookmarkStart w:id="0" w:name="_GoBack"/>
      <w:bookmarkEnd w:id="0"/>
      <w:r w:rsidRPr="008B128C">
        <w:rPr>
          <w:b w:val="0"/>
          <w:bCs w:val="0"/>
          <w:color w:val="auto"/>
          <w:sz w:val="28"/>
          <w:szCs w:val="28"/>
        </w:rPr>
        <w:t xml:space="preserve">  Совет депутатов </w:t>
      </w:r>
      <w:r>
        <w:rPr>
          <w:b w:val="0"/>
          <w:bCs w:val="0"/>
          <w:color w:val="auto"/>
          <w:sz w:val="28"/>
          <w:szCs w:val="28"/>
        </w:rPr>
        <w:t>Протасовского</w:t>
      </w:r>
      <w:r w:rsidRPr="008B128C">
        <w:rPr>
          <w:b w:val="0"/>
          <w:bCs w:val="0"/>
          <w:color w:val="auto"/>
          <w:sz w:val="28"/>
          <w:szCs w:val="28"/>
        </w:rPr>
        <w:t xml:space="preserve"> сельского поселения Большеигнатовского муниципального района</w:t>
      </w:r>
      <w:r w:rsidRPr="001E31C3">
        <w:rPr>
          <w:b w:val="0"/>
          <w:bCs w:val="0"/>
          <w:color w:val="auto"/>
          <w:sz w:val="28"/>
          <w:szCs w:val="28"/>
        </w:rPr>
        <w:t xml:space="preserve"> </w:t>
      </w:r>
    </w:p>
    <w:p w:rsidR="00687CAC" w:rsidRPr="00DD20DD" w:rsidRDefault="00687CAC" w:rsidP="00E30703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687CAC" w:rsidRPr="006D2F3B" w:rsidRDefault="00687CAC" w:rsidP="00E30703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687CAC" w:rsidRDefault="00687CAC" w:rsidP="00E30703">
      <w:pPr>
        <w:pStyle w:val="Heading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bCs w:val="0"/>
          <w:color w:val="auto"/>
          <w:sz w:val="28"/>
          <w:szCs w:val="28"/>
        </w:rPr>
        <w:t>Совет</w:t>
      </w:r>
      <w:r>
        <w:rPr>
          <w:b w:val="0"/>
          <w:bCs w:val="0"/>
          <w:color w:val="auto"/>
          <w:sz w:val="28"/>
          <w:szCs w:val="28"/>
        </w:rPr>
        <w:t>а</w:t>
      </w:r>
      <w:r w:rsidRPr="00DD20DD">
        <w:rPr>
          <w:b w:val="0"/>
          <w:bCs w:val="0"/>
          <w:color w:val="auto"/>
          <w:sz w:val="28"/>
          <w:szCs w:val="28"/>
        </w:rPr>
        <w:t xml:space="preserve"> депутатов </w:t>
      </w:r>
      <w:r>
        <w:rPr>
          <w:b w:val="0"/>
          <w:bCs w:val="0"/>
          <w:color w:val="auto"/>
          <w:sz w:val="28"/>
          <w:szCs w:val="28"/>
        </w:rPr>
        <w:t>Протасовского</w:t>
      </w:r>
      <w:r w:rsidRPr="008B128C">
        <w:rPr>
          <w:b w:val="0"/>
          <w:bCs w:val="0"/>
          <w:color w:val="auto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b w:val="0"/>
          <w:bCs w:val="0"/>
          <w:color w:val="auto"/>
          <w:sz w:val="28"/>
          <w:szCs w:val="28"/>
        </w:rPr>
        <w:t xml:space="preserve"> принимать открытым голосованием.</w:t>
      </w:r>
    </w:p>
    <w:p w:rsidR="00687CAC" w:rsidRDefault="00687CAC" w:rsidP="00E30703">
      <w:pPr>
        <w:pStyle w:val="Heading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>Настоящее решение вступает в силу со дня его принятия.</w:t>
      </w:r>
    </w:p>
    <w:p w:rsidR="00687CAC" w:rsidRPr="00D5034D" w:rsidRDefault="00687CAC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687CAC" w:rsidRPr="00D5034D" w:rsidRDefault="00687CAC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687CAC" w:rsidRDefault="00687CAC" w:rsidP="00950BBD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</w:p>
    <w:p w:rsidR="00687CAC" w:rsidRDefault="00687CAC" w:rsidP="00950BBD">
      <w:pPr>
        <w:rPr>
          <w:sz w:val="28"/>
          <w:szCs w:val="28"/>
        </w:rPr>
      </w:pPr>
      <w:r>
        <w:rPr>
          <w:sz w:val="28"/>
          <w:szCs w:val="28"/>
        </w:rPr>
        <w:t xml:space="preserve">Протасовского сельского поселения                                  Л.Н.Кондратьева   </w:t>
      </w:r>
    </w:p>
    <w:p w:rsidR="00687CAC" w:rsidRDefault="00687CAC" w:rsidP="00950BBD">
      <w:pPr>
        <w:ind w:left="-360"/>
      </w:pPr>
    </w:p>
    <w:p w:rsidR="00687CAC" w:rsidRPr="00545358" w:rsidRDefault="00687CAC" w:rsidP="009F12A5">
      <w:pPr>
        <w:rPr>
          <w:sz w:val="28"/>
          <w:szCs w:val="28"/>
        </w:rPr>
      </w:pPr>
    </w:p>
    <w:p w:rsidR="00687CAC" w:rsidRPr="00ED4B9A" w:rsidRDefault="00687CAC" w:rsidP="00071B05">
      <w:pPr>
        <w:rPr>
          <w:b/>
          <w:bCs/>
        </w:rPr>
      </w:pPr>
      <w:r w:rsidRPr="00545358">
        <w:t xml:space="preserve"> </w:t>
      </w:r>
      <w:r>
        <w:t xml:space="preserve">                                                                                          </w:t>
      </w:r>
    </w:p>
    <w:p w:rsidR="00687CAC" w:rsidRPr="00D5034D" w:rsidRDefault="00687CAC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687CAC" w:rsidRDefault="00687CAC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687CAC" w:rsidRDefault="00687CAC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87CAC" w:rsidRDefault="00687CAC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687CAC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40A69"/>
    <w:rsid w:val="00071B05"/>
    <w:rsid w:val="000C673B"/>
    <w:rsid w:val="000D514B"/>
    <w:rsid w:val="0015190E"/>
    <w:rsid w:val="0016114D"/>
    <w:rsid w:val="001E31C3"/>
    <w:rsid w:val="001F4743"/>
    <w:rsid w:val="002C0731"/>
    <w:rsid w:val="002C15DF"/>
    <w:rsid w:val="002C17F1"/>
    <w:rsid w:val="00312B29"/>
    <w:rsid w:val="00320759"/>
    <w:rsid w:val="0035013A"/>
    <w:rsid w:val="003576B8"/>
    <w:rsid w:val="0036286A"/>
    <w:rsid w:val="00362A75"/>
    <w:rsid w:val="003A5EEC"/>
    <w:rsid w:val="003C1F23"/>
    <w:rsid w:val="003C4513"/>
    <w:rsid w:val="00411ED0"/>
    <w:rsid w:val="00416308"/>
    <w:rsid w:val="004207E7"/>
    <w:rsid w:val="00436C0F"/>
    <w:rsid w:val="004626D4"/>
    <w:rsid w:val="004930D3"/>
    <w:rsid w:val="00494CB6"/>
    <w:rsid w:val="004A18DE"/>
    <w:rsid w:val="004A54E6"/>
    <w:rsid w:val="004B332A"/>
    <w:rsid w:val="004C7B23"/>
    <w:rsid w:val="004F5638"/>
    <w:rsid w:val="005273DC"/>
    <w:rsid w:val="00533E9B"/>
    <w:rsid w:val="005449C8"/>
    <w:rsid w:val="00545358"/>
    <w:rsid w:val="00557816"/>
    <w:rsid w:val="00565D0F"/>
    <w:rsid w:val="005C2540"/>
    <w:rsid w:val="005D22F2"/>
    <w:rsid w:val="005D6536"/>
    <w:rsid w:val="005F5718"/>
    <w:rsid w:val="00624CBA"/>
    <w:rsid w:val="00634AC5"/>
    <w:rsid w:val="006621D2"/>
    <w:rsid w:val="00685A88"/>
    <w:rsid w:val="00687CAC"/>
    <w:rsid w:val="006A02A4"/>
    <w:rsid w:val="006A1652"/>
    <w:rsid w:val="006D2F3B"/>
    <w:rsid w:val="006F69BD"/>
    <w:rsid w:val="00724EF0"/>
    <w:rsid w:val="00727AF4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B128C"/>
    <w:rsid w:val="008C4139"/>
    <w:rsid w:val="009333C8"/>
    <w:rsid w:val="0094107C"/>
    <w:rsid w:val="00950BBD"/>
    <w:rsid w:val="00970EF0"/>
    <w:rsid w:val="00971318"/>
    <w:rsid w:val="00990F1A"/>
    <w:rsid w:val="009A22A3"/>
    <w:rsid w:val="009B0D3A"/>
    <w:rsid w:val="009B3449"/>
    <w:rsid w:val="009C0B95"/>
    <w:rsid w:val="009F12A5"/>
    <w:rsid w:val="00A419CA"/>
    <w:rsid w:val="00A475FC"/>
    <w:rsid w:val="00A66789"/>
    <w:rsid w:val="00A732D7"/>
    <w:rsid w:val="00A8271A"/>
    <w:rsid w:val="00AB5188"/>
    <w:rsid w:val="00AC0115"/>
    <w:rsid w:val="00AC2520"/>
    <w:rsid w:val="00B06F72"/>
    <w:rsid w:val="00B71708"/>
    <w:rsid w:val="00B761A6"/>
    <w:rsid w:val="00BC268A"/>
    <w:rsid w:val="00C46508"/>
    <w:rsid w:val="00C974E6"/>
    <w:rsid w:val="00CA1431"/>
    <w:rsid w:val="00CA7DCA"/>
    <w:rsid w:val="00D00049"/>
    <w:rsid w:val="00D0116F"/>
    <w:rsid w:val="00D054F3"/>
    <w:rsid w:val="00D152D5"/>
    <w:rsid w:val="00D357A8"/>
    <w:rsid w:val="00D5034D"/>
    <w:rsid w:val="00D84830"/>
    <w:rsid w:val="00D86297"/>
    <w:rsid w:val="00DA28ED"/>
    <w:rsid w:val="00DD20DD"/>
    <w:rsid w:val="00E30703"/>
    <w:rsid w:val="00E360EB"/>
    <w:rsid w:val="00E65258"/>
    <w:rsid w:val="00E77315"/>
    <w:rsid w:val="00EA5452"/>
    <w:rsid w:val="00EC16FE"/>
    <w:rsid w:val="00EC5C8D"/>
    <w:rsid w:val="00ED4B9A"/>
    <w:rsid w:val="00ED6A58"/>
    <w:rsid w:val="00F3592A"/>
    <w:rsid w:val="00F527B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84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142</Words>
  <Characters>813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Администрация</dc:creator>
  <cp:keywords/>
  <dc:description/>
  <cp:lastModifiedBy>User</cp:lastModifiedBy>
  <cp:revision>4</cp:revision>
  <cp:lastPrinted>2021-10-05T12:10:00Z</cp:lastPrinted>
  <dcterms:created xsi:type="dcterms:W3CDTF">2021-10-01T06:09:00Z</dcterms:created>
  <dcterms:modified xsi:type="dcterms:W3CDTF">2021-10-05T12:10:00Z</dcterms:modified>
</cp:coreProperties>
</file>