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EE" w:rsidRDefault="00C066EE" w:rsidP="00432313">
      <w:pPr>
        <w:jc w:val="center"/>
        <w:rPr>
          <w:b/>
          <w:bCs/>
          <w:sz w:val="32"/>
          <w:szCs w:val="32"/>
        </w:rPr>
      </w:pPr>
    </w:p>
    <w:p w:rsidR="00C066EE" w:rsidRDefault="00C066EE" w:rsidP="00432313">
      <w:pPr>
        <w:jc w:val="center"/>
        <w:rPr>
          <w:b/>
          <w:bCs/>
          <w:sz w:val="32"/>
          <w:szCs w:val="32"/>
        </w:rPr>
      </w:pPr>
    </w:p>
    <w:p w:rsidR="00C066EE" w:rsidRDefault="00C066EE" w:rsidP="003260E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 Протасовского сельского поселения Большеигнатовского муниципального района</w:t>
      </w:r>
    </w:p>
    <w:p w:rsidR="00C066EE" w:rsidRDefault="00C066EE" w:rsidP="003260E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Республики Мордовия</w:t>
      </w:r>
    </w:p>
    <w:p w:rsidR="00C066EE" w:rsidRPr="00A732D7" w:rsidRDefault="00C066EE" w:rsidP="003260ED">
      <w:pPr>
        <w:jc w:val="both"/>
        <w:rPr>
          <w:b/>
          <w:bCs/>
          <w:sz w:val="20"/>
          <w:szCs w:val="20"/>
        </w:rPr>
      </w:pPr>
    </w:p>
    <w:p w:rsidR="00C066EE" w:rsidRPr="000D514B" w:rsidRDefault="00C066EE" w:rsidP="003260ED">
      <w:pPr>
        <w:jc w:val="center"/>
        <w:rPr>
          <w:b/>
          <w:bCs/>
          <w:sz w:val="36"/>
          <w:szCs w:val="36"/>
        </w:rPr>
      </w:pPr>
      <w:r w:rsidRPr="000D514B">
        <w:rPr>
          <w:b/>
          <w:bCs/>
          <w:sz w:val="36"/>
          <w:szCs w:val="36"/>
        </w:rPr>
        <w:t>Решение</w:t>
      </w:r>
    </w:p>
    <w:p w:rsidR="00C066EE" w:rsidRPr="00411ED0" w:rsidRDefault="00C066EE" w:rsidP="003260ED">
      <w:pPr>
        <w:ind w:left="-180" w:right="57" w:firstLine="720"/>
        <w:jc w:val="center"/>
      </w:pPr>
    </w:p>
    <w:p w:rsidR="00C066EE" w:rsidRPr="00312B29" w:rsidRDefault="00C066EE" w:rsidP="003260ED">
      <w:pPr>
        <w:ind w:left="-180" w:right="57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C066EE" w:rsidRDefault="00C066EE" w:rsidP="003260ED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Протасово</w:t>
      </w:r>
    </w:p>
    <w:p w:rsidR="00C066EE" w:rsidRPr="00ED4B9A" w:rsidRDefault="00C066EE" w:rsidP="003260ED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066EE" w:rsidRPr="008B58CF" w:rsidRDefault="00C066EE" w:rsidP="00217DD8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066EE" w:rsidRDefault="00C066EE" w:rsidP="00217DD8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 05 октября 2021 года        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№ 6 </w:t>
      </w:r>
    </w:p>
    <w:p w:rsidR="00C066EE" w:rsidRDefault="00C066EE" w:rsidP="00217DD8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066EE" w:rsidRDefault="00C066EE" w:rsidP="00217DD8">
      <w:pPr>
        <w:ind w:left="-180" w:firstLine="720"/>
        <w:jc w:val="both"/>
        <w:rPr>
          <w:sz w:val="28"/>
          <w:szCs w:val="28"/>
        </w:rPr>
      </w:pPr>
    </w:p>
    <w:p w:rsidR="00C066EE" w:rsidRPr="003260ED" w:rsidRDefault="00C066EE" w:rsidP="002F2F6F">
      <w:pPr>
        <w:ind w:firstLine="709"/>
        <w:jc w:val="both"/>
        <w:rPr>
          <w:b/>
          <w:bCs/>
          <w:sz w:val="28"/>
          <w:szCs w:val="28"/>
        </w:rPr>
      </w:pPr>
      <w:r w:rsidRPr="003260ED">
        <w:rPr>
          <w:b/>
          <w:bCs/>
          <w:sz w:val="28"/>
          <w:szCs w:val="28"/>
        </w:rPr>
        <w:t xml:space="preserve">Об избрании заместителя Главы </w:t>
      </w:r>
    </w:p>
    <w:p w:rsidR="00C066EE" w:rsidRPr="003260ED" w:rsidRDefault="00C066EE" w:rsidP="002F2F6F">
      <w:pPr>
        <w:ind w:firstLine="709"/>
        <w:jc w:val="both"/>
        <w:rPr>
          <w:b/>
          <w:bCs/>
          <w:sz w:val="28"/>
          <w:szCs w:val="28"/>
        </w:rPr>
      </w:pPr>
      <w:r w:rsidRPr="003260ED">
        <w:rPr>
          <w:b/>
          <w:bCs/>
          <w:sz w:val="28"/>
          <w:szCs w:val="28"/>
        </w:rPr>
        <w:t xml:space="preserve">Протасовского сельского поселения </w:t>
      </w:r>
    </w:p>
    <w:p w:rsidR="00C066EE" w:rsidRPr="003260ED" w:rsidRDefault="00C066EE" w:rsidP="002F2F6F">
      <w:pPr>
        <w:ind w:firstLine="709"/>
        <w:jc w:val="both"/>
        <w:rPr>
          <w:b/>
          <w:bCs/>
          <w:sz w:val="28"/>
          <w:szCs w:val="28"/>
        </w:rPr>
      </w:pPr>
      <w:r w:rsidRPr="003260ED">
        <w:rPr>
          <w:b/>
          <w:bCs/>
          <w:sz w:val="28"/>
          <w:szCs w:val="28"/>
        </w:rPr>
        <w:t>Большеигнатовского муниципального района</w:t>
      </w:r>
    </w:p>
    <w:p w:rsidR="00C066EE" w:rsidRPr="003260ED" w:rsidRDefault="00C066EE" w:rsidP="00E61DAC">
      <w:pPr>
        <w:ind w:left="708"/>
        <w:rPr>
          <w:b/>
          <w:bCs/>
          <w:sz w:val="28"/>
          <w:szCs w:val="28"/>
        </w:rPr>
      </w:pPr>
      <w:r w:rsidRPr="003260ED">
        <w:rPr>
          <w:b/>
          <w:bCs/>
          <w:sz w:val="28"/>
          <w:szCs w:val="28"/>
        </w:rPr>
        <w:t xml:space="preserve">по работе в Совете депутатов </w:t>
      </w:r>
    </w:p>
    <w:p w:rsidR="00C066EE" w:rsidRPr="003260ED" w:rsidRDefault="00C066EE" w:rsidP="00E61DAC">
      <w:pPr>
        <w:ind w:left="708"/>
        <w:rPr>
          <w:b/>
          <w:bCs/>
          <w:sz w:val="28"/>
          <w:szCs w:val="28"/>
        </w:rPr>
      </w:pPr>
      <w:r w:rsidRPr="003260ED">
        <w:rPr>
          <w:b/>
          <w:bCs/>
          <w:sz w:val="28"/>
          <w:szCs w:val="28"/>
        </w:rPr>
        <w:t xml:space="preserve">Протасовского сельского поселения </w:t>
      </w:r>
    </w:p>
    <w:p w:rsidR="00C066EE" w:rsidRPr="003260ED" w:rsidRDefault="00C066EE" w:rsidP="00E61DAC">
      <w:pPr>
        <w:ind w:left="708"/>
        <w:rPr>
          <w:b/>
          <w:bCs/>
          <w:sz w:val="28"/>
          <w:szCs w:val="28"/>
        </w:rPr>
      </w:pPr>
      <w:r w:rsidRPr="003260ED">
        <w:rPr>
          <w:b/>
          <w:bCs/>
          <w:sz w:val="28"/>
          <w:szCs w:val="28"/>
        </w:rPr>
        <w:t xml:space="preserve">Большеигнатовского муниципального района </w:t>
      </w:r>
    </w:p>
    <w:p w:rsidR="00C066EE" w:rsidRPr="003260ED" w:rsidRDefault="00C066EE" w:rsidP="002F2F6F">
      <w:pPr>
        <w:ind w:firstLine="709"/>
        <w:jc w:val="both"/>
        <w:rPr>
          <w:b/>
          <w:bCs/>
          <w:sz w:val="28"/>
          <w:szCs w:val="28"/>
        </w:rPr>
      </w:pPr>
    </w:p>
    <w:p w:rsidR="00C066EE" w:rsidRPr="00C1412A" w:rsidRDefault="00C066EE" w:rsidP="00217DD8">
      <w:pPr>
        <w:ind w:left="-180" w:firstLine="720"/>
        <w:jc w:val="both"/>
        <w:rPr>
          <w:sz w:val="28"/>
          <w:szCs w:val="28"/>
        </w:rPr>
      </w:pPr>
    </w:p>
    <w:p w:rsidR="00C066EE" w:rsidRPr="00C1412A" w:rsidRDefault="00C066EE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</w:t>
      </w:r>
      <w:r>
        <w:rPr>
          <w:sz w:val="28"/>
          <w:szCs w:val="28"/>
        </w:rPr>
        <w:t xml:space="preserve">6 октября </w:t>
      </w:r>
      <w:r w:rsidRPr="00C1412A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             </w:t>
      </w:r>
      <w:r w:rsidRPr="00C1412A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Регламентом </w:t>
      </w:r>
      <w:r w:rsidRPr="00C1412A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C1412A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Протасовского</w:t>
      </w:r>
      <w:r w:rsidRPr="00A531C4">
        <w:rPr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sz w:val="28"/>
          <w:szCs w:val="28"/>
        </w:rPr>
        <w:t xml:space="preserve">, </w:t>
      </w:r>
      <w:r w:rsidRPr="00C1412A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Протасовского</w:t>
      </w:r>
      <w:r w:rsidRPr="00A531C4">
        <w:rPr>
          <w:sz w:val="28"/>
          <w:szCs w:val="28"/>
        </w:rPr>
        <w:t xml:space="preserve">  сельского поселения Большеигнатовского муниципального района</w:t>
      </w:r>
      <w:r>
        <w:rPr>
          <w:sz w:val="28"/>
          <w:szCs w:val="28"/>
        </w:rPr>
        <w:t xml:space="preserve"> </w:t>
      </w:r>
    </w:p>
    <w:p w:rsidR="00C066EE" w:rsidRPr="00413407" w:rsidRDefault="00C066EE" w:rsidP="002F2F6F">
      <w:pPr>
        <w:ind w:firstLine="709"/>
        <w:jc w:val="both"/>
        <w:rPr>
          <w:b/>
          <w:bCs/>
          <w:sz w:val="28"/>
          <w:szCs w:val="28"/>
        </w:rPr>
      </w:pPr>
      <w:r w:rsidRPr="00413407">
        <w:rPr>
          <w:b/>
          <w:bCs/>
          <w:sz w:val="28"/>
          <w:szCs w:val="28"/>
        </w:rPr>
        <w:t>РЕШИЛ:</w:t>
      </w:r>
    </w:p>
    <w:p w:rsidR="00C066EE" w:rsidRPr="00C1412A" w:rsidRDefault="00C066EE" w:rsidP="002F2F6F">
      <w:pPr>
        <w:ind w:firstLine="709"/>
        <w:jc w:val="both"/>
        <w:rPr>
          <w:sz w:val="28"/>
          <w:szCs w:val="28"/>
        </w:rPr>
      </w:pPr>
    </w:p>
    <w:p w:rsidR="00C066EE" w:rsidRPr="00C1412A" w:rsidRDefault="00C066EE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Избрать депутата </w:t>
      </w:r>
      <w:r>
        <w:rPr>
          <w:sz w:val="28"/>
          <w:szCs w:val="28"/>
        </w:rPr>
        <w:t>Совета депутатов</w:t>
      </w:r>
      <w:r w:rsidRPr="00790E65">
        <w:rPr>
          <w:sz w:val="28"/>
          <w:szCs w:val="28"/>
        </w:rPr>
        <w:t xml:space="preserve"> </w:t>
      </w:r>
      <w:r>
        <w:rPr>
          <w:sz w:val="28"/>
          <w:szCs w:val="28"/>
        </w:rPr>
        <w:t>Протасовского</w:t>
      </w:r>
      <w:r w:rsidRPr="00A531C4">
        <w:rPr>
          <w:sz w:val="28"/>
          <w:szCs w:val="28"/>
        </w:rPr>
        <w:t xml:space="preserve"> </w:t>
      </w:r>
      <w:r w:rsidRPr="005F2B31">
        <w:rPr>
          <w:sz w:val="28"/>
          <w:szCs w:val="28"/>
        </w:rPr>
        <w:t>сельского поселения Большеигнатовского муниципального района Кутяйкину Валентину Александровну от одномандатного избирательного округа №1</w:t>
      </w:r>
      <w:r w:rsidRPr="00C1412A">
        <w:rPr>
          <w:sz w:val="28"/>
          <w:szCs w:val="28"/>
        </w:rPr>
        <w:t xml:space="preserve"> заместител</w:t>
      </w:r>
      <w:r>
        <w:rPr>
          <w:sz w:val="28"/>
          <w:szCs w:val="28"/>
        </w:rPr>
        <w:t xml:space="preserve">ем </w:t>
      </w:r>
      <w:r w:rsidRPr="00C1412A">
        <w:rPr>
          <w:sz w:val="28"/>
          <w:szCs w:val="28"/>
        </w:rPr>
        <w:t xml:space="preserve">Главы </w:t>
      </w:r>
      <w:r>
        <w:rPr>
          <w:sz w:val="28"/>
          <w:szCs w:val="28"/>
        </w:rPr>
        <w:t>Протасовского</w:t>
      </w:r>
      <w:r w:rsidRPr="00A531C4">
        <w:rPr>
          <w:sz w:val="28"/>
          <w:szCs w:val="28"/>
        </w:rPr>
        <w:t xml:space="preserve">  сельского поселения Большеигнатовского муниципального района</w:t>
      </w:r>
      <w:r>
        <w:rPr>
          <w:sz w:val="28"/>
          <w:szCs w:val="28"/>
        </w:rPr>
        <w:t xml:space="preserve"> по работе в Совете депутатов Протасовского</w:t>
      </w:r>
      <w:r w:rsidRPr="00A531C4">
        <w:rPr>
          <w:sz w:val="28"/>
          <w:szCs w:val="28"/>
        </w:rPr>
        <w:t xml:space="preserve">  сельского поселения Большеигнатовского муниципального района</w:t>
      </w:r>
      <w:r w:rsidRPr="00C1412A">
        <w:rPr>
          <w:sz w:val="28"/>
          <w:szCs w:val="28"/>
        </w:rPr>
        <w:t>.</w:t>
      </w:r>
    </w:p>
    <w:p w:rsidR="00C066EE" w:rsidRDefault="00C066EE" w:rsidP="002F2F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>
        <w:rPr>
          <w:sz w:val="28"/>
          <w:szCs w:val="28"/>
        </w:rPr>
        <w:t xml:space="preserve">о дня его подписания </w:t>
      </w:r>
      <w:r w:rsidRPr="005B3230">
        <w:rPr>
          <w:sz w:val="28"/>
          <w:szCs w:val="28"/>
        </w:rPr>
        <w:t xml:space="preserve">и подлежит </w:t>
      </w:r>
      <w:r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опубликованию.</w:t>
      </w:r>
    </w:p>
    <w:p w:rsidR="00C066EE" w:rsidRDefault="00C066EE" w:rsidP="002F2F6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066EE" w:rsidRDefault="00C066EE" w:rsidP="002F2F6F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066EE" w:rsidRDefault="00C066EE" w:rsidP="005F2B31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C066EE" w:rsidRDefault="00C066EE" w:rsidP="005F2B31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Протасовского сельского поселения                                     Л.Н.Кондратьева   </w:t>
      </w:r>
    </w:p>
    <w:p w:rsidR="00C066EE" w:rsidRPr="00217DD8" w:rsidRDefault="00C066EE" w:rsidP="00217DD8"/>
    <w:sectPr w:rsidR="00C066EE" w:rsidRPr="00217DD8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A3FB5"/>
    <w:rsid w:val="000C673B"/>
    <w:rsid w:val="000D514B"/>
    <w:rsid w:val="001545CC"/>
    <w:rsid w:val="0016114D"/>
    <w:rsid w:val="001A7590"/>
    <w:rsid w:val="001E31C3"/>
    <w:rsid w:val="001F7D95"/>
    <w:rsid w:val="00217DD8"/>
    <w:rsid w:val="00261FC4"/>
    <w:rsid w:val="002B1C61"/>
    <w:rsid w:val="002C17F1"/>
    <w:rsid w:val="002F2F6F"/>
    <w:rsid w:val="00312B29"/>
    <w:rsid w:val="00320759"/>
    <w:rsid w:val="003260ED"/>
    <w:rsid w:val="0035013A"/>
    <w:rsid w:val="003576B8"/>
    <w:rsid w:val="003A5EEC"/>
    <w:rsid w:val="003C4513"/>
    <w:rsid w:val="004035A8"/>
    <w:rsid w:val="00411ED0"/>
    <w:rsid w:val="00413407"/>
    <w:rsid w:val="00416308"/>
    <w:rsid w:val="00432313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B3230"/>
    <w:rsid w:val="005C2540"/>
    <w:rsid w:val="005D22F2"/>
    <w:rsid w:val="005F2B31"/>
    <w:rsid w:val="005F5718"/>
    <w:rsid w:val="00617465"/>
    <w:rsid w:val="00624CBA"/>
    <w:rsid w:val="00634AC5"/>
    <w:rsid w:val="006621D2"/>
    <w:rsid w:val="00672C03"/>
    <w:rsid w:val="00685A88"/>
    <w:rsid w:val="006A1652"/>
    <w:rsid w:val="006E4DA2"/>
    <w:rsid w:val="00715F58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813B19"/>
    <w:rsid w:val="00840CAB"/>
    <w:rsid w:val="00870ED0"/>
    <w:rsid w:val="008B58CF"/>
    <w:rsid w:val="008C4139"/>
    <w:rsid w:val="009333C8"/>
    <w:rsid w:val="00937D49"/>
    <w:rsid w:val="00970EF0"/>
    <w:rsid w:val="00971318"/>
    <w:rsid w:val="00983F2B"/>
    <w:rsid w:val="009C0B95"/>
    <w:rsid w:val="009F7326"/>
    <w:rsid w:val="00A531C4"/>
    <w:rsid w:val="00A66789"/>
    <w:rsid w:val="00A732D7"/>
    <w:rsid w:val="00AB5188"/>
    <w:rsid w:val="00AC2520"/>
    <w:rsid w:val="00AF5854"/>
    <w:rsid w:val="00B06F72"/>
    <w:rsid w:val="00B71708"/>
    <w:rsid w:val="00BC1081"/>
    <w:rsid w:val="00BC268A"/>
    <w:rsid w:val="00BD11A9"/>
    <w:rsid w:val="00C066EE"/>
    <w:rsid w:val="00C1412A"/>
    <w:rsid w:val="00C46508"/>
    <w:rsid w:val="00C974E6"/>
    <w:rsid w:val="00CA1431"/>
    <w:rsid w:val="00CA7DCA"/>
    <w:rsid w:val="00CA7E51"/>
    <w:rsid w:val="00D00049"/>
    <w:rsid w:val="00D054F3"/>
    <w:rsid w:val="00D152D5"/>
    <w:rsid w:val="00D357A8"/>
    <w:rsid w:val="00D63B40"/>
    <w:rsid w:val="00D86297"/>
    <w:rsid w:val="00DA28ED"/>
    <w:rsid w:val="00DD20DD"/>
    <w:rsid w:val="00E360EB"/>
    <w:rsid w:val="00E61DAC"/>
    <w:rsid w:val="00E63D68"/>
    <w:rsid w:val="00E77315"/>
    <w:rsid w:val="00EC16FE"/>
    <w:rsid w:val="00EC5C8D"/>
    <w:rsid w:val="00ED4B9A"/>
    <w:rsid w:val="00ED6A58"/>
    <w:rsid w:val="00F363EA"/>
    <w:rsid w:val="00F60979"/>
    <w:rsid w:val="00F70F81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68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210</Words>
  <Characters>1202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4</cp:revision>
  <cp:lastPrinted>2019-10-15T07:03:00Z</cp:lastPrinted>
  <dcterms:created xsi:type="dcterms:W3CDTF">2021-10-01T06:11:00Z</dcterms:created>
  <dcterms:modified xsi:type="dcterms:W3CDTF">2021-10-05T12:32:00Z</dcterms:modified>
</cp:coreProperties>
</file>