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9E9" w:rsidRDefault="00C379E9" w:rsidP="00E30C82">
      <w:pPr>
        <w:pStyle w:val="Caption"/>
        <w:spacing w:before="0"/>
        <w:ind w:firstLine="0"/>
        <w:rPr>
          <w:rFonts w:ascii="Times New Roman" w:hAnsi="Times New Roman" w:cs="Times New Roman"/>
          <w:sz w:val="32"/>
          <w:szCs w:val="32"/>
        </w:rPr>
      </w:pPr>
      <w:r w:rsidRPr="00FE37B5">
        <w:rPr>
          <w:rFonts w:ascii="Times New Roman" w:hAnsi="Times New Roman" w:cs="Times New Roman"/>
          <w:sz w:val="32"/>
          <w:szCs w:val="32"/>
        </w:rPr>
        <w:t xml:space="preserve">Совет депутатов Протасовского сельского поселения Большеигнатовского муниципального района  </w:t>
      </w:r>
    </w:p>
    <w:p w:rsidR="00C379E9" w:rsidRPr="00FE37B5" w:rsidRDefault="00C379E9" w:rsidP="00E30C82">
      <w:pPr>
        <w:pStyle w:val="Caption"/>
        <w:spacing w:before="0"/>
        <w:ind w:firstLine="0"/>
        <w:rPr>
          <w:rFonts w:ascii="Times New Roman" w:hAnsi="Times New Roman" w:cs="Times New Roman"/>
          <w:sz w:val="32"/>
          <w:szCs w:val="32"/>
        </w:rPr>
      </w:pPr>
      <w:r w:rsidRPr="00FE37B5">
        <w:rPr>
          <w:rFonts w:ascii="Times New Roman" w:hAnsi="Times New Roman" w:cs="Times New Roman"/>
          <w:sz w:val="32"/>
          <w:szCs w:val="32"/>
        </w:rPr>
        <w:t>Республики  Мордовия</w:t>
      </w:r>
    </w:p>
    <w:p w:rsidR="00C379E9" w:rsidRPr="00F773CD" w:rsidRDefault="00C379E9" w:rsidP="00E30C82"/>
    <w:p w:rsidR="00C379E9" w:rsidRPr="0074684A" w:rsidRDefault="00C379E9" w:rsidP="00E30C82">
      <w:pPr>
        <w:pStyle w:val="Heading6"/>
        <w:jc w:val="center"/>
        <w:rPr>
          <w:sz w:val="28"/>
          <w:szCs w:val="28"/>
        </w:rPr>
      </w:pPr>
      <w:r w:rsidRPr="0074684A">
        <w:rPr>
          <w:sz w:val="28"/>
          <w:szCs w:val="28"/>
        </w:rPr>
        <w:t>РЕШЕНИЕ</w:t>
      </w:r>
    </w:p>
    <w:p w:rsidR="00C379E9" w:rsidRPr="00065D68" w:rsidRDefault="00C379E9" w:rsidP="00E30C82">
      <w:pPr>
        <w:jc w:val="center"/>
        <w:rPr>
          <w:b/>
          <w:bCs/>
          <w:sz w:val="28"/>
          <w:szCs w:val="28"/>
        </w:rPr>
      </w:pPr>
    </w:p>
    <w:p w:rsidR="00C379E9" w:rsidRPr="00065D68" w:rsidRDefault="00C379E9" w:rsidP="00E30C82">
      <w:pPr>
        <w:jc w:val="center"/>
        <w:rPr>
          <w:sz w:val="28"/>
          <w:szCs w:val="28"/>
        </w:rPr>
      </w:pPr>
    </w:p>
    <w:p w:rsidR="00C379E9" w:rsidRPr="00065D68" w:rsidRDefault="00C379E9" w:rsidP="00E30C82">
      <w:pPr>
        <w:jc w:val="center"/>
        <w:rPr>
          <w:sz w:val="28"/>
          <w:szCs w:val="28"/>
        </w:rPr>
      </w:pPr>
      <w:r w:rsidRPr="00065D68">
        <w:rPr>
          <w:sz w:val="28"/>
          <w:szCs w:val="28"/>
        </w:rPr>
        <w:t xml:space="preserve">от </w:t>
      </w:r>
      <w:r>
        <w:rPr>
          <w:sz w:val="28"/>
          <w:szCs w:val="28"/>
        </w:rPr>
        <w:t>05 октября</w:t>
      </w:r>
      <w:r w:rsidRPr="00065D68">
        <w:rPr>
          <w:sz w:val="28"/>
          <w:szCs w:val="28"/>
        </w:rPr>
        <w:t xml:space="preserve">  20</w:t>
      </w:r>
      <w:r>
        <w:rPr>
          <w:sz w:val="28"/>
          <w:szCs w:val="28"/>
        </w:rPr>
        <w:t xml:space="preserve">21 </w:t>
      </w:r>
      <w:r w:rsidRPr="00065D68">
        <w:rPr>
          <w:sz w:val="28"/>
          <w:szCs w:val="28"/>
        </w:rPr>
        <w:t xml:space="preserve">года                        </w:t>
      </w:r>
      <w:r>
        <w:rPr>
          <w:sz w:val="28"/>
          <w:szCs w:val="28"/>
        </w:rPr>
        <w:t xml:space="preserve">                    </w:t>
      </w:r>
      <w:r w:rsidRPr="00065D68">
        <w:rPr>
          <w:sz w:val="28"/>
          <w:szCs w:val="28"/>
        </w:rPr>
        <w:t>№</w:t>
      </w:r>
      <w:r>
        <w:rPr>
          <w:sz w:val="28"/>
          <w:szCs w:val="28"/>
        </w:rPr>
        <w:t>10</w:t>
      </w:r>
      <w:r w:rsidRPr="00065D68">
        <w:rPr>
          <w:sz w:val="28"/>
          <w:szCs w:val="28"/>
        </w:rPr>
        <w:t xml:space="preserve"> </w:t>
      </w:r>
    </w:p>
    <w:p w:rsidR="00C379E9" w:rsidRPr="002F7F0E" w:rsidRDefault="00C379E9" w:rsidP="008E6621">
      <w:pPr>
        <w:rPr>
          <w:b/>
          <w:bCs/>
          <w:sz w:val="28"/>
          <w:szCs w:val="28"/>
        </w:rPr>
      </w:pPr>
    </w:p>
    <w:p w:rsidR="00C379E9" w:rsidRPr="00E30C82" w:rsidRDefault="00C379E9" w:rsidP="007A52B5">
      <w:pPr>
        <w:ind w:firstLine="709"/>
        <w:rPr>
          <w:b/>
          <w:bCs/>
          <w:color w:val="000000"/>
          <w:sz w:val="28"/>
          <w:szCs w:val="28"/>
        </w:rPr>
      </w:pPr>
      <w:r w:rsidRPr="00E30C82">
        <w:rPr>
          <w:b/>
          <w:bCs/>
          <w:color w:val="000000"/>
          <w:sz w:val="28"/>
          <w:szCs w:val="28"/>
        </w:rPr>
        <w:t xml:space="preserve">О регистрации фракции Всероссийской Политической Партии </w:t>
      </w:r>
      <w:r>
        <w:rPr>
          <w:b/>
          <w:bCs/>
          <w:color w:val="000000"/>
          <w:sz w:val="28"/>
          <w:szCs w:val="28"/>
        </w:rPr>
        <w:t xml:space="preserve">                                  </w:t>
      </w:r>
      <w:r w:rsidRPr="00E30C82">
        <w:rPr>
          <w:b/>
          <w:bCs/>
          <w:color w:val="000000"/>
          <w:sz w:val="28"/>
          <w:szCs w:val="28"/>
        </w:rPr>
        <w:t>«ЕДИНАЯ РОССИЯ»</w:t>
      </w:r>
      <w:r>
        <w:rPr>
          <w:b/>
          <w:bCs/>
          <w:color w:val="000000"/>
          <w:sz w:val="28"/>
          <w:szCs w:val="28"/>
        </w:rPr>
        <w:t xml:space="preserve"> </w:t>
      </w:r>
      <w:r w:rsidRPr="00E30C82">
        <w:rPr>
          <w:b/>
          <w:bCs/>
          <w:color w:val="000000"/>
          <w:sz w:val="28"/>
          <w:szCs w:val="28"/>
        </w:rPr>
        <w:t>в Совете депутатов Протасовского сельского поселения Большеигнатовского муниципального района</w:t>
      </w:r>
      <w:r w:rsidRPr="00E30C82">
        <w:rPr>
          <w:b/>
          <w:bCs/>
          <w:sz w:val="28"/>
          <w:szCs w:val="28"/>
        </w:rPr>
        <w:t xml:space="preserve"> </w:t>
      </w:r>
    </w:p>
    <w:p w:rsidR="00C379E9" w:rsidRPr="002F7F0E" w:rsidRDefault="00C379E9" w:rsidP="007A52B5">
      <w:pPr>
        <w:ind w:firstLine="709"/>
        <w:jc w:val="both"/>
        <w:rPr>
          <w:sz w:val="28"/>
          <w:szCs w:val="28"/>
        </w:rPr>
      </w:pPr>
    </w:p>
    <w:p w:rsidR="00C379E9" w:rsidRPr="0059597C" w:rsidRDefault="00C379E9" w:rsidP="007A52B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r w:rsidRPr="0059597C">
        <w:rPr>
          <w:sz w:val="28"/>
          <w:szCs w:val="28"/>
        </w:rPr>
        <w:t>стать</w:t>
      </w:r>
      <w:r>
        <w:rPr>
          <w:sz w:val="28"/>
          <w:szCs w:val="28"/>
        </w:rPr>
        <w:t>ей</w:t>
      </w:r>
      <w:r w:rsidRPr="0059597C">
        <w:rPr>
          <w:sz w:val="28"/>
          <w:szCs w:val="28"/>
        </w:rPr>
        <w:t xml:space="preserve"> 35.1. Федерального закона от </w:t>
      </w:r>
      <w:r>
        <w:rPr>
          <w:sz w:val="28"/>
          <w:szCs w:val="28"/>
        </w:rPr>
        <w:t xml:space="preserve">6 октября </w:t>
      </w:r>
      <w:r w:rsidRPr="0059597C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</w:t>
      </w:r>
      <w:r w:rsidRPr="0059597C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Регламент</w:t>
      </w:r>
      <w:r>
        <w:rPr>
          <w:sz w:val="28"/>
          <w:szCs w:val="28"/>
        </w:rPr>
        <w:t xml:space="preserve">ом Совета депутатов </w:t>
      </w:r>
      <w:r w:rsidRPr="00E30C82">
        <w:rPr>
          <w:color w:val="000000"/>
          <w:sz w:val="28"/>
          <w:szCs w:val="28"/>
        </w:rPr>
        <w:t>Протасовского</w:t>
      </w:r>
      <w:r w:rsidRPr="0059597C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Большеигнатовского </w:t>
      </w:r>
      <w:r w:rsidRPr="0059597C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, н</w:t>
      </w:r>
      <w:r w:rsidRPr="0059597C">
        <w:rPr>
          <w:sz w:val="28"/>
          <w:szCs w:val="28"/>
        </w:rPr>
        <w:t xml:space="preserve">а основании результатов выборов в органы местного самоуправлениям </w:t>
      </w:r>
      <w:r w:rsidRPr="00E30C82">
        <w:rPr>
          <w:color w:val="000000"/>
          <w:sz w:val="28"/>
          <w:szCs w:val="28"/>
        </w:rPr>
        <w:t>Протасовского</w:t>
      </w:r>
      <w:r w:rsidRPr="005959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Большеигнатовского </w:t>
      </w:r>
      <w:r w:rsidRPr="0059597C">
        <w:rPr>
          <w:sz w:val="28"/>
          <w:szCs w:val="28"/>
        </w:rPr>
        <w:t>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E30C82">
        <w:rPr>
          <w:sz w:val="28"/>
          <w:szCs w:val="28"/>
        </w:rPr>
        <w:t xml:space="preserve">и протокола организационного собрания </w:t>
      </w:r>
      <w:r w:rsidRPr="00AE0479">
        <w:rPr>
          <w:color w:val="000000"/>
          <w:sz w:val="28"/>
          <w:szCs w:val="28"/>
        </w:rPr>
        <w:t>фракции</w:t>
      </w:r>
      <w:r w:rsidRPr="00E30C82">
        <w:rPr>
          <w:sz w:val="28"/>
          <w:szCs w:val="28"/>
        </w:rPr>
        <w:t xml:space="preserve"> и письменных заявлений депутатов о вхождении во фракцию Совета депутатов Протасовского сельского поселения Большеигнатовского муниципального района Республики Мордовия Совет депутатов Протасовского сельского поселения Большеигнатовского муниципального района</w:t>
      </w:r>
    </w:p>
    <w:p w:rsidR="00C379E9" w:rsidRDefault="00C379E9" w:rsidP="0059597C">
      <w:pPr>
        <w:tabs>
          <w:tab w:val="left" w:pos="1134"/>
        </w:tabs>
        <w:ind w:firstLine="709"/>
        <w:jc w:val="both"/>
        <w:rPr>
          <w:b/>
          <w:bCs/>
          <w:sz w:val="28"/>
          <w:szCs w:val="28"/>
        </w:rPr>
      </w:pPr>
      <w:r w:rsidRPr="008E6621">
        <w:rPr>
          <w:b/>
          <w:bCs/>
          <w:sz w:val="28"/>
          <w:szCs w:val="28"/>
        </w:rPr>
        <w:t>РЕШИЛ:</w:t>
      </w:r>
    </w:p>
    <w:p w:rsidR="00C379E9" w:rsidRPr="00E30C82" w:rsidRDefault="00C379E9" w:rsidP="00E30C82">
      <w:pPr>
        <w:ind w:firstLine="709"/>
        <w:jc w:val="both"/>
        <w:rPr>
          <w:b/>
          <w:bCs/>
          <w:color w:val="000000"/>
          <w:sz w:val="28"/>
          <w:szCs w:val="28"/>
        </w:rPr>
      </w:pPr>
      <w:r w:rsidRPr="00E30C82">
        <w:rPr>
          <w:sz w:val="28"/>
          <w:szCs w:val="28"/>
        </w:rPr>
        <w:t>1.Зарегистрировать фракци</w:t>
      </w:r>
      <w:r>
        <w:rPr>
          <w:sz w:val="28"/>
          <w:szCs w:val="28"/>
        </w:rPr>
        <w:t>ю</w:t>
      </w:r>
      <w:r w:rsidRPr="00E30C82">
        <w:rPr>
          <w:sz w:val="28"/>
          <w:szCs w:val="28"/>
        </w:rPr>
        <w:t xml:space="preserve"> Всероссийской Политической Партии                                   «ЕДИНАЯ РОССИЯ» в Совете депутатов Протасовского сельского поселения Большеигнатовского муниципального района количестве </w:t>
      </w:r>
      <w:r>
        <w:rPr>
          <w:sz w:val="28"/>
          <w:szCs w:val="28"/>
        </w:rPr>
        <w:t xml:space="preserve">4 </w:t>
      </w:r>
      <w:r w:rsidRPr="00E30C82">
        <w:rPr>
          <w:sz w:val="28"/>
          <w:szCs w:val="28"/>
        </w:rPr>
        <w:t>человек.</w:t>
      </w:r>
    </w:p>
    <w:p w:rsidR="00C379E9" w:rsidRPr="0059597C" w:rsidRDefault="00C379E9" w:rsidP="00544D8C">
      <w:pPr>
        <w:pStyle w:val="ListParagraph"/>
        <w:widowControl/>
        <w:tabs>
          <w:tab w:val="left" w:pos="1134"/>
        </w:tabs>
        <w:suppressAutoHyphens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9597C">
        <w:rPr>
          <w:sz w:val="28"/>
          <w:szCs w:val="28"/>
        </w:rPr>
        <w:t xml:space="preserve">Утвердить Состав </w:t>
      </w:r>
      <w:r w:rsidRPr="00E30C82">
        <w:rPr>
          <w:sz w:val="28"/>
          <w:szCs w:val="28"/>
        </w:rPr>
        <w:t>фракци</w:t>
      </w:r>
      <w:r>
        <w:rPr>
          <w:sz w:val="28"/>
          <w:szCs w:val="28"/>
        </w:rPr>
        <w:t>ю</w:t>
      </w:r>
      <w:r w:rsidRPr="00E30C82">
        <w:rPr>
          <w:sz w:val="28"/>
          <w:szCs w:val="28"/>
        </w:rPr>
        <w:t xml:space="preserve"> Всероссийской Политической Партии                                   «ЕДИНАЯ РОССИЯ» в Совете депутатов Протасовского сельского поселения Большеигнатовского муниципального района</w:t>
      </w:r>
      <w:r>
        <w:rPr>
          <w:sz w:val="28"/>
          <w:szCs w:val="28"/>
        </w:rPr>
        <w:t>.</w:t>
      </w:r>
    </w:p>
    <w:p w:rsidR="00C379E9" w:rsidRDefault="00C379E9" w:rsidP="00544D8C">
      <w:pPr>
        <w:widowControl/>
        <w:tabs>
          <w:tab w:val="left" w:pos="1134"/>
        </w:tabs>
        <w:suppressAutoHyphens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3.С</w:t>
      </w:r>
      <w:r w:rsidRPr="008C0CD1">
        <w:rPr>
          <w:sz w:val="28"/>
          <w:szCs w:val="28"/>
        </w:rPr>
        <w:t xml:space="preserve">читать руководителем </w:t>
      </w:r>
      <w:r w:rsidRPr="00E30C82">
        <w:rPr>
          <w:sz w:val="28"/>
          <w:szCs w:val="28"/>
        </w:rPr>
        <w:t>фракци</w:t>
      </w:r>
      <w:r>
        <w:rPr>
          <w:sz w:val="28"/>
          <w:szCs w:val="28"/>
        </w:rPr>
        <w:t>ю</w:t>
      </w:r>
      <w:r w:rsidRPr="00E30C82">
        <w:rPr>
          <w:sz w:val="28"/>
          <w:szCs w:val="28"/>
        </w:rPr>
        <w:t xml:space="preserve"> Всероссийской Политической Партии </w:t>
      </w:r>
      <w:r>
        <w:rPr>
          <w:sz w:val="28"/>
          <w:szCs w:val="28"/>
        </w:rPr>
        <w:t xml:space="preserve"> </w:t>
      </w:r>
      <w:r w:rsidRPr="00E30C82">
        <w:rPr>
          <w:sz w:val="28"/>
          <w:szCs w:val="28"/>
        </w:rPr>
        <w:t xml:space="preserve">«ЕДИНАЯ РОССИЯ» в Совете депутатов Протасовского сельского поселения Большеигнатовского муниципального района </w:t>
      </w:r>
      <w:r w:rsidRPr="00544D8C">
        <w:rPr>
          <w:color w:val="000000"/>
          <w:sz w:val="28"/>
          <w:szCs w:val="28"/>
        </w:rPr>
        <w:t>Кондратьеву Ларису Николаевну</w:t>
      </w:r>
      <w:r w:rsidRPr="008C0CD1">
        <w:rPr>
          <w:sz w:val="28"/>
          <w:szCs w:val="28"/>
        </w:rPr>
        <w:t>– депутата Совета</w:t>
      </w:r>
      <w:r w:rsidRPr="002F7F0E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 xml:space="preserve">Протасовского сельского поселения Большеигнатовского муниципального района от </w:t>
      </w:r>
      <w:r w:rsidRPr="002F7F0E">
        <w:rPr>
          <w:sz w:val="28"/>
          <w:szCs w:val="28"/>
        </w:rPr>
        <w:t>одноманда</w:t>
      </w:r>
      <w:r>
        <w:rPr>
          <w:sz w:val="28"/>
          <w:szCs w:val="28"/>
        </w:rPr>
        <w:t>тного избирательного округа № 7.</w:t>
      </w:r>
    </w:p>
    <w:p w:rsidR="00C379E9" w:rsidRPr="0059597C" w:rsidRDefault="00C379E9" w:rsidP="00963EF0">
      <w:pPr>
        <w:widowControl/>
        <w:tabs>
          <w:tab w:val="left" w:pos="1134"/>
        </w:tabs>
        <w:suppressAutoHyphens w:val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59597C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 xml:space="preserve">со дня  </w:t>
      </w:r>
      <w:r w:rsidRPr="0059597C">
        <w:rPr>
          <w:sz w:val="28"/>
          <w:szCs w:val="28"/>
        </w:rPr>
        <w:t>его п</w:t>
      </w:r>
      <w:r>
        <w:rPr>
          <w:sz w:val="28"/>
          <w:szCs w:val="28"/>
        </w:rPr>
        <w:t>одписания</w:t>
      </w:r>
      <w:bookmarkStart w:id="0" w:name="_GoBack"/>
      <w:bookmarkEnd w:id="0"/>
      <w:r w:rsidRPr="0059597C">
        <w:rPr>
          <w:sz w:val="28"/>
          <w:szCs w:val="28"/>
        </w:rPr>
        <w:t>.</w:t>
      </w:r>
    </w:p>
    <w:p w:rsidR="00C379E9" w:rsidRPr="002F7F0E" w:rsidRDefault="00C379E9" w:rsidP="008E6621">
      <w:pPr>
        <w:jc w:val="both"/>
        <w:rPr>
          <w:sz w:val="28"/>
          <w:szCs w:val="28"/>
        </w:rPr>
      </w:pPr>
    </w:p>
    <w:p w:rsidR="00C379E9" w:rsidRDefault="00C379E9" w:rsidP="00544D8C">
      <w:pPr>
        <w:rPr>
          <w:sz w:val="28"/>
          <w:szCs w:val="28"/>
        </w:rPr>
      </w:pPr>
      <w:r>
        <w:rPr>
          <w:sz w:val="28"/>
          <w:szCs w:val="28"/>
        </w:rPr>
        <w:t xml:space="preserve">Глава Протасовского </w:t>
      </w:r>
    </w:p>
    <w:p w:rsidR="00C379E9" w:rsidRPr="001B483B" w:rsidRDefault="00C379E9" w:rsidP="00544D8C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Л.Н.Кондратьева   </w:t>
      </w:r>
    </w:p>
    <w:p w:rsidR="00C379E9" w:rsidRPr="002F7F0E" w:rsidRDefault="00C379E9" w:rsidP="00D4592B">
      <w:pPr>
        <w:tabs>
          <w:tab w:val="left" w:pos="6204"/>
        </w:tabs>
        <w:jc w:val="both"/>
        <w:rPr>
          <w:sz w:val="28"/>
          <w:szCs w:val="28"/>
        </w:rPr>
      </w:pPr>
      <w:r w:rsidRPr="002F7F0E">
        <w:rPr>
          <w:sz w:val="28"/>
          <w:szCs w:val="28"/>
        </w:rPr>
        <w:tab/>
      </w:r>
    </w:p>
    <w:p w:rsidR="00C379E9" w:rsidRPr="005144D3" w:rsidRDefault="00C379E9" w:rsidP="00D61EE3">
      <w:pPr>
        <w:widowControl/>
        <w:suppressAutoHyphens w:val="0"/>
        <w:jc w:val="right"/>
      </w:pPr>
      <w:r>
        <w:rPr>
          <w:sz w:val="28"/>
          <w:szCs w:val="28"/>
        </w:rPr>
        <w:br w:type="page"/>
      </w:r>
      <w:r w:rsidRPr="005144D3">
        <w:t xml:space="preserve">Приложение </w:t>
      </w:r>
    </w:p>
    <w:p w:rsidR="00C379E9" w:rsidRPr="005144D3" w:rsidRDefault="00C379E9" w:rsidP="00D61EE3">
      <w:pPr>
        <w:jc w:val="right"/>
      </w:pPr>
      <w:r w:rsidRPr="005144D3">
        <w:t>к решению Совета депутатов</w:t>
      </w:r>
    </w:p>
    <w:p w:rsidR="00C379E9" w:rsidRPr="005144D3" w:rsidRDefault="00C379E9" w:rsidP="00D61EE3">
      <w:pPr>
        <w:jc w:val="right"/>
      </w:pPr>
      <w:r w:rsidRPr="005144D3">
        <w:t>Протасовского сельского поселения</w:t>
      </w:r>
    </w:p>
    <w:p w:rsidR="00C379E9" w:rsidRPr="005144D3" w:rsidRDefault="00C379E9" w:rsidP="00D61EE3">
      <w:pPr>
        <w:jc w:val="right"/>
      </w:pPr>
      <w:r w:rsidRPr="005144D3">
        <w:t>Большеигнатовского муниципального района</w:t>
      </w:r>
    </w:p>
    <w:p w:rsidR="00C379E9" w:rsidRPr="002F7F0E" w:rsidRDefault="00C379E9" w:rsidP="00D61EE3">
      <w:pPr>
        <w:jc w:val="right"/>
        <w:rPr>
          <w:sz w:val="28"/>
          <w:szCs w:val="28"/>
        </w:rPr>
      </w:pPr>
      <w:r w:rsidRPr="005144D3">
        <w:t>от 05.10.2021 г.№10</w:t>
      </w:r>
    </w:p>
    <w:p w:rsidR="00C379E9" w:rsidRPr="002F7F0E" w:rsidRDefault="00C379E9" w:rsidP="008E6621">
      <w:pPr>
        <w:tabs>
          <w:tab w:val="left" w:pos="6204"/>
        </w:tabs>
        <w:jc w:val="both"/>
        <w:rPr>
          <w:sz w:val="28"/>
          <w:szCs w:val="28"/>
        </w:rPr>
      </w:pPr>
    </w:p>
    <w:p w:rsidR="00C379E9" w:rsidRPr="00D61EE3" w:rsidRDefault="00C379E9" w:rsidP="008E6621">
      <w:pPr>
        <w:tabs>
          <w:tab w:val="left" w:pos="6204"/>
        </w:tabs>
        <w:jc w:val="center"/>
        <w:rPr>
          <w:b/>
          <w:bCs/>
          <w:sz w:val="28"/>
          <w:szCs w:val="28"/>
        </w:rPr>
      </w:pPr>
      <w:r w:rsidRPr="00D61EE3">
        <w:rPr>
          <w:b/>
          <w:bCs/>
          <w:sz w:val="28"/>
          <w:szCs w:val="28"/>
        </w:rPr>
        <w:t>СОСТАВ</w:t>
      </w:r>
    </w:p>
    <w:p w:rsidR="00C379E9" w:rsidRPr="005144D3" w:rsidRDefault="00C379E9" w:rsidP="008E6621">
      <w:pPr>
        <w:tabs>
          <w:tab w:val="left" w:pos="6204"/>
        </w:tabs>
        <w:jc w:val="center"/>
        <w:rPr>
          <w:b/>
          <w:bCs/>
          <w:sz w:val="28"/>
          <w:szCs w:val="28"/>
        </w:rPr>
      </w:pPr>
      <w:r w:rsidRPr="005144D3">
        <w:rPr>
          <w:b/>
          <w:bCs/>
          <w:sz w:val="28"/>
          <w:szCs w:val="28"/>
        </w:rPr>
        <w:t xml:space="preserve">Всероссийской Политической Партии                                   </w:t>
      </w:r>
    </w:p>
    <w:p w:rsidR="00C379E9" w:rsidRPr="005144D3" w:rsidRDefault="00C379E9" w:rsidP="008E6621">
      <w:pPr>
        <w:tabs>
          <w:tab w:val="left" w:pos="6204"/>
        </w:tabs>
        <w:jc w:val="center"/>
        <w:rPr>
          <w:b/>
          <w:bCs/>
          <w:sz w:val="28"/>
          <w:szCs w:val="28"/>
        </w:rPr>
      </w:pPr>
      <w:r w:rsidRPr="005144D3">
        <w:rPr>
          <w:b/>
          <w:bCs/>
          <w:sz w:val="28"/>
          <w:szCs w:val="28"/>
        </w:rPr>
        <w:t xml:space="preserve">«ЕДИНАЯ РОССИЯ» в Совете депутатов                                                      Протасовского сельского поселения </w:t>
      </w:r>
    </w:p>
    <w:p w:rsidR="00C379E9" w:rsidRPr="005144D3" w:rsidRDefault="00C379E9" w:rsidP="008E6621">
      <w:pPr>
        <w:tabs>
          <w:tab w:val="left" w:pos="6204"/>
        </w:tabs>
        <w:jc w:val="center"/>
        <w:rPr>
          <w:b/>
          <w:bCs/>
          <w:sz w:val="28"/>
          <w:szCs w:val="28"/>
        </w:rPr>
      </w:pPr>
      <w:r w:rsidRPr="005144D3">
        <w:rPr>
          <w:b/>
          <w:bCs/>
          <w:sz w:val="28"/>
          <w:szCs w:val="28"/>
        </w:rPr>
        <w:t xml:space="preserve">Большеигнатовского муниципального района </w:t>
      </w:r>
    </w:p>
    <w:p w:rsidR="00C379E9" w:rsidRPr="002F7F0E" w:rsidRDefault="00C379E9" w:rsidP="008E6621">
      <w:pPr>
        <w:tabs>
          <w:tab w:val="left" w:pos="6204"/>
        </w:tabs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2700"/>
        <w:gridCol w:w="3830"/>
        <w:gridCol w:w="2393"/>
      </w:tblGrid>
      <w:tr w:rsidR="00C379E9" w:rsidRPr="003A5EEC">
        <w:tc>
          <w:tcPr>
            <w:tcW w:w="648" w:type="dxa"/>
          </w:tcPr>
          <w:p w:rsidR="00C379E9" w:rsidRPr="003A5EEC" w:rsidRDefault="00C379E9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2700" w:type="dxa"/>
          </w:tcPr>
          <w:p w:rsidR="00C379E9" w:rsidRPr="003A5EEC" w:rsidRDefault="00C379E9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3A5EEC">
              <w:rPr>
                <w:b/>
                <w:bCs/>
              </w:rPr>
              <w:t>Ф.И.О.</w:t>
            </w:r>
          </w:p>
        </w:tc>
        <w:tc>
          <w:tcPr>
            <w:tcW w:w="3830" w:type="dxa"/>
          </w:tcPr>
          <w:p w:rsidR="00C379E9" w:rsidRPr="003A5EEC" w:rsidRDefault="00C379E9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3A5EEC">
              <w:rPr>
                <w:b/>
                <w:bCs/>
              </w:rPr>
              <w:t>Место работы</w:t>
            </w:r>
          </w:p>
        </w:tc>
        <w:tc>
          <w:tcPr>
            <w:tcW w:w="2393" w:type="dxa"/>
          </w:tcPr>
          <w:p w:rsidR="00C379E9" w:rsidRPr="003A5EEC" w:rsidRDefault="00C379E9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3A5EEC">
              <w:rPr>
                <w:b/>
                <w:bCs/>
              </w:rPr>
              <w:t>Партийность, должность в руководящих органах партии</w:t>
            </w:r>
          </w:p>
        </w:tc>
      </w:tr>
      <w:tr w:rsidR="00C379E9" w:rsidRPr="003A5EEC">
        <w:trPr>
          <w:trHeight w:val="821"/>
        </w:trPr>
        <w:tc>
          <w:tcPr>
            <w:tcW w:w="648" w:type="dxa"/>
          </w:tcPr>
          <w:p w:rsidR="00C379E9" w:rsidRPr="003A5EEC" w:rsidRDefault="00C379E9" w:rsidP="00AA0661">
            <w:pPr>
              <w:pStyle w:val="ListParagraph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C379E9" w:rsidRPr="003A5EEC" w:rsidRDefault="00C379E9" w:rsidP="00AA0661">
            <w:pPr>
              <w:tabs>
                <w:tab w:val="left" w:pos="6204"/>
              </w:tabs>
            </w:pPr>
            <w:r>
              <w:t>Кутяйкина В.А</w:t>
            </w:r>
          </w:p>
        </w:tc>
        <w:tc>
          <w:tcPr>
            <w:tcW w:w="3830" w:type="dxa"/>
          </w:tcPr>
          <w:p w:rsidR="00C379E9" w:rsidRPr="003A5EEC" w:rsidRDefault="00C379E9" w:rsidP="00AA0661">
            <w:pPr>
              <w:tabs>
                <w:tab w:val="left" w:pos="6204"/>
              </w:tabs>
            </w:pPr>
            <w:r>
              <w:t>МБУК «Центральная районная библиотека», библиотекарь</w:t>
            </w:r>
          </w:p>
        </w:tc>
        <w:tc>
          <w:tcPr>
            <w:tcW w:w="2393" w:type="dxa"/>
          </w:tcPr>
          <w:p w:rsidR="00C379E9" w:rsidRPr="003A5EEC" w:rsidRDefault="00C379E9" w:rsidP="002A5534">
            <w:pPr>
              <w:tabs>
                <w:tab w:val="left" w:pos="6204"/>
              </w:tabs>
              <w:jc w:val="center"/>
            </w:pPr>
            <w:r w:rsidRPr="003A5EEC">
              <w:t>Член партии</w:t>
            </w:r>
          </w:p>
        </w:tc>
      </w:tr>
      <w:tr w:rsidR="00C379E9" w:rsidRPr="003A5EEC">
        <w:tc>
          <w:tcPr>
            <w:tcW w:w="648" w:type="dxa"/>
          </w:tcPr>
          <w:p w:rsidR="00C379E9" w:rsidRPr="003A5EEC" w:rsidRDefault="00C379E9" w:rsidP="00AA0661">
            <w:pPr>
              <w:pStyle w:val="ListParagraph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C379E9" w:rsidRPr="003A5EEC" w:rsidRDefault="00C379E9" w:rsidP="00AA0661">
            <w:pPr>
              <w:tabs>
                <w:tab w:val="left" w:pos="6204"/>
              </w:tabs>
            </w:pPr>
            <w:r>
              <w:t>Кондратьева Л.Н</w:t>
            </w:r>
          </w:p>
        </w:tc>
        <w:tc>
          <w:tcPr>
            <w:tcW w:w="3830" w:type="dxa"/>
          </w:tcPr>
          <w:p w:rsidR="00C379E9" w:rsidRPr="003A5EEC" w:rsidRDefault="00C379E9" w:rsidP="00AA0661">
            <w:pPr>
              <w:tabs>
                <w:tab w:val="left" w:pos="6204"/>
              </w:tabs>
            </w:pPr>
            <w:r>
              <w:t>ПАО СК «РОСГОССТРАХ», страховой агент</w:t>
            </w:r>
          </w:p>
        </w:tc>
        <w:tc>
          <w:tcPr>
            <w:tcW w:w="2393" w:type="dxa"/>
          </w:tcPr>
          <w:p w:rsidR="00C379E9" w:rsidRPr="003A5EEC" w:rsidRDefault="00C379E9" w:rsidP="002A5534">
            <w:pPr>
              <w:tabs>
                <w:tab w:val="left" w:pos="6204"/>
              </w:tabs>
              <w:jc w:val="center"/>
            </w:pPr>
            <w:r w:rsidRPr="003A5EEC">
              <w:t>Член партии</w:t>
            </w:r>
          </w:p>
        </w:tc>
      </w:tr>
      <w:tr w:rsidR="00C379E9" w:rsidRPr="003A5EEC">
        <w:tc>
          <w:tcPr>
            <w:tcW w:w="648" w:type="dxa"/>
          </w:tcPr>
          <w:p w:rsidR="00C379E9" w:rsidRPr="003A5EEC" w:rsidRDefault="00C379E9" w:rsidP="00AA0661">
            <w:pPr>
              <w:pStyle w:val="ListParagraph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C379E9" w:rsidRPr="003A5EEC" w:rsidRDefault="00C379E9" w:rsidP="00AA0661">
            <w:pPr>
              <w:tabs>
                <w:tab w:val="left" w:pos="6204"/>
              </w:tabs>
            </w:pPr>
            <w:r>
              <w:t>Белова М.И</w:t>
            </w:r>
          </w:p>
        </w:tc>
        <w:tc>
          <w:tcPr>
            <w:tcW w:w="3830" w:type="dxa"/>
          </w:tcPr>
          <w:p w:rsidR="00C379E9" w:rsidRPr="003A5EEC" w:rsidRDefault="00C379E9" w:rsidP="00AA0661">
            <w:pPr>
              <w:tabs>
                <w:tab w:val="left" w:pos="6204"/>
              </w:tabs>
            </w:pPr>
            <w:r>
              <w:t>ГБУЗ РМ «Ичалковская межрайонная больница поликлиническое отделение №3, заведующая</w:t>
            </w:r>
          </w:p>
        </w:tc>
        <w:tc>
          <w:tcPr>
            <w:tcW w:w="2393" w:type="dxa"/>
          </w:tcPr>
          <w:p w:rsidR="00C379E9" w:rsidRPr="003A5EEC" w:rsidRDefault="00C379E9" w:rsidP="002A5534">
            <w:pPr>
              <w:tabs>
                <w:tab w:val="left" w:pos="6204"/>
              </w:tabs>
              <w:jc w:val="center"/>
              <w:rPr>
                <w:color w:val="FF0000"/>
              </w:rPr>
            </w:pPr>
            <w:r w:rsidRPr="003A5EEC">
              <w:t>Член партии</w:t>
            </w:r>
          </w:p>
        </w:tc>
      </w:tr>
      <w:tr w:rsidR="00C379E9" w:rsidRPr="003A5EEC">
        <w:tc>
          <w:tcPr>
            <w:tcW w:w="648" w:type="dxa"/>
          </w:tcPr>
          <w:p w:rsidR="00C379E9" w:rsidRPr="003A5EEC" w:rsidRDefault="00C379E9" w:rsidP="00AA0661">
            <w:pPr>
              <w:pStyle w:val="ListParagraph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C379E9" w:rsidRPr="003A5EEC" w:rsidRDefault="00C379E9" w:rsidP="00AA0661">
            <w:pPr>
              <w:tabs>
                <w:tab w:val="left" w:pos="6204"/>
              </w:tabs>
              <w:jc w:val="both"/>
            </w:pPr>
            <w:r>
              <w:t>Тютяева Е.М</w:t>
            </w:r>
          </w:p>
        </w:tc>
        <w:tc>
          <w:tcPr>
            <w:tcW w:w="3830" w:type="dxa"/>
          </w:tcPr>
          <w:p w:rsidR="00C379E9" w:rsidRPr="003A5EEC" w:rsidRDefault="00C379E9" w:rsidP="00AA0661">
            <w:pPr>
              <w:tabs>
                <w:tab w:val="left" w:pos="6204"/>
              </w:tabs>
            </w:pPr>
            <w:r>
              <w:t>ГБУЗ РМ «Ичалковская межрайонная больница поликлиническое отделение №3», заведующая Новоалександровским ФАП</w:t>
            </w:r>
          </w:p>
        </w:tc>
        <w:tc>
          <w:tcPr>
            <w:tcW w:w="2393" w:type="dxa"/>
          </w:tcPr>
          <w:p w:rsidR="00C379E9" w:rsidRPr="003A5EEC" w:rsidRDefault="00C379E9" w:rsidP="002A5534">
            <w:pPr>
              <w:tabs>
                <w:tab w:val="left" w:pos="6204"/>
              </w:tabs>
              <w:jc w:val="center"/>
            </w:pPr>
            <w:r w:rsidRPr="003A5EEC">
              <w:t>Член партии</w:t>
            </w:r>
          </w:p>
        </w:tc>
      </w:tr>
    </w:tbl>
    <w:p w:rsidR="00C379E9" w:rsidRDefault="00C379E9" w:rsidP="008E6621"/>
    <w:p w:rsidR="00C379E9" w:rsidRDefault="00C379E9" w:rsidP="008E6621"/>
    <w:p w:rsidR="00C379E9" w:rsidRDefault="00C379E9" w:rsidP="008E6621"/>
    <w:p w:rsidR="00C379E9" w:rsidRPr="008E6621" w:rsidRDefault="00C379E9" w:rsidP="008E6621"/>
    <w:sectPr w:rsidR="00C379E9" w:rsidRPr="008E6621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A33A10"/>
    <w:multiLevelType w:val="hybridMultilevel"/>
    <w:tmpl w:val="93AEF3C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423E4B"/>
    <w:multiLevelType w:val="hybridMultilevel"/>
    <w:tmpl w:val="D820D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9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7CCA3034"/>
    <w:multiLevelType w:val="hybridMultilevel"/>
    <w:tmpl w:val="F7AAC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9"/>
  </w:num>
  <w:num w:numId="7">
    <w:abstractNumId w:val="8"/>
  </w:num>
  <w:num w:numId="8">
    <w:abstractNumId w:val="7"/>
  </w:num>
  <w:num w:numId="9">
    <w:abstractNumId w:val="10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12559"/>
    <w:rsid w:val="00062AED"/>
    <w:rsid w:val="00065D68"/>
    <w:rsid w:val="000C673B"/>
    <w:rsid w:val="00105DC0"/>
    <w:rsid w:val="0016114D"/>
    <w:rsid w:val="001674A6"/>
    <w:rsid w:val="0018660C"/>
    <w:rsid w:val="001B483B"/>
    <w:rsid w:val="001E31C3"/>
    <w:rsid w:val="002535B5"/>
    <w:rsid w:val="002A5534"/>
    <w:rsid w:val="002C17F1"/>
    <w:rsid w:val="002D2EEF"/>
    <w:rsid w:val="002F7F0E"/>
    <w:rsid w:val="00306CFA"/>
    <w:rsid w:val="00312B29"/>
    <w:rsid w:val="00320759"/>
    <w:rsid w:val="0035013A"/>
    <w:rsid w:val="003576B8"/>
    <w:rsid w:val="003A5EEC"/>
    <w:rsid w:val="003C0E96"/>
    <w:rsid w:val="003C4513"/>
    <w:rsid w:val="00411ED0"/>
    <w:rsid w:val="00414782"/>
    <w:rsid w:val="00416308"/>
    <w:rsid w:val="00436702"/>
    <w:rsid w:val="004626D4"/>
    <w:rsid w:val="00492D1F"/>
    <w:rsid w:val="004930D3"/>
    <w:rsid w:val="00494CB6"/>
    <w:rsid w:val="00497A43"/>
    <w:rsid w:val="004A54E6"/>
    <w:rsid w:val="004B332A"/>
    <w:rsid w:val="004C7B23"/>
    <w:rsid w:val="005144D3"/>
    <w:rsid w:val="005273DC"/>
    <w:rsid w:val="0053257C"/>
    <w:rsid w:val="00533E9B"/>
    <w:rsid w:val="005449C8"/>
    <w:rsid w:val="00544D8C"/>
    <w:rsid w:val="00565D0F"/>
    <w:rsid w:val="00574513"/>
    <w:rsid w:val="0059597C"/>
    <w:rsid w:val="005C2540"/>
    <w:rsid w:val="005D22F2"/>
    <w:rsid w:val="005F507E"/>
    <w:rsid w:val="005F5718"/>
    <w:rsid w:val="00624CBA"/>
    <w:rsid w:val="00634AC5"/>
    <w:rsid w:val="006464B6"/>
    <w:rsid w:val="006621D2"/>
    <w:rsid w:val="00685A88"/>
    <w:rsid w:val="006A1652"/>
    <w:rsid w:val="006C1D21"/>
    <w:rsid w:val="006D003C"/>
    <w:rsid w:val="0071338E"/>
    <w:rsid w:val="007320D2"/>
    <w:rsid w:val="0074684A"/>
    <w:rsid w:val="00764583"/>
    <w:rsid w:val="00765384"/>
    <w:rsid w:val="00765FEF"/>
    <w:rsid w:val="00782C28"/>
    <w:rsid w:val="0078438E"/>
    <w:rsid w:val="007864B7"/>
    <w:rsid w:val="00786BA3"/>
    <w:rsid w:val="007A1F09"/>
    <w:rsid w:val="007A52B5"/>
    <w:rsid w:val="007A56FE"/>
    <w:rsid w:val="00813B19"/>
    <w:rsid w:val="00870ED0"/>
    <w:rsid w:val="008C0CD1"/>
    <w:rsid w:val="008C4139"/>
    <w:rsid w:val="008D212A"/>
    <w:rsid w:val="008E6621"/>
    <w:rsid w:val="009333C8"/>
    <w:rsid w:val="00963EF0"/>
    <w:rsid w:val="00970EF0"/>
    <w:rsid w:val="00971318"/>
    <w:rsid w:val="009C0B95"/>
    <w:rsid w:val="009C5A64"/>
    <w:rsid w:val="00A02CC5"/>
    <w:rsid w:val="00A66789"/>
    <w:rsid w:val="00AA0661"/>
    <w:rsid w:val="00AB5188"/>
    <w:rsid w:val="00AC2520"/>
    <w:rsid w:val="00AE0479"/>
    <w:rsid w:val="00AE3580"/>
    <w:rsid w:val="00AF37CC"/>
    <w:rsid w:val="00B03C75"/>
    <w:rsid w:val="00B06F72"/>
    <w:rsid w:val="00B33BF7"/>
    <w:rsid w:val="00B71708"/>
    <w:rsid w:val="00B728C5"/>
    <w:rsid w:val="00BC268A"/>
    <w:rsid w:val="00C379E9"/>
    <w:rsid w:val="00C46508"/>
    <w:rsid w:val="00C974E6"/>
    <w:rsid w:val="00CA1431"/>
    <w:rsid w:val="00CA7DCA"/>
    <w:rsid w:val="00CD6BBD"/>
    <w:rsid w:val="00D00049"/>
    <w:rsid w:val="00D054F3"/>
    <w:rsid w:val="00D152D5"/>
    <w:rsid w:val="00D27F01"/>
    <w:rsid w:val="00D357A8"/>
    <w:rsid w:val="00D4592B"/>
    <w:rsid w:val="00D61EE3"/>
    <w:rsid w:val="00D86297"/>
    <w:rsid w:val="00DA28ED"/>
    <w:rsid w:val="00DA4568"/>
    <w:rsid w:val="00DD20DD"/>
    <w:rsid w:val="00E175F4"/>
    <w:rsid w:val="00E30C82"/>
    <w:rsid w:val="00E360EB"/>
    <w:rsid w:val="00E63FB2"/>
    <w:rsid w:val="00E74CEC"/>
    <w:rsid w:val="00E77315"/>
    <w:rsid w:val="00EC16FE"/>
    <w:rsid w:val="00EC5C8D"/>
    <w:rsid w:val="00ED6A58"/>
    <w:rsid w:val="00F60979"/>
    <w:rsid w:val="00F773CD"/>
    <w:rsid w:val="00F9025A"/>
    <w:rsid w:val="00FE3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E30C82"/>
    <w:pPr>
      <w:spacing w:before="240" w:after="60"/>
      <w:outlineLvl w:val="5"/>
    </w:pPr>
    <w:rPr>
      <w:rFonts w:eastAsia="Times New Roman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C0E96"/>
    <w:rPr>
      <w:rFonts w:ascii="Calibri" w:hAnsi="Calibri" w:cs="Calibri"/>
      <w:b/>
      <w:bCs/>
      <w:lang w:eastAsia="en-US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99"/>
    <w:qFormat/>
    <w:locked/>
    <w:rsid w:val="00E30C82"/>
    <w:pPr>
      <w:tabs>
        <w:tab w:val="left" w:pos="-2552"/>
        <w:tab w:val="right" w:pos="10632"/>
      </w:tabs>
      <w:suppressAutoHyphens w:val="0"/>
      <w:autoSpaceDE w:val="0"/>
      <w:autoSpaceDN w:val="0"/>
      <w:adjustRightInd w:val="0"/>
      <w:spacing w:before="240"/>
      <w:ind w:firstLine="720"/>
      <w:jc w:val="center"/>
    </w:pPr>
    <w:rPr>
      <w:rFonts w:ascii="Arial" w:hAnsi="Arial" w:cs="Arial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34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</TotalTime>
  <Pages>2</Pages>
  <Words>439</Words>
  <Characters>2505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Администрация</dc:creator>
  <cp:keywords/>
  <dc:description/>
  <cp:lastModifiedBy>User</cp:lastModifiedBy>
  <cp:revision>7</cp:revision>
  <cp:lastPrinted>2021-10-07T13:07:00Z</cp:lastPrinted>
  <dcterms:created xsi:type="dcterms:W3CDTF">2021-10-01T06:13:00Z</dcterms:created>
  <dcterms:modified xsi:type="dcterms:W3CDTF">2021-10-07T13:07:00Z</dcterms:modified>
</cp:coreProperties>
</file>