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74E" w:rsidRDefault="00D6274E">
      <w:pPr>
        <w:ind w:firstLine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Меры поддержки бизнеса в Республике Мордовия</w:t>
      </w:r>
    </w:p>
    <w:p w:rsidR="00D6274E" w:rsidRDefault="00D6274E">
      <w:pPr>
        <w:ind w:firstLine="709"/>
        <w:jc w:val="both"/>
        <w:rPr>
          <w:sz w:val="26"/>
          <w:szCs w:val="26"/>
        </w:rPr>
      </w:pPr>
    </w:p>
    <w:p w:rsidR="00D6274E" w:rsidRDefault="00D6274E">
      <w:pPr>
        <w:ind w:firstLine="709"/>
        <w:jc w:val="both"/>
        <w:rPr>
          <w:sz w:val="26"/>
          <w:szCs w:val="26"/>
          <w:u w:val="single"/>
        </w:rPr>
      </w:pPr>
      <w:r>
        <w:rPr>
          <w:i/>
          <w:iCs/>
          <w:sz w:val="26"/>
          <w:szCs w:val="26"/>
          <w:u w:val="single"/>
        </w:rPr>
        <w:t>Федеральные меры поддержки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 xml:space="preserve">В настоящее время по поручению Президента предусмотрены </w:t>
      </w:r>
      <w:r>
        <w:rPr>
          <w:b/>
          <w:bCs/>
          <w:color w:val="212529"/>
          <w:sz w:val="26"/>
          <w:szCs w:val="26"/>
        </w:rPr>
        <w:t>единовременные гранты</w:t>
      </w:r>
      <w:r>
        <w:rPr>
          <w:color w:val="212529"/>
          <w:sz w:val="26"/>
          <w:szCs w:val="26"/>
        </w:rPr>
        <w:t xml:space="preserve"> из расчета 1 МРОТ (12 792 рубля) на одного сотрудника или на одного индивидуального предпринимателя без работников на поддержку в период режима выходных дней.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Важно отметить, что бизнес будет освобожден от налогов с грантов и если предприниматель решит направить грант на зарплаты сотрудникам, ему не придется платить НДФЛ и страховые взносы.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Гранты, как и в прошлом году, предоставляются по заявительному принципу. То есть необходимо подать заявление через личный кабинет на сайте ФНС, ТКС либо на бумажном носителе. Период подачи заявлений — с 1 ноября этого года. Выплаты начнут осуществляться с 15 ноября до конца 2021 года. Деньги придут в течение 8 дней.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222222"/>
          <w:sz w:val="26"/>
          <w:szCs w:val="26"/>
        </w:rPr>
        <w:t>Выплаты смогут получить предприятия, которые работают в пострадавших отраслях экономики (спорт, гостиничный бизнес, общепит, допобразование, бытовые услуги, культура, организация досуга и развлечений, стоматологическая практика и др.*) а также социально ориентированные НКО из реестров Минэкономразвития России.</w:t>
      </w:r>
    </w:p>
    <w:p w:rsidR="00D6274E" w:rsidRDefault="00D6274E">
      <w:pPr>
        <w:ind w:firstLine="709"/>
        <w:jc w:val="both"/>
        <w:rPr>
          <w:i/>
          <w:iCs/>
          <w:sz w:val="20"/>
          <w:szCs w:val="20"/>
        </w:rPr>
      </w:pPr>
      <w:r>
        <w:rPr>
          <w:i/>
          <w:iCs/>
          <w:color w:val="222222"/>
          <w:sz w:val="20"/>
          <w:szCs w:val="20"/>
        </w:rPr>
        <w:t>*Полный перечень отраслей по грантам определен Постановлением Правительства Российской Федерации от 7 сентября 2021 г. № 1513 «Об утверждении Правил предоставления из федерального бюджета субсидий субъектам МСП и СОНКО в условиях ухудшения ситуации в результате распространения коронавирусной инфекции».</w:t>
      </w:r>
    </w:p>
    <w:p w:rsidR="00D6274E" w:rsidRDefault="00D6274E">
      <w:pPr>
        <w:ind w:firstLine="709"/>
        <w:jc w:val="both"/>
        <w:rPr>
          <w:sz w:val="26"/>
          <w:szCs w:val="26"/>
        </w:rPr>
      </w:pPr>
    </w:p>
    <w:p w:rsidR="00D6274E" w:rsidRDefault="00D6274E">
      <w:pPr>
        <w:pStyle w:val="BodyText"/>
        <w:spacing w:after="0" w:line="240" w:lineRule="auto"/>
        <w:ind w:firstLine="709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 xml:space="preserve">С ноября по декабрь 2021 года для субъектов МСП и СОНКО  возобновлена выдача льготных кредитов по ставке 3% годовых (второй этап программы кредитования </w:t>
      </w:r>
      <w:r>
        <w:rPr>
          <w:b/>
          <w:bCs/>
          <w:color w:val="111111"/>
          <w:sz w:val="26"/>
          <w:szCs w:val="26"/>
        </w:rPr>
        <w:t>«ФОТ 3.0»</w:t>
      </w:r>
      <w:r>
        <w:rPr>
          <w:color w:val="111111"/>
          <w:sz w:val="26"/>
          <w:szCs w:val="26"/>
        </w:rPr>
        <w:t>).</w:t>
      </w:r>
    </w:p>
    <w:p w:rsidR="00D6274E" w:rsidRDefault="00D6274E">
      <w:pPr>
        <w:pStyle w:val="BodyText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color w:val="111111"/>
          <w:sz w:val="26"/>
          <w:szCs w:val="26"/>
        </w:rPr>
        <w:t>Получить поддержку смогут кинотеатры, музеи, зоопарки, спортивные организации и фитнес-центры, санатории, турагентства, гостиницы, предприятия общепита, парикмахерские и салоны красоты, химчистки а также компании, которые занимаются организацией досуга, отдыха, развлечений и мероприятий* – юридические лица и ИП. Ключевое условие программы – сохранение численности работников на уровне не ниже 90%. Этот показатель будет контролироваться через данные ФНС на основе ежеквартальной отчетности по форме РСВ.</w:t>
      </w:r>
    </w:p>
    <w:p w:rsidR="00D6274E" w:rsidRDefault="00D6274E">
      <w:pPr>
        <w:pStyle w:val="BodyText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color w:val="111111"/>
          <w:sz w:val="26"/>
          <w:szCs w:val="26"/>
        </w:rPr>
        <w:t xml:space="preserve">Кредиты по льготной ставке будут выдаваться заёмщикам, которые участвовали в программе «ФОТ 2.0» или «ФОТ 3.0», СОНКО из реестров Минэкономразвития России и начинающим предприятиям, созданным с 1 июля 2020 года. </w:t>
      </w:r>
      <w:r>
        <w:rPr>
          <w:color w:val="000000"/>
          <w:sz w:val="26"/>
          <w:szCs w:val="26"/>
        </w:rPr>
        <w:t>Максимальная сумма кредита рассчитывается исходя из 1 МРОТ каждому работнику предприятия в течение 12 месяцев. Кредиты выдаются под государственные гарантии сроком на 18 месяцев без залога. В первые 6 месяцев предусмотрен льготный период с освобождением от выплаты кредита и процентов по нему, а в течение последующих 12 месяцев заемщик сможет возвращать кредит и проценты равными долями.</w:t>
      </w:r>
    </w:p>
    <w:p w:rsidR="00D6274E" w:rsidRDefault="00D6274E">
      <w:pPr>
        <w:pStyle w:val="BodyText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>
        <w:rPr>
          <w:i/>
          <w:iCs/>
          <w:color w:val="222222"/>
          <w:sz w:val="20"/>
          <w:szCs w:val="20"/>
        </w:rPr>
        <w:t>Полный перечень отраслей программы «ФОТ 3.0» закреплен Постановлением Правительства Российской Федерации от 27 февраля 2021 г. № 279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2021 году юридическим лицам и индивидуальным предпринимателям на восстановление предпринимательской деятельности».</w:t>
      </w:r>
    </w:p>
    <w:p w:rsidR="00D6274E" w:rsidRDefault="00D6274E">
      <w:pPr>
        <w:pStyle w:val="BodyText"/>
        <w:spacing w:after="0" w:line="240" w:lineRule="auto"/>
        <w:rPr>
          <w:sz w:val="26"/>
          <w:szCs w:val="26"/>
        </w:rPr>
      </w:pPr>
    </w:p>
    <w:p w:rsidR="00D6274E" w:rsidRDefault="00D6274E">
      <w:pPr>
        <w:ind w:firstLine="709"/>
        <w:jc w:val="both"/>
        <w:rPr>
          <w:i/>
          <w:iCs/>
          <w:sz w:val="26"/>
          <w:szCs w:val="26"/>
          <w:u w:val="single"/>
        </w:rPr>
      </w:pPr>
      <w:r>
        <w:rPr>
          <w:i/>
          <w:iCs/>
          <w:color w:val="222222"/>
          <w:sz w:val="26"/>
          <w:szCs w:val="26"/>
          <w:u w:val="single"/>
        </w:rPr>
        <w:t>Региональные меры поддержки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поддержки субъектов </w:t>
      </w:r>
      <w:r>
        <w:rPr>
          <w:color w:val="000000"/>
          <w:sz w:val="26"/>
          <w:szCs w:val="26"/>
        </w:rPr>
        <w:t>МСП</w:t>
      </w:r>
      <w:r>
        <w:rPr>
          <w:sz w:val="26"/>
          <w:szCs w:val="26"/>
        </w:rPr>
        <w:t xml:space="preserve"> в условиях ухудшения экономической ситуации, связанной с распространением новой коронавирусной инфекции (</w:t>
      </w:r>
      <w:r>
        <w:rPr>
          <w:sz w:val="26"/>
          <w:szCs w:val="26"/>
          <w:lang w:val="en-US"/>
        </w:rPr>
        <w:t>COVID</w:t>
      </w:r>
      <w:r>
        <w:rPr>
          <w:sz w:val="26"/>
          <w:szCs w:val="26"/>
        </w:rPr>
        <w:t xml:space="preserve">-19) в 2021 году продолжается предоставление дополнительных мер по снижению нагрузки для субъектов МСП, в том числе действующих заемщиков, у которых возникнут трудности с оплатой текущих платежей по взятым обязательствам в виде </w:t>
      </w:r>
      <w:r>
        <w:rPr>
          <w:b/>
          <w:bCs/>
          <w:i/>
          <w:iCs/>
          <w:sz w:val="26"/>
          <w:szCs w:val="26"/>
        </w:rPr>
        <w:t>отсрочки погашения основного долга на конец срока действия займа и реструктуризации (изменения) графика платежей в связи с уменьшением размера очередного платежа по основному долгу</w:t>
      </w:r>
      <w:r>
        <w:rPr>
          <w:sz w:val="26"/>
          <w:szCs w:val="26"/>
        </w:rPr>
        <w:t>.</w:t>
      </w:r>
    </w:p>
    <w:p w:rsidR="00D6274E" w:rsidRDefault="00D6274E">
      <w:pPr>
        <w:pStyle w:val="NormalWeb"/>
        <w:tabs>
          <w:tab w:val="left" w:pos="2340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Поддержка оказывается в виде отсрочки погашения основного долга на конец срока действия займа, реструктуризации (изменения) графика платежей в связи с уменьшением размера очередного платежа по основному долгу.</w:t>
      </w:r>
    </w:p>
    <w:p w:rsidR="00D6274E" w:rsidRDefault="00D6274E">
      <w:pPr>
        <w:pStyle w:val="NormalWeb"/>
        <w:tabs>
          <w:tab w:val="left" w:pos="2340"/>
        </w:tabs>
        <w:ind w:firstLine="709"/>
        <w:jc w:val="both"/>
        <w:rPr>
          <w:i/>
          <w:iCs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Количество поступивших обращений субъектами МСП об изменении условий договора займа (реструктуризации)с начала 2021 года составило 21 обращение.</w:t>
      </w:r>
      <w:r>
        <w:rPr>
          <w:i/>
          <w:iCs/>
          <w:color w:val="000000"/>
          <w:sz w:val="20"/>
          <w:szCs w:val="20"/>
          <w:lang w:eastAsia="en-US"/>
        </w:rPr>
        <w:t xml:space="preserve"> Объем отсроченной задолженности по реструктурированным займам составил 24,89 млн. рублей.</w:t>
      </w:r>
    </w:p>
    <w:p w:rsidR="00D6274E" w:rsidRDefault="00D6274E">
      <w:pPr>
        <w:pStyle w:val="NormalWeb"/>
        <w:tabs>
          <w:tab w:val="left" w:pos="2340"/>
        </w:tabs>
        <w:ind w:firstLine="709"/>
        <w:jc w:val="both"/>
        <w:rPr>
          <w:color w:val="000000"/>
          <w:lang w:eastAsia="en-US"/>
        </w:rPr>
      </w:pP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eastAsia="en-US"/>
        </w:rPr>
        <w:t xml:space="preserve">В целях продолжения поддержки субъектов МСП осуществляющих свою деятельность в пострадавших отраслях экономики сохранен продукт «Поддержка»               (6,75 % годовых). 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программе </w:t>
      </w:r>
      <w:r>
        <w:rPr>
          <w:b/>
          <w:bCs/>
          <w:sz w:val="26"/>
          <w:szCs w:val="26"/>
        </w:rPr>
        <w:t>«Поддержка»</w:t>
      </w:r>
      <w:r>
        <w:rPr>
          <w:sz w:val="26"/>
          <w:szCs w:val="26"/>
        </w:rPr>
        <w:t xml:space="preserve"> в 2021 году финансовая поддержка оказана 38 субъектам МСП. Сумма оказанной поддержки 80,32 млн. рублей.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eastAsia="en-US"/>
        </w:rPr>
        <w:t xml:space="preserve">В октябре 2021 года МКК Фонд поддержки предпринимательства Республики Мордовия разработан новый продукт </w:t>
      </w:r>
      <w:r>
        <w:rPr>
          <w:b/>
          <w:bCs/>
          <w:color w:val="000000"/>
          <w:sz w:val="26"/>
          <w:szCs w:val="26"/>
          <w:lang w:eastAsia="en-US"/>
        </w:rPr>
        <w:t>«Антикризисный»</w:t>
      </w:r>
      <w:r>
        <w:rPr>
          <w:color w:val="000000"/>
          <w:sz w:val="26"/>
          <w:szCs w:val="26"/>
          <w:lang w:eastAsia="en-US"/>
        </w:rPr>
        <w:t xml:space="preserve"> по льготной ставке 1% годовых в сумме до 2 млн рублей на срок до 2 лет.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eastAsia="en-US"/>
        </w:rPr>
        <w:t>Финансовую поддержку могут получить субъекты МСП, деятельность которых соответствует требованиям Федерального закона №209-ФЗ, зарегистрированные и осуществляющие свою деятельность на территории Республики Мордовия по следующим видам: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рестораны, кафе, столовые, буфеты, бары, закусочные и иные организации общественного питания;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салоны красоты, парикмахерские, косметические салоны, СПА-салоны, массажные салоны, солярии;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бани, сауны, плавательные бассейны, спортивные и тренажерные залы, фитнес-центры;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картинговые центры, конные центры (клубы);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СМСП, организующие концертные и выставочные мероприятия;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детские 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Денежные средства можно расходовать на пополнение оборотных средств, в том числе: оплата налоговых платежей и сборов, оплата заработной платы, оплата арендных платежей и коммунальных услуг.</w:t>
      </w: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Процентная ставка по кредитным продуктам </w:t>
      </w:r>
      <w:r>
        <w:rPr>
          <w:b/>
          <w:bCs/>
          <w:sz w:val="26"/>
          <w:szCs w:val="26"/>
        </w:rPr>
        <w:t>«Лёгкий старт» для начинающих предпринимателей и «Я сам» для самозанятых граждан</w:t>
      </w:r>
      <w:r>
        <w:rPr>
          <w:sz w:val="26"/>
          <w:szCs w:val="26"/>
        </w:rPr>
        <w:t xml:space="preserve"> снижена до 3, 75 % годовых на период пользования. При сумме займов до 100 000 рублей залог и поручительство не требуются. При сумме займов до 200 000 рублей не требуется залог и поручительство заемщикам, проходившим обучение в центре «Мой бизнес» или в образовательных организациях.</w:t>
      </w:r>
    </w:p>
    <w:p w:rsidR="00D6274E" w:rsidRDefault="00D6274E">
      <w:pPr>
        <w:ind w:firstLine="709"/>
        <w:jc w:val="both"/>
        <w:rPr>
          <w:b/>
          <w:bCs/>
          <w:sz w:val="26"/>
          <w:szCs w:val="26"/>
        </w:rPr>
      </w:pPr>
    </w:p>
    <w:p w:rsidR="00D6274E" w:rsidRDefault="00D627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Региональной гарантийной организацией снижены ставки по комиссии за выдачу поручительств по кредитам: ставка по новым поручительствам снижена с 1,25% до 0,75% годовых. Ставка по пролонгируемым поручительствам снижена с 1,25% до 0,5% годовых. Специальные условия продлены до 31 декабря 2021 года (для субъектов МСП пострадавших отраслей), поручительства, сроком до 3-х лет – ставка 0,5% годовых.</w:t>
      </w:r>
    </w:p>
    <w:p w:rsidR="00D6274E" w:rsidRDefault="00D6274E">
      <w:pPr>
        <w:ind w:firstLine="56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По состоянию на 01 ноября 2021 г. в адрес Гарантийного фонда выдано 29 поручительств на сумму 140,8 млн. рублей, сумма привлеченных кредитов </w:t>
      </w:r>
      <w:r>
        <w:rPr>
          <w:i/>
          <w:iCs/>
          <w:color w:val="000000"/>
          <w:sz w:val="22"/>
          <w:szCs w:val="22"/>
        </w:rPr>
        <w:t>329</w:t>
      </w:r>
      <w:r>
        <w:rPr>
          <w:i/>
          <w:iCs/>
          <w:sz w:val="22"/>
          <w:szCs w:val="22"/>
        </w:rPr>
        <w:t xml:space="preserve">,8 млн. рублей. </w:t>
      </w:r>
      <w:r>
        <w:rPr>
          <w:i/>
          <w:iCs/>
          <w:sz w:val="22"/>
          <w:szCs w:val="22"/>
          <w:lang w:eastAsia="en-US"/>
        </w:rPr>
        <w:t>На пролонгацию по действующим поручительствам поступило 4 заявки на общую сумму 32,7 млн. рублей (по кредитам на сумму 50,9 млн. рублей).</w:t>
      </w:r>
    </w:p>
    <w:sectPr w:rsidR="00D6274E" w:rsidSect="00BF3D8E">
      <w:pgSz w:w="11906" w:h="16838"/>
      <w:pgMar w:top="1134" w:right="686" w:bottom="1134" w:left="1245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CA3"/>
    <w:rsid w:val="002B6F27"/>
    <w:rsid w:val="00761CA3"/>
    <w:rsid w:val="00B55A72"/>
    <w:rsid w:val="00BA0690"/>
    <w:rsid w:val="00BF3D8E"/>
    <w:rsid w:val="00D62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Маркеры"/>
    <w:uiPriority w:val="99"/>
    <w:rsid w:val="00BF3D8E"/>
    <w:rPr>
      <w:rFonts w:ascii="OpenSymbol" w:eastAsia="Times New Roman" w:hAnsi="OpenSymbol" w:cs="OpenSymbol"/>
    </w:rPr>
  </w:style>
  <w:style w:type="paragraph" w:styleId="Title">
    <w:name w:val="Title"/>
    <w:basedOn w:val="Normal"/>
    <w:next w:val="BodyText"/>
    <w:link w:val="TitleChar"/>
    <w:uiPriority w:val="99"/>
    <w:qFormat/>
    <w:rsid w:val="00BF3D8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8658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F3D8E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8658D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BF3D8E"/>
  </w:style>
  <w:style w:type="paragraph" w:styleId="Caption">
    <w:name w:val="caption"/>
    <w:basedOn w:val="Normal"/>
    <w:uiPriority w:val="99"/>
    <w:qFormat/>
    <w:rsid w:val="00BF3D8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F3D8E"/>
    <w:pPr>
      <w:suppressLineNumbers/>
    </w:pPr>
  </w:style>
  <w:style w:type="paragraph" w:styleId="NormalWeb">
    <w:name w:val="Normal (Web)"/>
    <w:basedOn w:val="Normal"/>
    <w:uiPriority w:val="99"/>
    <w:rsid w:val="00BF3D8E"/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999</Words>
  <Characters>5696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Меры поддержки бизнеса в Республике Мордовия</dc:title>
  <dc:subject/>
  <dc:creator>Смолкина И.А.</dc:creator>
  <cp:keywords/>
  <dc:description/>
  <cp:lastModifiedBy>User</cp:lastModifiedBy>
  <cp:revision>2</cp:revision>
  <cp:lastPrinted>2021-01-25T08:13:00Z</cp:lastPrinted>
  <dcterms:created xsi:type="dcterms:W3CDTF">2021-11-08T08:26:00Z</dcterms:created>
  <dcterms:modified xsi:type="dcterms:W3CDTF">2021-11-08T08:26:00Z</dcterms:modified>
</cp:coreProperties>
</file>