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B37B50" w:rsidRPr="007C06EE" w:rsidRDefault="00B37B50" w:rsidP="007C06EE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eastAsia="ru-RU"/>
        </w:rPr>
      </w:pPr>
    </w:p>
    <w:p w:rsidR="00B37B50" w:rsidRPr="007C06EE" w:rsidRDefault="00B37B50" w:rsidP="00B82F9F">
      <w:pPr>
        <w:spacing w:after="120" w:line="480" w:lineRule="auto"/>
        <w:jc w:val="right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20 июля</w:t>
      </w:r>
      <w:bookmarkStart w:id="0" w:name="_GoBack"/>
      <w:bookmarkEnd w:id="0"/>
      <w:r w:rsidRPr="007C06EE">
        <w:rPr>
          <w:rFonts w:ascii="Times New Roman" w:hAnsi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/>
          <w:sz w:val="28"/>
          <w:szCs w:val="28"/>
          <w:lang w:eastAsia="ru-RU"/>
        </w:rPr>
        <w:t xml:space="preserve">21 </w:t>
      </w:r>
      <w:r w:rsidRPr="007C06EE">
        <w:rPr>
          <w:rFonts w:ascii="Times New Roman" w:hAnsi="Times New Roman"/>
          <w:sz w:val="28"/>
          <w:szCs w:val="28"/>
          <w:lang w:eastAsia="ru-RU"/>
        </w:rPr>
        <w:t>года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Strong"/>
          <w:color w:val="000000"/>
          <w:sz w:val="28"/>
          <w:szCs w:val="28"/>
        </w:rPr>
        <w:t>Уведомление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Strong"/>
          <w:color w:val="000000"/>
          <w:sz w:val="28"/>
          <w:szCs w:val="28"/>
        </w:rPr>
        <w:t>о проведении собрания  жителей</w:t>
      </w:r>
      <w:r>
        <w:rPr>
          <w:rStyle w:val="Strong"/>
          <w:color w:val="000000"/>
          <w:sz w:val="28"/>
          <w:szCs w:val="28"/>
        </w:rPr>
        <w:t xml:space="preserve"> села Атяшево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 xml:space="preserve">Старочамзинского сельского поселения Большеигнатовского муниципального района Республики Мордовия 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rStyle w:val="Strong"/>
          <w:color w:val="000000"/>
          <w:sz w:val="28"/>
          <w:szCs w:val="28"/>
        </w:rPr>
        <w:t>Уважаемые  жители села Атяшево Большеигнатовского муниципального района Республики Мордовия</w:t>
      </w:r>
      <w:r w:rsidRPr="00540303">
        <w:rPr>
          <w:rStyle w:val="Strong"/>
          <w:color w:val="000000"/>
          <w:sz w:val="28"/>
          <w:szCs w:val="28"/>
        </w:rPr>
        <w:t>!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23.07.2021 г. </w:t>
      </w:r>
      <w:r w:rsidRPr="00540303">
        <w:rPr>
          <w:color w:val="000000"/>
          <w:sz w:val="28"/>
          <w:szCs w:val="28"/>
        </w:rPr>
        <w:t xml:space="preserve"> в</w:t>
      </w:r>
      <w:r>
        <w:rPr>
          <w:color w:val="000000"/>
          <w:sz w:val="28"/>
          <w:szCs w:val="28"/>
        </w:rPr>
        <w:t xml:space="preserve"> </w:t>
      </w:r>
      <w:r w:rsidRPr="00134A26">
        <w:rPr>
          <w:color w:val="000000"/>
          <w:sz w:val="28"/>
          <w:szCs w:val="28"/>
        </w:rPr>
        <w:t>12 часов 00 мин</w:t>
      </w:r>
      <w:r w:rsidRPr="00540303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в здании Атяшевского </w:t>
      </w:r>
      <w:r w:rsidRPr="00134A26">
        <w:rPr>
          <w:color w:val="000000"/>
          <w:sz w:val="28"/>
          <w:szCs w:val="28"/>
        </w:rPr>
        <w:t>сельского клуба</w:t>
      </w:r>
      <w:r w:rsidRPr="00540303">
        <w:rPr>
          <w:color w:val="000000"/>
          <w:sz w:val="28"/>
          <w:szCs w:val="28"/>
        </w:rPr>
        <w:t xml:space="preserve"> состоится собрание жителей села Атяшево Старочамзинского сельского поселения  Большеигнатовского муниципального района Республик</w:t>
      </w:r>
      <w:r>
        <w:rPr>
          <w:color w:val="000000"/>
          <w:sz w:val="28"/>
          <w:szCs w:val="28"/>
        </w:rPr>
        <w:t>и Мордовия</w:t>
      </w:r>
      <w:r w:rsidRPr="00540303">
        <w:rPr>
          <w:color w:val="000000"/>
          <w:sz w:val="28"/>
          <w:szCs w:val="28"/>
        </w:rPr>
        <w:t>, достигших шестнадцатилетнего возраста.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540303">
        <w:rPr>
          <w:color w:val="000000"/>
          <w:sz w:val="28"/>
          <w:szCs w:val="28"/>
        </w:rPr>
        <w:t>Для регистрации в качестве участника собрания при себе необходимо иметь паспорт или другой документ, удостоверяющий личность.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B37B50" w:rsidRPr="00540303" w:rsidRDefault="00B37B50" w:rsidP="008047EC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40303">
        <w:rPr>
          <w:rStyle w:val="Strong"/>
          <w:color w:val="000000"/>
          <w:sz w:val="28"/>
          <w:szCs w:val="28"/>
        </w:rPr>
        <w:t>Повестка дня собрания:</w:t>
      </w:r>
    </w:p>
    <w:p w:rsidR="00B37B50" w:rsidRPr="00540303" w:rsidRDefault="00B37B50" w:rsidP="00E27DE7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Догазификация села Атяшево Старочамзинского сельского поселения Большеигнатовского  муниципального района Республики Мордовия.</w:t>
      </w:r>
    </w:p>
    <w:p w:rsidR="00B37B50" w:rsidRPr="00540303" w:rsidRDefault="00B37B50" w:rsidP="00540303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40303">
        <w:rPr>
          <w:color w:val="000000"/>
          <w:sz w:val="28"/>
          <w:szCs w:val="28"/>
        </w:rPr>
        <w:t> </w:t>
      </w:r>
    </w:p>
    <w:p w:rsidR="00B37B50" w:rsidRDefault="00B37B50" w:rsidP="00E27DE7">
      <w:pPr>
        <w:spacing w:before="8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</w:t>
      </w:r>
      <w:r w:rsidRPr="007C06EE">
        <w:rPr>
          <w:rFonts w:ascii="Times New Roman" w:hAnsi="Times New Roman"/>
          <w:sz w:val="28"/>
          <w:szCs w:val="28"/>
          <w:lang w:eastAsia="ru-RU"/>
        </w:rPr>
        <w:t xml:space="preserve">Ознакомиться с информацией и (или) материалами по вопросам повестки дня собрания Вы можете </w:t>
      </w:r>
      <w:r>
        <w:rPr>
          <w:rFonts w:ascii="Times New Roman" w:hAnsi="Times New Roman"/>
          <w:sz w:val="28"/>
          <w:szCs w:val="28"/>
          <w:lang w:eastAsia="ru-RU"/>
        </w:rPr>
        <w:t>в администрации Старочамзинского сельского поселения по адресу: Республика Мордовия, Большеигнатовский район, с.Старое Чамзино, ул. Западная, д.27А. Телефон 8(83442) 2-33-48.</w:t>
      </w:r>
    </w:p>
    <w:p w:rsidR="00B37B50" w:rsidRDefault="00B37B50" w:rsidP="00E27DE7">
      <w:pPr>
        <w:spacing w:before="80"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37B50" w:rsidRDefault="00B37B50" w:rsidP="000A63C1">
      <w:pPr>
        <w:spacing w:before="80"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Инициатор проведения собрания </w:t>
      </w:r>
    </w:p>
    <w:p w:rsidR="00B37B50" w:rsidRDefault="00B37B50" w:rsidP="000A63C1">
      <w:pPr>
        <w:spacing w:before="80"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Исполняющий  обязанности Главы </w:t>
      </w:r>
    </w:p>
    <w:p w:rsidR="00B37B50" w:rsidRDefault="00B37B50" w:rsidP="000A63C1">
      <w:pPr>
        <w:spacing w:before="80"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Старочамзинского сельского поселения _____________ Н.В.Зайкина</w:t>
      </w:r>
    </w:p>
    <w:sectPr w:rsidR="00B37B50" w:rsidSect="008047E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B50" w:rsidRDefault="00B37B50" w:rsidP="007C06EE">
      <w:pPr>
        <w:spacing w:after="0" w:line="240" w:lineRule="auto"/>
      </w:pPr>
      <w:r>
        <w:separator/>
      </w:r>
    </w:p>
  </w:endnote>
  <w:endnote w:type="continuationSeparator" w:id="0">
    <w:p w:rsidR="00B37B50" w:rsidRDefault="00B37B50" w:rsidP="007C06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B50" w:rsidRDefault="00B37B50" w:rsidP="007C06EE">
      <w:pPr>
        <w:spacing w:after="0" w:line="240" w:lineRule="auto"/>
      </w:pPr>
      <w:r>
        <w:separator/>
      </w:r>
    </w:p>
  </w:footnote>
  <w:footnote w:type="continuationSeparator" w:id="0">
    <w:p w:rsidR="00B37B50" w:rsidRDefault="00B37B50" w:rsidP="007C06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04FAF"/>
    <w:multiLevelType w:val="hybridMultilevel"/>
    <w:tmpl w:val="57D05CDA"/>
    <w:lvl w:ilvl="0" w:tplc="041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">
    <w:nsid w:val="11C6124F"/>
    <w:multiLevelType w:val="hybridMultilevel"/>
    <w:tmpl w:val="E9449D9A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91FC009C">
      <w:start w:val="1"/>
      <w:numFmt w:val="decimal"/>
      <w:lvlText w:val="%2)"/>
      <w:lvlJc w:val="left"/>
      <w:pPr>
        <w:ind w:left="2262" w:hanging="97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18F252D"/>
    <w:multiLevelType w:val="hybridMultilevel"/>
    <w:tmpl w:val="DE38B2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32E51FE"/>
    <w:multiLevelType w:val="hybridMultilevel"/>
    <w:tmpl w:val="1EC23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6B5CFF"/>
    <w:multiLevelType w:val="hybridMultilevel"/>
    <w:tmpl w:val="7B9ED2F8"/>
    <w:lvl w:ilvl="0" w:tplc="4AF066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31B93D9E"/>
    <w:multiLevelType w:val="hybridMultilevel"/>
    <w:tmpl w:val="B3623D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EE75FF4"/>
    <w:multiLevelType w:val="hybridMultilevel"/>
    <w:tmpl w:val="6FDAA230"/>
    <w:lvl w:ilvl="0" w:tplc="BE4014F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9F748D1C">
      <w:start w:val="1"/>
      <w:numFmt w:val="decimal"/>
      <w:lvlText w:val="%2)"/>
      <w:lvlJc w:val="left"/>
      <w:pPr>
        <w:ind w:left="1789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45BE5C58"/>
    <w:multiLevelType w:val="hybridMultilevel"/>
    <w:tmpl w:val="EC16B496"/>
    <w:lvl w:ilvl="0" w:tplc="04190011">
      <w:start w:val="1"/>
      <w:numFmt w:val="decimal"/>
      <w:lvlText w:val="%1)"/>
      <w:lvlJc w:val="left"/>
      <w:pPr>
        <w:ind w:left="1854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>
    <w:nsid w:val="59C529A8"/>
    <w:multiLevelType w:val="hybridMultilevel"/>
    <w:tmpl w:val="F28A2132"/>
    <w:lvl w:ilvl="0" w:tplc="F6888508">
      <w:start w:val="1"/>
      <w:numFmt w:val="decimal"/>
      <w:lvlText w:val="%1."/>
      <w:lvlJc w:val="left"/>
      <w:pPr>
        <w:ind w:left="1886" w:hanging="1035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D356781"/>
    <w:multiLevelType w:val="hybridMultilevel"/>
    <w:tmpl w:val="2D3EF5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6EE"/>
    <w:rsid w:val="000176E1"/>
    <w:rsid w:val="000851B9"/>
    <w:rsid w:val="000A63C1"/>
    <w:rsid w:val="00115884"/>
    <w:rsid w:val="00127B9B"/>
    <w:rsid w:val="00134A26"/>
    <w:rsid w:val="00174AA3"/>
    <w:rsid w:val="001762D5"/>
    <w:rsid w:val="00192A1E"/>
    <w:rsid w:val="00193006"/>
    <w:rsid w:val="001948DB"/>
    <w:rsid w:val="001C563B"/>
    <w:rsid w:val="001F5C3F"/>
    <w:rsid w:val="00230971"/>
    <w:rsid w:val="00255DAE"/>
    <w:rsid w:val="002647FB"/>
    <w:rsid w:val="00297E2C"/>
    <w:rsid w:val="00347722"/>
    <w:rsid w:val="00376CEF"/>
    <w:rsid w:val="00435161"/>
    <w:rsid w:val="00462AC2"/>
    <w:rsid w:val="00540303"/>
    <w:rsid w:val="00593271"/>
    <w:rsid w:val="005F1CC0"/>
    <w:rsid w:val="006A1C32"/>
    <w:rsid w:val="0074063F"/>
    <w:rsid w:val="00780FB4"/>
    <w:rsid w:val="007B72B7"/>
    <w:rsid w:val="007C06EE"/>
    <w:rsid w:val="007F5692"/>
    <w:rsid w:val="007F5DF9"/>
    <w:rsid w:val="008047EC"/>
    <w:rsid w:val="008304A0"/>
    <w:rsid w:val="008A56D9"/>
    <w:rsid w:val="008D112B"/>
    <w:rsid w:val="008F30C2"/>
    <w:rsid w:val="009104D6"/>
    <w:rsid w:val="00943DEF"/>
    <w:rsid w:val="00946CA8"/>
    <w:rsid w:val="009F4F96"/>
    <w:rsid w:val="00A26BD3"/>
    <w:rsid w:val="00A47786"/>
    <w:rsid w:val="00A9721C"/>
    <w:rsid w:val="00B0115D"/>
    <w:rsid w:val="00B140C3"/>
    <w:rsid w:val="00B319BD"/>
    <w:rsid w:val="00B37B50"/>
    <w:rsid w:val="00B8285B"/>
    <w:rsid w:val="00B82F9F"/>
    <w:rsid w:val="00B9331C"/>
    <w:rsid w:val="00B96784"/>
    <w:rsid w:val="00B9736C"/>
    <w:rsid w:val="00BB2C3F"/>
    <w:rsid w:val="00C36BED"/>
    <w:rsid w:val="00C957CE"/>
    <w:rsid w:val="00CD26F4"/>
    <w:rsid w:val="00D53FD8"/>
    <w:rsid w:val="00DB66A4"/>
    <w:rsid w:val="00E23493"/>
    <w:rsid w:val="00E27DE7"/>
    <w:rsid w:val="00FB1FF0"/>
    <w:rsid w:val="00FB3D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285B"/>
    <w:pPr>
      <w:spacing w:after="200" w:line="276" w:lineRule="auto"/>
    </w:pPr>
    <w:rPr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62AC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62AC2"/>
    <w:rPr>
      <w:rFonts w:ascii="Times New Roman" w:hAnsi="Times New Roman" w:cs="Times New Roman"/>
      <w:sz w:val="20"/>
      <w:szCs w:val="20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7C06EE"/>
    <w:pPr>
      <w:spacing w:after="120" w:line="240" w:lineRule="auto"/>
      <w:ind w:left="36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7C06E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Normal"/>
    <w:uiPriority w:val="99"/>
    <w:rsid w:val="007C06EE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semiHidden/>
    <w:rsid w:val="007C06E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C06EE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7C06EE"/>
    <w:rPr>
      <w:rFonts w:cs="Times New Roman"/>
      <w:vertAlign w:val="superscript"/>
    </w:rPr>
  </w:style>
  <w:style w:type="table" w:styleId="TableGrid">
    <w:name w:val="Table Grid"/>
    <w:basedOn w:val="TableNormal"/>
    <w:uiPriority w:val="99"/>
    <w:rsid w:val="007C06E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62AC2"/>
    <w:pPr>
      <w:ind w:left="720"/>
      <w:contextualSpacing/>
    </w:pPr>
  </w:style>
  <w:style w:type="paragraph" w:customStyle="1" w:styleId="ConsNonformat">
    <w:name w:val="ConsNonformat"/>
    <w:uiPriority w:val="99"/>
    <w:rsid w:val="00462AC2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styleId="EndnoteText">
    <w:name w:val="endnote text"/>
    <w:basedOn w:val="Normal"/>
    <w:link w:val="EndnoteTextChar"/>
    <w:uiPriority w:val="99"/>
    <w:semiHidden/>
    <w:rsid w:val="00297E2C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297E2C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297E2C"/>
    <w:rPr>
      <w:rFonts w:cs="Times New Roman"/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rsid w:val="0094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3DE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basedOn w:val="Normal"/>
    <w:next w:val="Normal"/>
    <w:uiPriority w:val="99"/>
    <w:rsid w:val="009104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1">
    <w:name w:val="Char Знак1"/>
    <w:basedOn w:val="Normal"/>
    <w:uiPriority w:val="99"/>
    <w:rsid w:val="009104D6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5403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54030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9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1</Pages>
  <Words>180</Words>
  <Characters>1031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Румянцева М. С.</dc:creator>
  <cp:keywords/>
  <dc:description/>
  <cp:lastModifiedBy>Администрация</cp:lastModifiedBy>
  <cp:revision>5</cp:revision>
  <cp:lastPrinted>2021-11-12T06:20:00Z</cp:lastPrinted>
  <dcterms:created xsi:type="dcterms:W3CDTF">2021-11-03T07:26:00Z</dcterms:created>
  <dcterms:modified xsi:type="dcterms:W3CDTF">2021-11-12T06:20:00Z</dcterms:modified>
</cp:coreProperties>
</file>