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E7E" w:rsidRDefault="00392E7E" w:rsidP="002643BC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392E7E" w:rsidRDefault="00392E7E" w:rsidP="002643BC">
      <w:pPr>
        <w:jc w:val="center"/>
        <w:rPr>
          <w:b/>
          <w:sz w:val="32"/>
          <w:szCs w:val="32"/>
        </w:rPr>
      </w:pPr>
    </w:p>
    <w:p w:rsidR="00392E7E" w:rsidRDefault="00392E7E" w:rsidP="002643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392E7E" w:rsidRDefault="00392E7E" w:rsidP="002643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392E7E" w:rsidRPr="00A732D7" w:rsidRDefault="00392E7E" w:rsidP="002643BC">
      <w:pPr>
        <w:jc w:val="both"/>
        <w:rPr>
          <w:b/>
          <w:sz w:val="20"/>
          <w:szCs w:val="20"/>
        </w:rPr>
      </w:pPr>
    </w:p>
    <w:p w:rsidR="00392E7E" w:rsidRPr="000D514B" w:rsidRDefault="00392E7E" w:rsidP="002643BC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392E7E" w:rsidRPr="00411ED0" w:rsidRDefault="00392E7E" w:rsidP="002643BC">
      <w:pPr>
        <w:ind w:left="-180" w:right="57" w:firstLine="720"/>
        <w:jc w:val="center"/>
        <w:rPr>
          <w:szCs w:val="28"/>
        </w:rPr>
      </w:pPr>
    </w:p>
    <w:p w:rsidR="00392E7E" w:rsidRDefault="00392E7E" w:rsidP="002643BC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Старое Чамзино</w:t>
      </w:r>
    </w:p>
    <w:p w:rsidR="00392E7E" w:rsidRPr="008B58CF" w:rsidRDefault="00392E7E" w:rsidP="002643BC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92E7E" w:rsidRPr="008B58CF" w:rsidRDefault="00392E7E" w:rsidP="002643BC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2021 года                                                        № 56</w:t>
      </w:r>
    </w:p>
    <w:p w:rsidR="00392E7E" w:rsidRDefault="00392E7E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92E7E" w:rsidRPr="00C1412A" w:rsidRDefault="00392E7E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>
        <w:rPr>
          <w:rFonts w:ascii="Times New Roman" w:hAnsi="Times New Roman"/>
          <w:b w:val="0"/>
          <w:bCs w:val="0"/>
        </w:rPr>
        <w:t xml:space="preserve"> Старочамзинского</w:t>
      </w:r>
      <w:r w:rsidRPr="00C1412A">
        <w:rPr>
          <w:rFonts w:ascii="Times New Roman" w:hAnsi="Times New Roman"/>
          <w:b w:val="0"/>
          <w:bCs w:val="0"/>
        </w:rPr>
        <w:t xml:space="preserve"> </w:t>
      </w:r>
    </w:p>
    <w:p w:rsidR="00392E7E" w:rsidRDefault="00392E7E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</w:p>
    <w:p w:rsidR="00392E7E" w:rsidRPr="00C1412A" w:rsidRDefault="00392E7E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392E7E" w:rsidRPr="00C1412A" w:rsidRDefault="00392E7E" w:rsidP="005B3230">
      <w:pPr>
        <w:pStyle w:val="Subtitle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392E7E" w:rsidRPr="008F29AB" w:rsidRDefault="00392E7E" w:rsidP="008F29AB">
      <w:pPr>
        <w:pStyle w:val="a2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Уставом Старочамзинского сельского поселения Большеигнатовского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Старочамзинского</w:t>
      </w:r>
      <w:r w:rsidRPr="008F29AB">
        <w:rPr>
          <w:rFonts w:ascii="Times New Roman" w:hAnsi="Times New Roman"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r w:rsidRPr="008F29AB">
        <w:rPr>
          <w:rFonts w:ascii="Times New Roman" w:hAnsi="Times New Roman"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392E7E" w:rsidRPr="008F29AB" w:rsidRDefault="00392E7E" w:rsidP="008F29AB">
      <w:pPr>
        <w:pStyle w:val="Heading1"/>
        <w:numPr>
          <w:ilvl w:val="0"/>
          <w:numId w:val="1"/>
        </w:numPr>
        <w:spacing w:before="0" w:after="0"/>
        <w:ind w:left="0"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392E7E" w:rsidRPr="008F29AB" w:rsidRDefault="00392E7E" w:rsidP="004A559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>
        <w:rPr>
          <w:rFonts w:ascii="Times New Roman" w:hAnsi="Times New Roman"/>
          <w:b w:val="0"/>
          <w:bCs w:val="0"/>
        </w:rPr>
        <w:t>Старочамзинского</w:t>
      </w:r>
      <w:r w:rsidRPr="008F29AB">
        <w:rPr>
          <w:rFonts w:ascii="Times New Roman" w:hAnsi="Times New Roman"/>
          <w:b w:val="0"/>
          <w:bCs w:val="0"/>
        </w:rPr>
        <w:t xml:space="preserve"> сельского поселения</w:t>
      </w:r>
      <w:r>
        <w:rPr>
          <w:rFonts w:ascii="Times New Roman" w:hAnsi="Times New Roman"/>
          <w:b w:val="0"/>
          <w:bCs w:val="0"/>
        </w:rPr>
        <w:t xml:space="preserve"> Большеигнатовского</w:t>
      </w:r>
      <w:r w:rsidRPr="008F29AB">
        <w:rPr>
          <w:rFonts w:ascii="Times New Roman" w:hAnsi="Times New Roman"/>
          <w:b w:val="0"/>
          <w:bCs w:val="0"/>
        </w:rPr>
        <w:t xml:space="preserve"> муниципального района </w:t>
      </w:r>
      <w:r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Pr="008F29AB">
        <w:rPr>
          <w:rFonts w:ascii="Times New Roman" w:hAnsi="Times New Roman"/>
          <w:b w:val="0"/>
          <w:bCs w:val="0"/>
        </w:rPr>
        <w:t xml:space="preserve"> от одномандатного избирательного округа № </w:t>
      </w:r>
      <w:r>
        <w:rPr>
          <w:rFonts w:ascii="Times New Roman" w:hAnsi="Times New Roman"/>
          <w:b w:val="0"/>
          <w:bCs w:val="0"/>
        </w:rPr>
        <w:t>5</w:t>
      </w:r>
      <w:r w:rsidRPr="008F29AB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  <w:color w:val="FF0000"/>
        </w:rPr>
        <w:t>Зайкину Наталию Владимировну</w:t>
      </w:r>
      <w:r w:rsidRPr="008F29AB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>
        <w:rPr>
          <w:rFonts w:ascii="Times New Roman" w:hAnsi="Times New Roman"/>
          <w:b w:val="0"/>
          <w:bCs w:val="0"/>
        </w:rPr>
        <w:t>Старочамзинского сельского поселения Большеигнатовского</w:t>
      </w:r>
      <w:r w:rsidRPr="008F29AB">
        <w:rPr>
          <w:rFonts w:ascii="Times New Roman" w:hAnsi="Times New Roman"/>
          <w:b w:val="0"/>
          <w:bCs w:val="0"/>
        </w:rPr>
        <w:t xml:space="preserve"> муниципального района</w:t>
      </w:r>
      <w:r>
        <w:rPr>
          <w:rFonts w:ascii="Times New Roman" w:hAnsi="Times New Roman"/>
          <w:b w:val="0"/>
          <w:bCs w:val="0"/>
        </w:rPr>
        <w:t xml:space="preserve"> </w:t>
      </w:r>
      <w:r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Pr="008F29AB">
        <w:rPr>
          <w:rFonts w:ascii="Times New Roman" w:hAnsi="Times New Roman"/>
          <w:b w:val="0"/>
          <w:bCs w:val="0"/>
        </w:rPr>
        <w:t>.</w:t>
      </w:r>
    </w:p>
    <w:p w:rsidR="00392E7E" w:rsidRPr="002643BC" w:rsidRDefault="00392E7E" w:rsidP="004A559C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Зайкиной Наталии Владимировне</w:t>
      </w:r>
      <w:r w:rsidRPr="002643BC">
        <w:rPr>
          <w:sz w:val="28"/>
          <w:szCs w:val="28"/>
        </w:rPr>
        <w:t xml:space="preserve"> приступить к исполнению полномо</w:t>
      </w:r>
      <w:r>
        <w:rPr>
          <w:sz w:val="28"/>
          <w:szCs w:val="28"/>
        </w:rPr>
        <w:t>чий главы Старочамзинского</w:t>
      </w:r>
      <w:r w:rsidRPr="002643BC">
        <w:rPr>
          <w:sz w:val="28"/>
          <w:szCs w:val="28"/>
        </w:rPr>
        <w:t xml:space="preserve"> </w:t>
      </w:r>
      <w:r w:rsidRPr="002643BC">
        <w:rPr>
          <w:color w:val="000000"/>
          <w:sz w:val="28"/>
          <w:szCs w:val="28"/>
          <w:lang w:eastAsia="ar-SA"/>
        </w:rPr>
        <w:t xml:space="preserve">сельского поселения </w:t>
      </w:r>
      <w:r>
        <w:rPr>
          <w:bCs/>
          <w:sz w:val="28"/>
          <w:szCs w:val="28"/>
        </w:rPr>
        <w:t>Большеигнатовского</w:t>
      </w:r>
      <w:r w:rsidRPr="002643BC">
        <w:rPr>
          <w:bCs/>
          <w:sz w:val="28"/>
          <w:szCs w:val="28"/>
        </w:rPr>
        <w:t xml:space="preserve"> </w:t>
      </w:r>
      <w:r w:rsidRPr="002643BC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>
        <w:rPr>
          <w:sz w:val="28"/>
          <w:szCs w:val="28"/>
        </w:rPr>
        <w:t xml:space="preserve"> с  05 октября </w:t>
      </w:r>
      <w:r w:rsidRPr="002643BC">
        <w:rPr>
          <w:sz w:val="28"/>
          <w:szCs w:val="28"/>
        </w:rPr>
        <w:t>2021 года.</w:t>
      </w:r>
    </w:p>
    <w:p w:rsidR="00392E7E" w:rsidRPr="008F29AB" w:rsidRDefault="00392E7E" w:rsidP="004A559C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после </w:t>
      </w:r>
      <w:bookmarkStart w:id="0" w:name="_GoBack"/>
      <w:bookmarkEnd w:id="0"/>
      <w:r w:rsidRPr="008F29AB">
        <w:rPr>
          <w:sz w:val="28"/>
          <w:szCs w:val="28"/>
        </w:rPr>
        <w:t>его подписания и подлежит официальному опубликованию.</w:t>
      </w:r>
    </w:p>
    <w:p w:rsidR="00392E7E" w:rsidRPr="00545358" w:rsidRDefault="00392E7E" w:rsidP="002643BC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по работе в </w:t>
      </w:r>
      <w:r w:rsidRPr="00545358">
        <w:rPr>
          <w:sz w:val="28"/>
          <w:szCs w:val="28"/>
        </w:rPr>
        <w:t>Совет</w:t>
      </w:r>
      <w:r>
        <w:rPr>
          <w:sz w:val="28"/>
          <w:szCs w:val="28"/>
        </w:rPr>
        <w:t xml:space="preserve">е </w:t>
      </w:r>
      <w:r w:rsidRPr="00545358">
        <w:rPr>
          <w:sz w:val="28"/>
          <w:szCs w:val="28"/>
        </w:rPr>
        <w:t xml:space="preserve">депутатов </w:t>
      </w:r>
    </w:p>
    <w:p w:rsidR="00392E7E" w:rsidRPr="00545358" w:rsidRDefault="00392E7E" w:rsidP="002643BC">
      <w:pPr>
        <w:rPr>
          <w:sz w:val="28"/>
          <w:szCs w:val="28"/>
        </w:rPr>
      </w:pPr>
      <w:r>
        <w:rPr>
          <w:sz w:val="28"/>
          <w:szCs w:val="28"/>
        </w:rPr>
        <w:t>Старочамзинского</w:t>
      </w:r>
      <w:r w:rsidRPr="00545358">
        <w:rPr>
          <w:sz w:val="28"/>
          <w:szCs w:val="28"/>
        </w:rPr>
        <w:t xml:space="preserve"> сельского поселения </w:t>
      </w:r>
    </w:p>
    <w:p w:rsidR="00392E7E" w:rsidRPr="00545358" w:rsidRDefault="00392E7E" w:rsidP="002643BC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392E7E" w:rsidRDefault="00392E7E" w:rsidP="002643BC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545358">
        <w:rPr>
          <w:sz w:val="28"/>
          <w:szCs w:val="28"/>
        </w:rPr>
        <w:t xml:space="preserve">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 xml:space="preserve"> Н.Н.Дорофеева</w:t>
      </w:r>
    </w:p>
    <w:p w:rsidR="00392E7E" w:rsidRDefault="00392E7E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sectPr w:rsidR="00392E7E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207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C673B"/>
    <w:rsid w:val="000D514B"/>
    <w:rsid w:val="000E7538"/>
    <w:rsid w:val="0016114D"/>
    <w:rsid w:val="001E31C3"/>
    <w:rsid w:val="002643BC"/>
    <w:rsid w:val="002A6034"/>
    <w:rsid w:val="002C17F1"/>
    <w:rsid w:val="00312B29"/>
    <w:rsid w:val="00320759"/>
    <w:rsid w:val="0035013A"/>
    <w:rsid w:val="003576B8"/>
    <w:rsid w:val="003717B2"/>
    <w:rsid w:val="00392E7E"/>
    <w:rsid w:val="00395CE7"/>
    <w:rsid w:val="003A5EEC"/>
    <w:rsid w:val="003C4513"/>
    <w:rsid w:val="00411ED0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4535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7C4A0F"/>
    <w:rsid w:val="0080485F"/>
    <w:rsid w:val="00813B19"/>
    <w:rsid w:val="00825022"/>
    <w:rsid w:val="00870ED0"/>
    <w:rsid w:val="008B58CF"/>
    <w:rsid w:val="008C4139"/>
    <w:rsid w:val="008F29AB"/>
    <w:rsid w:val="009333C8"/>
    <w:rsid w:val="00970EF0"/>
    <w:rsid w:val="00971318"/>
    <w:rsid w:val="009A3427"/>
    <w:rsid w:val="009C0B95"/>
    <w:rsid w:val="009D4887"/>
    <w:rsid w:val="00A35592"/>
    <w:rsid w:val="00A66789"/>
    <w:rsid w:val="00A732D7"/>
    <w:rsid w:val="00AB5188"/>
    <w:rsid w:val="00AC2520"/>
    <w:rsid w:val="00AD1B42"/>
    <w:rsid w:val="00B06F72"/>
    <w:rsid w:val="00B2191A"/>
    <w:rsid w:val="00B44049"/>
    <w:rsid w:val="00B71708"/>
    <w:rsid w:val="00B71D34"/>
    <w:rsid w:val="00BC268A"/>
    <w:rsid w:val="00C1412A"/>
    <w:rsid w:val="00C46508"/>
    <w:rsid w:val="00C76655"/>
    <w:rsid w:val="00C974E6"/>
    <w:rsid w:val="00CA1431"/>
    <w:rsid w:val="00CA7DCA"/>
    <w:rsid w:val="00CB1D7E"/>
    <w:rsid w:val="00D00049"/>
    <w:rsid w:val="00D054F3"/>
    <w:rsid w:val="00D152D5"/>
    <w:rsid w:val="00D357A8"/>
    <w:rsid w:val="00D43379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89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1</Pages>
  <Words>282</Words>
  <Characters>1613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83</cp:revision>
  <cp:lastPrinted>2021-10-05T04:37:00Z</cp:lastPrinted>
  <dcterms:created xsi:type="dcterms:W3CDTF">2019-09-19T23:16:00Z</dcterms:created>
  <dcterms:modified xsi:type="dcterms:W3CDTF">2021-10-05T04:37:00Z</dcterms:modified>
</cp:coreProperties>
</file>