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0B8" w:rsidRDefault="00D140B8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42A3">
        <w:rPr>
          <w:rFonts w:ascii="Times New Roman" w:hAnsi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/>
          <w:b/>
          <w:bCs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8742A3">
        <w:rPr>
          <w:rFonts w:ascii="Times New Roman" w:hAnsi="Times New Roman"/>
          <w:b/>
          <w:bCs/>
          <w:sz w:val="28"/>
          <w:szCs w:val="28"/>
        </w:rPr>
        <w:t>!</w:t>
      </w:r>
    </w:p>
    <w:p w:rsidR="00D140B8" w:rsidRPr="008742A3" w:rsidRDefault="00D140B8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40B8" w:rsidRPr="006421E2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Старочамзинское сельское поселение Большеигнатовского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D140B8" w:rsidRPr="002347D2" w:rsidRDefault="00D140B8" w:rsidP="006421E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 района </w:t>
      </w:r>
      <w:r w:rsidRPr="008742A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по адресу: </w:t>
      </w:r>
      <w:r w:rsidRPr="002347D2">
        <w:rPr>
          <w:rFonts w:ascii="Times New Roman" w:hAnsi="Times New Roman"/>
          <w:sz w:val="28"/>
          <w:szCs w:val="28"/>
        </w:rPr>
        <w:t>https://bignatovo.e-mordovia.ru/</w:t>
      </w:r>
      <w:r>
        <w:rPr>
          <w:rFonts w:ascii="Times New Roman" w:hAnsi="Times New Roman"/>
          <w:sz w:val="28"/>
          <w:szCs w:val="28"/>
        </w:rPr>
        <w:t>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/>
          <w:sz w:val="28"/>
          <w:szCs w:val="28"/>
        </w:rPr>
        <w:t>ве самостоятельно обратиться в Старочамзинское сельское поселение Большеигнатовского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D140B8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могут быть представлены любым из следующих способов:</w:t>
      </w:r>
    </w:p>
    <w:p w:rsidR="00D140B8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 xml:space="preserve">431695, Республика Мордовия, Большеигнатовский район, с. Старое Чамзино, ул. Западная, д.27А,   тел. 2-33-48, режим работы: </w:t>
      </w:r>
      <w:r w:rsidRPr="009F0190">
        <w:rPr>
          <w:rFonts w:ascii="Times New Roman" w:hAnsi="Times New Roman"/>
          <w:sz w:val="28"/>
          <w:szCs w:val="28"/>
        </w:rPr>
        <w:t xml:space="preserve">пн-пт с </w:t>
      </w:r>
      <w:r>
        <w:rPr>
          <w:rFonts w:ascii="Times New Roman" w:hAnsi="Times New Roman"/>
          <w:sz w:val="28"/>
          <w:szCs w:val="28"/>
        </w:rPr>
        <w:t>08:30</w:t>
      </w:r>
      <w:r w:rsidRPr="009F0190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>16</w:t>
      </w:r>
      <w:r w:rsidRPr="009F019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45</w:t>
      </w:r>
      <w:r w:rsidRPr="009F0190">
        <w:rPr>
          <w:rFonts w:ascii="Times New Roman" w:hAnsi="Times New Roman"/>
          <w:sz w:val="28"/>
          <w:szCs w:val="28"/>
        </w:rPr>
        <w:t>, перерыв с 13:00 до 14:00</w:t>
      </w:r>
      <w:r>
        <w:rPr>
          <w:rFonts w:ascii="Times New Roman" w:hAnsi="Times New Roman"/>
          <w:sz w:val="28"/>
          <w:szCs w:val="28"/>
        </w:rPr>
        <w:t>;</w:t>
      </w:r>
    </w:p>
    <w:p w:rsidR="00D140B8" w:rsidRPr="00D24DAB" w:rsidRDefault="00D140B8" w:rsidP="000437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742A3">
        <w:rPr>
          <w:rFonts w:ascii="Times New Roman" w:hAnsi="Times New Roman"/>
          <w:sz w:val="28"/>
          <w:szCs w:val="28"/>
        </w:rPr>
        <w:t>- электронной почтой по адресу: </w:t>
      </w:r>
      <w:r>
        <w:rPr>
          <w:rFonts w:ascii="Times New Roman" w:hAnsi="Times New Roman"/>
          <w:sz w:val="28"/>
          <w:szCs w:val="28"/>
          <w:lang w:val="en-US"/>
        </w:rPr>
        <w:t>chamzinost</w:t>
      </w:r>
      <w:hyperlink r:id="rId4" w:history="1">
        <w:r w:rsidRPr="00CD35BE">
          <w:rPr>
            <w:rStyle w:val="Hyperlink"/>
            <w:rFonts w:ascii="Times New Roman" w:hAnsi="Times New Roman"/>
            <w:sz w:val="28"/>
            <w:szCs w:val="28"/>
          </w:rPr>
          <w:t>@mail.ru</w:t>
        </w:r>
      </w:hyperlink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Старочамзинское сельское поселение Большеигнатовского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обратиться в </w:t>
      </w:r>
      <w:r>
        <w:rPr>
          <w:rFonts w:ascii="Times New Roman" w:hAnsi="Times New Roman"/>
          <w:sz w:val="28"/>
          <w:szCs w:val="28"/>
        </w:rPr>
        <w:t>Старочамзинское сельское поселение Большеигнатовского 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</w:t>
      </w:r>
      <w:bookmarkStart w:id="0" w:name="_GoBack"/>
      <w:bookmarkEnd w:id="0"/>
      <w:r w:rsidRPr="008742A3">
        <w:rPr>
          <w:rFonts w:ascii="Times New Roman" w:hAnsi="Times New Roman"/>
          <w:sz w:val="28"/>
          <w:szCs w:val="28"/>
        </w:rPr>
        <w:t>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D140B8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D140B8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40B8" w:rsidRPr="008742A3" w:rsidRDefault="00D140B8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40B8" w:rsidRDefault="00D140B8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0B8" w:rsidRPr="009D523B" w:rsidRDefault="00D140B8" w:rsidP="008742A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D523B">
        <w:rPr>
          <w:rFonts w:ascii="Times New Roman" w:hAnsi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/>
          <w:i/>
          <w:sz w:val="24"/>
          <w:szCs w:val="24"/>
        </w:rPr>
        <w:t>ь</w:t>
      </w:r>
      <w:r w:rsidRPr="009D523B">
        <w:rPr>
          <w:rFonts w:ascii="Times New Roman" w:hAnsi="Times New Roman"/>
          <w:i/>
          <w:sz w:val="24"/>
          <w:szCs w:val="24"/>
        </w:rPr>
        <w:t>ся в подразделе «Перечни ранее учтенных объектов»</w:t>
      </w:r>
    </w:p>
    <w:p w:rsidR="00D140B8" w:rsidRDefault="00D140B8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0B8" w:rsidRDefault="00D140B8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140B8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35ADB"/>
    <w:rsid w:val="0004373A"/>
    <w:rsid w:val="00064894"/>
    <w:rsid w:val="002347D2"/>
    <w:rsid w:val="002F6233"/>
    <w:rsid w:val="006421E2"/>
    <w:rsid w:val="006B4809"/>
    <w:rsid w:val="007D2DEE"/>
    <w:rsid w:val="00821201"/>
    <w:rsid w:val="008742A3"/>
    <w:rsid w:val="008C09EA"/>
    <w:rsid w:val="00933816"/>
    <w:rsid w:val="009D523B"/>
    <w:rsid w:val="009F0190"/>
    <w:rsid w:val="00B02F3E"/>
    <w:rsid w:val="00BB562C"/>
    <w:rsid w:val="00BB6770"/>
    <w:rsid w:val="00CD355B"/>
    <w:rsid w:val="00CD35BE"/>
    <w:rsid w:val="00CD633A"/>
    <w:rsid w:val="00D140B8"/>
    <w:rsid w:val="00D24DAB"/>
    <w:rsid w:val="00E92CDA"/>
    <w:rsid w:val="00F7573B"/>
    <w:rsid w:val="00FC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742A3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8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800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8007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008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78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gnsh1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805</Words>
  <Characters>4592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3</cp:revision>
  <cp:lastPrinted>2021-11-08T08:43:00Z</cp:lastPrinted>
  <dcterms:created xsi:type="dcterms:W3CDTF">2021-11-15T13:09:00Z</dcterms:created>
  <dcterms:modified xsi:type="dcterms:W3CDTF">2021-11-15T12:28:00Z</dcterms:modified>
</cp:coreProperties>
</file>