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72F" w:rsidRDefault="00EC172F" w:rsidP="00C372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hAnsi="Times New Roman" w:cs="Times New Roman"/>
          <w:b/>
          <w:bCs/>
          <w:color w:val="333333"/>
          <w:sz w:val="32"/>
          <w:szCs w:val="32"/>
        </w:rPr>
        <w:t xml:space="preserve">Извещение об утверждении результатов определения кадастровой 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 xml:space="preserve">стоимости </w:t>
      </w:r>
      <w:r w:rsidRPr="00E865B3">
        <w:rPr>
          <w:rFonts w:ascii="Times New Roman" w:hAnsi="Times New Roman" w:cs="Times New Roman"/>
          <w:b/>
          <w:bCs/>
          <w:color w:val="333333"/>
          <w:sz w:val="32"/>
          <w:szCs w:val="32"/>
        </w:rPr>
        <w:t xml:space="preserve"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</w:t>
      </w:r>
      <w:r w:rsidRPr="00C372CA">
        <w:rPr>
          <w:rFonts w:ascii="Times New Roman" w:hAnsi="Times New Roman" w:cs="Times New Roman"/>
          <w:b/>
          <w:bCs/>
          <w:color w:val="333333"/>
          <w:sz w:val="32"/>
          <w:szCs w:val="32"/>
        </w:rPr>
        <w:t>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EC172F" w:rsidRPr="00C372CA" w:rsidRDefault="00EC172F" w:rsidP="00C372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EC172F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Pr="00CF58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F58A8">
        <w:rPr>
          <w:rFonts w:ascii="Times New Roman" w:hAnsi="Times New Roman" w:cs="Times New Roman"/>
          <w:sz w:val="24"/>
          <w:szCs w:val="24"/>
        </w:rPr>
        <w:t>.10.2021 г. № 10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9452E">
        <w:rPr>
          <w:rFonts w:ascii="Times New Roman" w:hAnsi="Times New Roman" w:cs="Times New Roman"/>
          <w:sz w:val="24"/>
          <w:szCs w:val="24"/>
        </w:rPr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</w:t>
      </w:r>
      <w:r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</w:t>
      </w:r>
      <w:r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EC172F" w:rsidRPr="0089452E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9452E">
        <w:rPr>
          <w:rFonts w:ascii="Times New Roman" w:hAnsi="Times New Roman" w:cs="Times New Roman"/>
          <w:sz w:val="24"/>
          <w:szCs w:val="24"/>
        </w:rPr>
        <w:t xml:space="preserve">тчет об итогах государственной кадастровой оценки </w:t>
      </w:r>
      <w:r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>
        <w:rPr>
          <w:rFonts w:ascii="Times New Roman" w:hAnsi="Times New Roman" w:cs="Times New Roman"/>
          <w:sz w:val="24"/>
          <w:szCs w:val="24"/>
        </w:rPr>
        <w:t>Государственная к</w:t>
      </w:r>
      <w:r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>
        <w:rPr>
          <w:rFonts w:ascii="Times New Roman" w:hAnsi="Times New Roman" w:cs="Times New Roman"/>
          <w:sz w:val="24"/>
          <w:szCs w:val="24"/>
        </w:rPr>
        <w:t>/ «Отчеты»</w:t>
      </w:r>
      <w:r w:rsidRPr="0089452E">
        <w:rPr>
          <w:rFonts w:ascii="Times New Roman" w:hAnsi="Times New Roman" w:cs="Times New Roman"/>
          <w:sz w:val="24"/>
          <w:szCs w:val="24"/>
        </w:rPr>
        <w:t>) и в Фонде данных Росреестра (</w:t>
      </w:r>
      <w:hyperlink r:id="rId4" w:history="1">
        <w:r w:rsidRPr="00C608B0">
          <w:rPr>
            <w:rStyle w:val="Hyperlink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Pr="0089452E">
        <w:rPr>
          <w:rFonts w:ascii="Times New Roman" w:hAnsi="Times New Roman" w:cs="Times New Roman"/>
          <w:sz w:val="24"/>
          <w:szCs w:val="24"/>
        </w:rPr>
        <w:t>).</w:t>
      </w:r>
    </w:p>
    <w:p w:rsidR="00EC172F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172F" w:rsidRPr="002151D2" w:rsidRDefault="00EC172F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EC172F" w:rsidRPr="00F82FB4" w:rsidRDefault="00EC172F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C172F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1F4256"/>
    <w:rsid w:val="002151D2"/>
    <w:rsid w:val="002160BF"/>
    <w:rsid w:val="0023445E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33095"/>
    <w:rsid w:val="00543E56"/>
    <w:rsid w:val="005C498B"/>
    <w:rsid w:val="00700895"/>
    <w:rsid w:val="0074607E"/>
    <w:rsid w:val="00747418"/>
    <w:rsid w:val="00754DA7"/>
    <w:rsid w:val="00767EA3"/>
    <w:rsid w:val="00774005"/>
    <w:rsid w:val="00793F3F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A6FC3"/>
    <w:rsid w:val="009C60E5"/>
    <w:rsid w:val="009D3372"/>
    <w:rsid w:val="00A30D6E"/>
    <w:rsid w:val="00A47BD2"/>
    <w:rsid w:val="00A840D4"/>
    <w:rsid w:val="00AD4E60"/>
    <w:rsid w:val="00B41FC8"/>
    <w:rsid w:val="00B71071"/>
    <w:rsid w:val="00BB064B"/>
    <w:rsid w:val="00BD2299"/>
    <w:rsid w:val="00C372CA"/>
    <w:rsid w:val="00C414CB"/>
    <w:rsid w:val="00C608B0"/>
    <w:rsid w:val="00C6416F"/>
    <w:rsid w:val="00CF4CD5"/>
    <w:rsid w:val="00CF58A8"/>
    <w:rsid w:val="00D22A2B"/>
    <w:rsid w:val="00D71365"/>
    <w:rsid w:val="00D95B1E"/>
    <w:rsid w:val="00DC532C"/>
    <w:rsid w:val="00E425B9"/>
    <w:rsid w:val="00E44C23"/>
    <w:rsid w:val="00E865B3"/>
    <w:rsid w:val="00E979CD"/>
    <w:rsid w:val="00EC172F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B4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2FB4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F5496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2FB4"/>
    <w:rPr>
      <w:rFonts w:ascii="Calibri Light" w:hAnsi="Calibri Light" w:cs="Calibri Light"/>
      <w:color w:val="2F5496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1C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036C0A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rsid w:val="008B002E"/>
    <w:rPr>
      <w:color w:val="auto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8E5CAC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wps/portal/cc_ib_svedFDG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548</Words>
  <Characters>3124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об утверждении результатов определения кадастровой стоимости 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</dc:title>
  <dc:subject/>
  <dc:creator>ОЦЕНКА01</dc:creator>
  <cp:keywords/>
  <dc:description/>
  <cp:lastModifiedBy>User</cp:lastModifiedBy>
  <cp:revision>2</cp:revision>
  <dcterms:created xsi:type="dcterms:W3CDTF">2021-11-18T06:27:00Z</dcterms:created>
  <dcterms:modified xsi:type="dcterms:W3CDTF">2021-11-18T06:27:00Z</dcterms:modified>
</cp:coreProperties>
</file>