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E10" w:rsidRPr="00D60E1C" w:rsidRDefault="00745E10" w:rsidP="00664D40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60E1C">
        <w:rPr>
          <w:rFonts w:ascii="Times New Roman" w:hAnsi="Times New Roman" w:cs="Times New Roman"/>
          <w:b/>
          <w:sz w:val="26"/>
          <w:szCs w:val="26"/>
        </w:rPr>
        <w:t>Протокол№1</w:t>
      </w:r>
    </w:p>
    <w:p w:rsidR="00745E10" w:rsidRPr="00D60E1C" w:rsidRDefault="00745E10" w:rsidP="00664D40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45E10" w:rsidRPr="00D60E1C" w:rsidRDefault="00745E10" w:rsidP="00664D40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схода граждан села </w:t>
      </w:r>
      <w:r w:rsidRPr="00D60E1C">
        <w:rPr>
          <w:rFonts w:ascii="Times New Roman" w:hAnsi="Times New Roman" w:cs="Times New Roman"/>
          <w:b/>
          <w:sz w:val="26"/>
          <w:szCs w:val="26"/>
        </w:rPr>
        <w:t>Старое Чамзино</w:t>
      </w:r>
    </w:p>
    <w:p w:rsidR="00745E10" w:rsidRPr="00D60E1C" w:rsidRDefault="00745E10" w:rsidP="00664D40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60E1C">
        <w:rPr>
          <w:rFonts w:ascii="Times New Roman" w:hAnsi="Times New Roman" w:cs="Times New Roman"/>
          <w:b/>
          <w:sz w:val="26"/>
          <w:szCs w:val="26"/>
        </w:rPr>
        <w:t>Старочамзинского  сельского поселения Большеигнатовского  муниципального района Республики Мордовия</w:t>
      </w:r>
    </w:p>
    <w:p w:rsidR="00745E10" w:rsidRPr="0065292D" w:rsidRDefault="00745E10" w:rsidP="00006233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745E10" w:rsidRDefault="00745E10" w:rsidP="00006233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65292D">
        <w:rPr>
          <w:rFonts w:ascii="Times New Roman" w:hAnsi="Times New Roman" w:cs="Times New Roman"/>
          <w:sz w:val="26"/>
          <w:szCs w:val="26"/>
        </w:rPr>
        <w:t xml:space="preserve">Дата проведения: </w:t>
      </w:r>
      <w:r>
        <w:rPr>
          <w:rFonts w:ascii="Times New Roman" w:hAnsi="Times New Roman" w:cs="Times New Roman"/>
          <w:sz w:val="26"/>
          <w:szCs w:val="26"/>
        </w:rPr>
        <w:t>09.11</w:t>
      </w:r>
      <w:r w:rsidRPr="0065292D">
        <w:rPr>
          <w:rFonts w:ascii="Times New Roman" w:hAnsi="Times New Roman" w:cs="Times New Roman"/>
          <w:sz w:val="26"/>
          <w:szCs w:val="26"/>
        </w:rPr>
        <w:t xml:space="preserve">.2021года </w:t>
      </w:r>
    </w:p>
    <w:p w:rsidR="00745E10" w:rsidRPr="0065292D" w:rsidRDefault="00745E10" w:rsidP="00006233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Время: 11:00 ч.</w:t>
      </w:r>
    </w:p>
    <w:p w:rsidR="00745E10" w:rsidRPr="0065292D" w:rsidRDefault="00745E10" w:rsidP="00006233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65292D">
        <w:rPr>
          <w:rFonts w:ascii="Times New Roman" w:hAnsi="Times New Roman" w:cs="Times New Roman"/>
          <w:sz w:val="26"/>
          <w:szCs w:val="26"/>
        </w:rPr>
        <w:t>Место проведения:</w:t>
      </w:r>
      <w:r>
        <w:rPr>
          <w:rFonts w:ascii="Times New Roman" w:hAnsi="Times New Roman" w:cs="Times New Roman"/>
          <w:sz w:val="26"/>
          <w:szCs w:val="26"/>
        </w:rPr>
        <w:t xml:space="preserve">  Структурное подразделение </w:t>
      </w:r>
      <w:r w:rsidRPr="00960A56">
        <w:rPr>
          <w:rFonts w:ascii="Times New Roman" w:hAnsi="Times New Roman" w:cs="Times New Roman"/>
          <w:sz w:val="26"/>
          <w:szCs w:val="26"/>
        </w:rPr>
        <w:t>Дом Культуры</w:t>
      </w:r>
      <w:r>
        <w:rPr>
          <w:rFonts w:ascii="Times New Roman" w:hAnsi="Times New Roman" w:cs="Times New Roman"/>
          <w:sz w:val="26"/>
          <w:szCs w:val="26"/>
        </w:rPr>
        <w:t xml:space="preserve"> Старочамзинского сельского поселения МБУК « Районный Дом культуры»,</w:t>
      </w:r>
      <w:r w:rsidRPr="0065292D">
        <w:rPr>
          <w:rFonts w:ascii="Times New Roman" w:hAnsi="Times New Roman" w:cs="Times New Roman"/>
          <w:sz w:val="26"/>
          <w:szCs w:val="26"/>
        </w:rPr>
        <w:t xml:space="preserve"> с.</w:t>
      </w:r>
      <w:r>
        <w:rPr>
          <w:rFonts w:ascii="Times New Roman" w:hAnsi="Times New Roman" w:cs="Times New Roman"/>
          <w:sz w:val="26"/>
          <w:szCs w:val="26"/>
        </w:rPr>
        <w:t>Старое Чамзино Старочамзинского сельского поселения</w:t>
      </w:r>
      <w:r w:rsidRPr="0065292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Большеигнатовского</w:t>
      </w:r>
      <w:r w:rsidRPr="0065292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</w:t>
      </w:r>
    </w:p>
    <w:p w:rsidR="00745E10" w:rsidRPr="0065292D" w:rsidRDefault="00745E10" w:rsidP="00006233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745E10" w:rsidRPr="0065292D" w:rsidRDefault="00745E10" w:rsidP="00006233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3953C9">
        <w:rPr>
          <w:rFonts w:ascii="Times New Roman" w:hAnsi="Times New Roman" w:cs="Times New Roman"/>
          <w:sz w:val="24"/>
          <w:szCs w:val="24"/>
        </w:rPr>
        <w:t>Председатель  комиссии</w:t>
      </w:r>
      <w:r w:rsidRPr="003953C9">
        <w:rPr>
          <w:rFonts w:ascii="Times New Roman" w:hAnsi="Times New Roman"/>
          <w:sz w:val="24"/>
          <w:szCs w:val="24"/>
          <w:lang w:eastAsia="ru-RU"/>
        </w:rPr>
        <w:t xml:space="preserve"> по организации и проведению схода граждан</w:t>
      </w:r>
      <w:r w:rsidRPr="0065292D">
        <w:rPr>
          <w:rFonts w:ascii="Times New Roman" w:hAnsi="Times New Roman" w:cs="Times New Roman"/>
          <w:sz w:val="26"/>
          <w:szCs w:val="26"/>
        </w:rPr>
        <w:t>:</w:t>
      </w:r>
    </w:p>
    <w:p w:rsidR="00745E10" w:rsidRPr="0065292D" w:rsidRDefault="00745E10" w:rsidP="00006233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Зайкина Н.В</w:t>
      </w:r>
      <w:r w:rsidRPr="0065292D">
        <w:rPr>
          <w:rFonts w:ascii="Times New Roman" w:hAnsi="Times New Roman" w:cs="Times New Roman"/>
          <w:sz w:val="26"/>
          <w:szCs w:val="26"/>
        </w:rPr>
        <w:t xml:space="preserve">. – Глава </w:t>
      </w:r>
      <w:r>
        <w:rPr>
          <w:rFonts w:ascii="Times New Roman" w:hAnsi="Times New Roman" w:cs="Times New Roman"/>
          <w:sz w:val="26"/>
          <w:szCs w:val="26"/>
        </w:rPr>
        <w:t>Старочамзинского</w:t>
      </w:r>
      <w:r w:rsidRPr="0065292D">
        <w:rPr>
          <w:rFonts w:ascii="Times New Roman" w:hAnsi="Times New Roman" w:cs="Times New Roman"/>
          <w:sz w:val="26"/>
          <w:szCs w:val="26"/>
        </w:rPr>
        <w:t xml:space="preserve"> сельского поселения   </w:t>
      </w:r>
    </w:p>
    <w:p w:rsidR="00745E10" w:rsidRPr="0065292D" w:rsidRDefault="00745E10" w:rsidP="00D60E1C">
      <w:pPr>
        <w:autoSpaceDE w:val="0"/>
        <w:jc w:val="both"/>
        <w:rPr>
          <w:sz w:val="26"/>
          <w:szCs w:val="26"/>
        </w:rPr>
      </w:pPr>
      <w:r w:rsidRPr="0065292D">
        <w:rPr>
          <w:sz w:val="26"/>
          <w:szCs w:val="26"/>
        </w:rPr>
        <w:t>Секретарь –</w:t>
      </w:r>
      <w:r>
        <w:rPr>
          <w:sz w:val="26"/>
          <w:szCs w:val="26"/>
        </w:rPr>
        <w:t>Левщанова Г.П</w:t>
      </w:r>
      <w:r w:rsidRPr="0065292D">
        <w:rPr>
          <w:sz w:val="26"/>
          <w:szCs w:val="26"/>
        </w:rPr>
        <w:t xml:space="preserve"> </w:t>
      </w:r>
    </w:p>
    <w:p w:rsidR="00745E10" w:rsidRPr="0065292D" w:rsidRDefault="00745E10" w:rsidP="00D60E1C">
      <w:pPr>
        <w:autoSpaceDE w:val="0"/>
        <w:jc w:val="both"/>
        <w:rPr>
          <w:sz w:val="26"/>
          <w:szCs w:val="26"/>
        </w:rPr>
      </w:pPr>
      <w:r>
        <w:rPr>
          <w:sz w:val="26"/>
          <w:szCs w:val="26"/>
        </w:rPr>
        <w:t>Члены комиссии – Спиридонова Н.В</w:t>
      </w:r>
    </w:p>
    <w:p w:rsidR="00745E10" w:rsidRPr="0065292D" w:rsidRDefault="00745E10" w:rsidP="00745A77">
      <w:pPr>
        <w:autoSpaceDE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Семенова Н.Н</w:t>
      </w:r>
    </w:p>
    <w:p w:rsidR="00745E10" w:rsidRDefault="00745E10" w:rsidP="00A758EF">
      <w:pPr>
        <w:autoSpaceDE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Наумов А.Н</w:t>
      </w:r>
    </w:p>
    <w:p w:rsidR="00745E10" w:rsidRPr="0065292D" w:rsidRDefault="00745E10" w:rsidP="00A758EF">
      <w:pPr>
        <w:autoSpaceDE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Присутсвующие: </w:t>
      </w:r>
      <w:r w:rsidRPr="00960A56">
        <w:rPr>
          <w:sz w:val="26"/>
          <w:szCs w:val="26"/>
        </w:rPr>
        <w:t>Поняева</w:t>
      </w:r>
      <w:r>
        <w:rPr>
          <w:sz w:val="26"/>
          <w:szCs w:val="26"/>
        </w:rPr>
        <w:t xml:space="preserve"> И.М – руководитель аппарата администрации Большеигнатовского муниципального района Республики Мордовия</w:t>
      </w:r>
    </w:p>
    <w:p w:rsidR="00745E10" w:rsidRPr="0065292D" w:rsidRDefault="00745E10" w:rsidP="00A758EF">
      <w:pPr>
        <w:autoSpaceDE w:val="0"/>
        <w:ind w:firstLine="540"/>
        <w:jc w:val="both"/>
        <w:rPr>
          <w:sz w:val="26"/>
          <w:szCs w:val="26"/>
        </w:rPr>
      </w:pPr>
    </w:p>
    <w:p w:rsidR="00745E10" w:rsidRPr="0065292D" w:rsidRDefault="00745E10" w:rsidP="000E71FC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Количество граждан  проживающих</w:t>
      </w:r>
      <w:r w:rsidRPr="00A142D1">
        <w:t xml:space="preserve"> </w:t>
      </w:r>
      <w:r>
        <w:t xml:space="preserve">в </w:t>
      </w:r>
      <w:r>
        <w:rPr>
          <w:rFonts w:ascii="Times New Roman" w:hAnsi="Times New Roman" w:cs="Times New Roman"/>
          <w:sz w:val="26"/>
          <w:szCs w:val="26"/>
        </w:rPr>
        <w:t xml:space="preserve">селе </w:t>
      </w:r>
      <w:r w:rsidRPr="00A142D1">
        <w:rPr>
          <w:rFonts w:ascii="Times New Roman" w:hAnsi="Times New Roman" w:cs="Times New Roman"/>
          <w:sz w:val="26"/>
          <w:szCs w:val="26"/>
        </w:rPr>
        <w:t>Старое Чамзино Старочамзинского  сельского поселения Большеигн</w:t>
      </w:r>
      <w:r>
        <w:rPr>
          <w:rFonts w:ascii="Times New Roman" w:hAnsi="Times New Roman" w:cs="Times New Roman"/>
          <w:sz w:val="26"/>
          <w:szCs w:val="26"/>
        </w:rPr>
        <w:t>атовского муниципального района, имеющих</w:t>
      </w:r>
      <w:r w:rsidRPr="0065292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право участвовать в голосовании-227</w:t>
      </w:r>
      <w:r w:rsidRPr="0065292D">
        <w:rPr>
          <w:rFonts w:ascii="Times New Roman" w:hAnsi="Times New Roman" w:cs="Times New Roman"/>
          <w:sz w:val="26"/>
          <w:szCs w:val="26"/>
        </w:rPr>
        <w:t xml:space="preserve">  человек.</w:t>
      </w:r>
    </w:p>
    <w:p w:rsidR="00745E10" w:rsidRDefault="00745E10" w:rsidP="000E71FC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65292D">
        <w:rPr>
          <w:rFonts w:ascii="Times New Roman" w:hAnsi="Times New Roman" w:cs="Times New Roman"/>
          <w:sz w:val="26"/>
          <w:szCs w:val="26"/>
        </w:rPr>
        <w:t xml:space="preserve">Присутствовало </w:t>
      </w:r>
      <w:r>
        <w:rPr>
          <w:rFonts w:ascii="Times New Roman" w:hAnsi="Times New Roman" w:cs="Times New Roman"/>
          <w:sz w:val="26"/>
          <w:szCs w:val="26"/>
        </w:rPr>
        <w:t>- 115</w:t>
      </w:r>
      <w:r w:rsidRPr="0065292D">
        <w:rPr>
          <w:rFonts w:ascii="Times New Roman" w:hAnsi="Times New Roman" w:cs="Times New Roman"/>
          <w:sz w:val="26"/>
          <w:szCs w:val="26"/>
        </w:rPr>
        <w:t xml:space="preserve"> человек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745E10" w:rsidRPr="002175D1" w:rsidRDefault="00745E10" w:rsidP="000E71FC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2175D1">
        <w:rPr>
          <w:rFonts w:ascii="Times New Roman" w:hAnsi="Times New Roman" w:cs="Times New Roman"/>
          <w:sz w:val="26"/>
          <w:szCs w:val="26"/>
        </w:rPr>
        <w:t>Сход граждан правомочен, так как присутствуют  на сходе граждан 51  % от числа граждан, проживающих</w:t>
      </w:r>
      <w:r w:rsidRPr="002175D1">
        <w:t xml:space="preserve"> в </w:t>
      </w:r>
      <w:r w:rsidRPr="002175D1">
        <w:rPr>
          <w:rFonts w:ascii="Times New Roman" w:hAnsi="Times New Roman" w:cs="Times New Roman"/>
          <w:sz w:val="26"/>
          <w:szCs w:val="26"/>
        </w:rPr>
        <w:t>селе Старое Чамзино Старочамзинского  сельского поселения Большеигнатовского муниципального района, имеющих право участвовать в голосовании.</w:t>
      </w:r>
    </w:p>
    <w:p w:rsidR="00745E10" w:rsidRPr="0065292D" w:rsidRDefault="00745E10" w:rsidP="00006233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A142D1">
        <w:rPr>
          <w:rFonts w:ascii="Times New Roman" w:hAnsi="Times New Roman" w:cs="Times New Roman"/>
          <w:sz w:val="26"/>
          <w:szCs w:val="26"/>
        </w:rPr>
        <w:t xml:space="preserve">Вид голосования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A142D1">
        <w:rPr>
          <w:rFonts w:ascii="Times New Roman" w:hAnsi="Times New Roman" w:cs="Times New Roman"/>
          <w:sz w:val="26"/>
          <w:szCs w:val="26"/>
        </w:rPr>
        <w:t xml:space="preserve"> открытое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45E10" w:rsidRPr="00D60E1C" w:rsidRDefault="00745E10" w:rsidP="00D60E1C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60E1C">
        <w:rPr>
          <w:rFonts w:ascii="Times New Roman" w:hAnsi="Times New Roman" w:cs="Times New Roman"/>
          <w:b/>
          <w:sz w:val="26"/>
          <w:szCs w:val="26"/>
        </w:rPr>
        <w:t>Повестка дня:</w:t>
      </w:r>
    </w:p>
    <w:p w:rsidR="00745E10" w:rsidRPr="00D60E1C" w:rsidRDefault="00745E10" w:rsidP="00A17E8A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D60E1C">
        <w:rPr>
          <w:rFonts w:ascii="Times New Roman" w:hAnsi="Times New Roman" w:cs="Times New Roman"/>
          <w:sz w:val="28"/>
          <w:szCs w:val="28"/>
        </w:rPr>
        <w:t>1. Введение самооб</w:t>
      </w:r>
      <w:r>
        <w:rPr>
          <w:rFonts w:ascii="Times New Roman" w:hAnsi="Times New Roman" w:cs="Times New Roman"/>
          <w:sz w:val="28"/>
          <w:szCs w:val="28"/>
        </w:rPr>
        <w:t>ложения граждан на территории села</w:t>
      </w:r>
      <w:r w:rsidRPr="00D60E1C">
        <w:rPr>
          <w:rFonts w:ascii="Times New Roman" w:hAnsi="Times New Roman" w:cs="Times New Roman"/>
          <w:sz w:val="28"/>
          <w:szCs w:val="28"/>
        </w:rPr>
        <w:t xml:space="preserve"> Старое Чамзино Старочамзинского  сельского поселения Большеигнатовского муниципального района.</w:t>
      </w:r>
    </w:p>
    <w:p w:rsidR="00745E10" w:rsidRPr="00960A56" w:rsidRDefault="00745E10" w:rsidP="00A142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D60E1C">
        <w:rPr>
          <w:rFonts w:ascii="Times New Roman" w:hAnsi="Times New Roman" w:cs="Times New Roman"/>
          <w:sz w:val="28"/>
          <w:szCs w:val="28"/>
        </w:rPr>
        <w:t xml:space="preserve">2. Направление средств самообложения граждан на </w:t>
      </w:r>
      <w:r>
        <w:rPr>
          <w:rFonts w:ascii="Times New Roman" w:hAnsi="Times New Roman" w:cs="Times New Roman"/>
          <w:sz w:val="28"/>
          <w:szCs w:val="28"/>
        </w:rPr>
        <w:t xml:space="preserve">решение </w:t>
      </w:r>
      <w:r w:rsidRPr="00D60E1C">
        <w:rPr>
          <w:rFonts w:ascii="Times New Roman" w:hAnsi="Times New Roman" w:cs="Times New Roman"/>
          <w:sz w:val="28"/>
          <w:szCs w:val="28"/>
        </w:rPr>
        <w:t>вопрос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60E1C">
        <w:rPr>
          <w:rFonts w:ascii="Times New Roman" w:hAnsi="Times New Roman" w:cs="Times New Roman"/>
          <w:sz w:val="28"/>
          <w:szCs w:val="28"/>
        </w:rPr>
        <w:t xml:space="preserve"> местного значения: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0A56">
        <w:rPr>
          <w:rFonts w:ascii="Times New Roman" w:hAnsi="Times New Roman" w:cs="Times New Roman"/>
          <w:sz w:val="28"/>
          <w:szCs w:val="28"/>
        </w:rPr>
        <w:t>содержание мест захоронения в селе Старое Чамзино Старочамзинского  сельского поселения Большеигнатовского муниципального района:</w:t>
      </w:r>
    </w:p>
    <w:p w:rsidR="00745E10" w:rsidRPr="00D60E1C" w:rsidRDefault="00745E10" w:rsidP="00A142D1">
      <w:pPr>
        <w:jc w:val="both"/>
        <w:rPr>
          <w:sz w:val="28"/>
          <w:szCs w:val="28"/>
        </w:rPr>
      </w:pPr>
      <w:r w:rsidRPr="00960A56">
        <w:rPr>
          <w:sz w:val="28"/>
          <w:szCs w:val="28"/>
        </w:rPr>
        <w:t>- приобретение строительных материалов и ремонт изгороди на кладбище в села  Старое Чамзино</w:t>
      </w:r>
      <w:r>
        <w:rPr>
          <w:sz w:val="28"/>
          <w:szCs w:val="28"/>
        </w:rPr>
        <w:t>.</w:t>
      </w:r>
      <w:r w:rsidRPr="00D60E1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745E10" w:rsidRPr="00D60E1C" w:rsidRDefault="00745E10" w:rsidP="00A142D1">
      <w:pPr>
        <w:pStyle w:val="Header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60E1C">
        <w:rPr>
          <w:sz w:val="28"/>
          <w:szCs w:val="28"/>
        </w:rPr>
        <w:t>3. Определени</w:t>
      </w:r>
      <w:r>
        <w:rPr>
          <w:sz w:val="28"/>
          <w:szCs w:val="28"/>
        </w:rPr>
        <w:t>е</w:t>
      </w:r>
      <w:r w:rsidRPr="00D60E1C">
        <w:rPr>
          <w:sz w:val="28"/>
          <w:szCs w:val="28"/>
        </w:rPr>
        <w:t xml:space="preserve"> размера платежей в порядке самообложения граждан в сумме </w:t>
      </w:r>
      <w:r>
        <w:rPr>
          <w:sz w:val="28"/>
          <w:szCs w:val="28"/>
        </w:rPr>
        <w:t xml:space="preserve">250 </w:t>
      </w:r>
      <w:r w:rsidRPr="00D60E1C">
        <w:rPr>
          <w:sz w:val="28"/>
          <w:szCs w:val="28"/>
        </w:rPr>
        <w:t xml:space="preserve">рублей </w:t>
      </w:r>
      <w:r w:rsidRPr="00D60E1C">
        <w:rPr>
          <w:color w:val="000000"/>
          <w:sz w:val="28"/>
          <w:szCs w:val="28"/>
        </w:rPr>
        <w:t xml:space="preserve">с каждого </w:t>
      </w:r>
      <w:r>
        <w:rPr>
          <w:color w:val="000000"/>
          <w:sz w:val="28"/>
          <w:szCs w:val="28"/>
        </w:rPr>
        <w:t xml:space="preserve">проживающего </w:t>
      </w:r>
      <w:r w:rsidRPr="00D60E1C">
        <w:rPr>
          <w:color w:val="000000"/>
          <w:sz w:val="28"/>
          <w:szCs w:val="28"/>
        </w:rPr>
        <w:t>гражданина, достигшего 18 летнего возраста, имеюще</w:t>
      </w:r>
      <w:r>
        <w:rPr>
          <w:color w:val="000000"/>
          <w:sz w:val="28"/>
          <w:szCs w:val="28"/>
        </w:rPr>
        <w:t xml:space="preserve">го право голоса на территории села </w:t>
      </w:r>
      <w:r w:rsidRPr="00D60E1C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Старое Чамзино</w:t>
      </w:r>
      <w:r w:rsidRPr="00D60E1C">
        <w:rPr>
          <w:sz w:val="28"/>
          <w:szCs w:val="28"/>
        </w:rPr>
        <w:t xml:space="preserve"> </w:t>
      </w:r>
      <w:r>
        <w:rPr>
          <w:sz w:val="28"/>
          <w:szCs w:val="28"/>
        </w:rPr>
        <w:t>Старочамзинского</w:t>
      </w:r>
      <w:r w:rsidRPr="00D60E1C">
        <w:rPr>
          <w:sz w:val="28"/>
          <w:szCs w:val="28"/>
        </w:rPr>
        <w:t xml:space="preserve"> сельского поселении </w:t>
      </w:r>
      <w:r>
        <w:rPr>
          <w:sz w:val="28"/>
          <w:szCs w:val="28"/>
        </w:rPr>
        <w:t>Большеигнатовского</w:t>
      </w:r>
      <w:r w:rsidRPr="00D60E1C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  </w:t>
      </w:r>
      <w:r w:rsidRPr="002175D1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  срока уплаты разовых платежей до 31.12.2021 года .</w:t>
      </w:r>
    </w:p>
    <w:p w:rsidR="00745E10" w:rsidRDefault="00745E10" w:rsidP="00960A56">
      <w:pPr>
        <w:pStyle w:val="Header"/>
        <w:tabs>
          <w:tab w:val="left" w:pos="708"/>
        </w:tabs>
        <w:jc w:val="center"/>
        <w:rPr>
          <w:b/>
          <w:sz w:val="28"/>
          <w:szCs w:val="28"/>
        </w:rPr>
      </w:pPr>
    </w:p>
    <w:p w:rsidR="00745E10" w:rsidRPr="00960A56" w:rsidRDefault="00745E10" w:rsidP="00960A56">
      <w:pPr>
        <w:pStyle w:val="Header"/>
        <w:tabs>
          <w:tab w:val="left" w:pos="708"/>
        </w:tabs>
        <w:jc w:val="center"/>
        <w:rPr>
          <w:b/>
          <w:sz w:val="28"/>
          <w:szCs w:val="28"/>
        </w:rPr>
      </w:pPr>
      <w:r w:rsidRPr="00960A56">
        <w:rPr>
          <w:b/>
          <w:sz w:val="28"/>
          <w:szCs w:val="28"/>
        </w:rPr>
        <w:t>Заслушали:</w:t>
      </w:r>
    </w:p>
    <w:p w:rsidR="00745E10" w:rsidRPr="00D60E1C" w:rsidRDefault="00745E10" w:rsidP="00A142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D60E1C">
        <w:rPr>
          <w:sz w:val="28"/>
          <w:szCs w:val="28"/>
        </w:rPr>
        <w:t>1.По первому вопросу выступила Глава Старочамзинского сельского поселения</w:t>
      </w:r>
      <w:r w:rsidRPr="0065292D">
        <w:rPr>
          <w:sz w:val="26"/>
          <w:szCs w:val="26"/>
        </w:rPr>
        <w:t xml:space="preserve"> </w:t>
      </w:r>
      <w:r w:rsidRPr="00D60E1C">
        <w:rPr>
          <w:sz w:val="28"/>
          <w:szCs w:val="28"/>
        </w:rPr>
        <w:t>Большеигнатовского муниципального района Зайкина Н.В., котор</w:t>
      </w:r>
      <w:r>
        <w:rPr>
          <w:sz w:val="28"/>
          <w:szCs w:val="28"/>
        </w:rPr>
        <w:t>ая</w:t>
      </w:r>
      <w:r w:rsidRPr="00D60E1C">
        <w:rPr>
          <w:sz w:val="28"/>
          <w:szCs w:val="28"/>
        </w:rPr>
        <w:t xml:space="preserve"> предложил</w:t>
      </w:r>
      <w:r>
        <w:rPr>
          <w:sz w:val="28"/>
          <w:szCs w:val="28"/>
        </w:rPr>
        <w:t>а</w:t>
      </w:r>
      <w:r w:rsidRPr="00D60E1C">
        <w:rPr>
          <w:sz w:val="28"/>
          <w:szCs w:val="28"/>
        </w:rPr>
        <w:t xml:space="preserve"> ввести на территории сельского поселения разовые </w:t>
      </w:r>
      <w:r>
        <w:rPr>
          <w:sz w:val="28"/>
          <w:szCs w:val="28"/>
        </w:rPr>
        <w:t>платежи</w:t>
      </w:r>
      <w:r w:rsidRPr="003953C9">
        <w:rPr>
          <w:sz w:val="28"/>
          <w:szCs w:val="28"/>
        </w:rPr>
        <w:t xml:space="preserve"> </w:t>
      </w:r>
      <w:r w:rsidRPr="00D60E1C">
        <w:rPr>
          <w:sz w:val="28"/>
          <w:szCs w:val="28"/>
        </w:rPr>
        <w:t xml:space="preserve">денежных средств которые будут направлены </w:t>
      </w:r>
      <w:r>
        <w:rPr>
          <w:sz w:val="28"/>
          <w:szCs w:val="28"/>
        </w:rPr>
        <w:t xml:space="preserve">на решение вопроса  местного значения: </w:t>
      </w:r>
      <w:r w:rsidRPr="00D60E1C">
        <w:rPr>
          <w:sz w:val="28"/>
          <w:szCs w:val="28"/>
        </w:rPr>
        <w:t xml:space="preserve">на содержание мест захоронения в </w:t>
      </w:r>
      <w:r>
        <w:rPr>
          <w:sz w:val="28"/>
          <w:szCs w:val="28"/>
        </w:rPr>
        <w:t xml:space="preserve">селе Старое Чамзино Старочамзинского </w:t>
      </w:r>
      <w:r w:rsidRPr="00D60E1C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го</w:t>
      </w:r>
      <w:r w:rsidRPr="00D60E1C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D60E1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Большеигнатовского </w:t>
      </w:r>
      <w:r w:rsidRPr="00D60E1C">
        <w:rPr>
          <w:sz w:val="28"/>
          <w:szCs w:val="28"/>
        </w:rPr>
        <w:t xml:space="preserve">муниципального района Республики Мордовия  </w:t>
      </w:r>
      <w:r>
        <w:rPr>
          <w:sz w:val="28"/>
          <w:szCs w:val="28"/>
        </w:rPr>
        <w:t>(</w:t>
      </w:r>
      <w:r w:rsidRPr="00960A56">
        <w:rPr>
          <w:sz w:val="28"/>
          <w:szCs w:val="28"/>
        </w:rPr>
        <w:t>приобретение строительных материалов и ремонт изгороди на кладбище в села  Старое Чамзино ).</w:t>
      </w:r>
    </w:p>
    <w:p w:rsidR="00745E10" w:rsidRPr="00D60E1C" w:rsidRDefault="00745E10" w:rsidP="000E71F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D60E1C">
        <w:rPr>
          <w:rFonts w:ascii="Times New Roman" w:hAnsi="Times New Roman" w:cs="Times New Roman"/>
          <w:sz w:val="28"/>
          <w:szCs w:val="28"/>
        </w:rPr>
        <w:t xml:space="preserve"> На основании вышесказанного </w:t>
      </w:r>
      <w:r>
        <w:rPr>
          <w:rFonts w:ascii="Times New Roman" w:hAnsi="Times New Roman" w:cs="Times New Roman"/>
          <w:sz w:val="28"/>
          <w:szCs w:val="28"/>
        </w:rPr>
        <w:t>Зайкиной Н.В.</w:t>
      </w:r>
      <w:r w:rsidRPr="00D60E1C">
        <w:rPr>
          <w:rFonts w:ascii="Times New Roman" w:hAnsi="Times New Roman" w:cs="Times New Roman"/>
          <w:sz w:val="28"/>
          <w:szCs w:val="28"/>
        </w:rPr>
        <w:t xml:space="preserve"> было предложено вынести данное предложение на голосование.</w:t>
      </w:r>
    </w:p>
    <w:p w:rsidR="00745E10" w:rsidRPr="00D60E1C" w:rsidRDefault="00745E10" w:rsidP="000E71F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745E10" w:rsidRPr="00D60E1C" w:rsidRDefault="00745E10" w:rsidP="000E71F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D60E1C">
        <w:rPr>
          <w:rFonts w:ascii="Times New Roman" w:hAnsi="Times New Roman" w:cs="Times New Roman"/>
          <w:sz w:val="28"/>
          <w:szCs w:val="28"/>
        </w:rPr>
        <w:t>Голосовали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60E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115</w:t>
      </w:r>
      <w:r w:rsidRPr="00D60E1C">
        <w:rPr>
          <w:rFonts w:ascii="Times New Roman" w:hAnsi="Times New Roman" w:cs="Times New Roman"/>
          <w:sz w:val="28"/>
          <w:szCs w:val="28"/>
        </w:rPr>
        <w:t xml:space="preserve"> человек</w:t>
      </w:r>
    </w:p>
    <w:p w:rsidR="00745E10" w:rsidRPr="00D60E1C" w:rsidRDefault="00745E10" w:rsidP="000E71F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60E1C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>» -</w:t>
      </w:r>
      <w:r w:rsidRPr="00D60E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115</w:t>
      </w:r>
    </w:p>
    <w:p w:rsidR="00745E10" w:rsidRPr="00D60E1C" w:rsidRDefault="00745E10" w:rsidP="000E71F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60E1C">
        <w:rPr>
          <w:rFonts w:ascii="Times New Roman" w:hAnsi="Times New Roman" w:cs="Times New Roman"/>
          <w:sz w:val="28"/>
          <w:szCs w:val="28"/>
        </w:rPr>
        <w:t>Против</w:t>
      </w:r>
      <w:r>
        <w:rPr>
          <w:rFonts w:ascii="Times New Roman" w:hAnsi="Times New Roman" w:cs="Times New Roman"/>
          <w:sz w:val="28"/>
          <w:szCs w:val="28"/>
        </w:rPr>
        <w:t>» -0</w:t>
      </w:r>
    </w:p>
    <w:p w:rsidR="00745E10" w:rsidRPr="00D60E1C" w:rsidRDefault="00745E10" w:rsidP="000E71F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60E1C">
        <w:rPr>
          <w:rFonts w:ascii="Times New Roman" w:hAnsi="Times New Roman" w:cs="Times New Roman"/>
          <w:sz w:val="28"/>
          <w:szCs w:val="28"/>
        </w:rPr>
        <w:t>Воздержалось</w:t>
      </w:r>
      <w:r>
        <w:rPr>
          <w:rFonts w:ascii="Times New Roman" w:hAnsi="Times New Roman" w:cs="Times New Roman"/>
          <w:sz w:val="28"/>
          <w:szCs w:val="28"/>
        </w:rPr>
        <w:t>»-</w:t>
      </w:r>
      <w:r w:rsidRPr="00D60E1C">
        <w:rPr>
          <w:rFonts w:ascii="Times New Roman" w:hAnsi="Times New Roman" w:cs="Times New Roman"/>
          <w:sz w:val="28"/>
          <w:szCs w:val="28"/>
        </w:rPr>
        <w:t xml:space="preserve"> 0.</w:t>
      </w:r>
    </w:p>
    <w:p w:rsidR="00745E10" w:rsidRPr="00D60E1C" w:rsidRDefault="00745E10" w:rsidP="000E71F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745E10" w:rsidRPr="00D60E1C" w:rsidRDefault="00745E10" w:rsidP="00CD226C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D60E1C">
        <w:rPr>
          <w:rFonts w:ascii="Times New Roman" w:hAnsi="Times New Roman" w:cs="Times New Roman"/>
          <w:sz w:val="28"/>
          <w:szCs w:val="28"/>
        </w:rPr>
        <w:t>2.По второму вопросу выступил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60E1C">
        <w:rPr>
          <w:rFonts w:ascii="Times New Roman" w:hAnsi="Times New Roman" w:cs="Times New Roman"/>
          <w:sz w:val="28"/>
          <w:szCs w:val="28"/>
        </w:rPr>
        <w:t xml:space="preserve"> Глава </w:t>
      </w:r>
      <w:r>
        <w:rPr>
          <w:rFonts w:ascii="Times New Roman" w:hAnsi="Times New Roman" w:cs="Times New Roman"/>
          <w:sz w:val="28"/>
          <w:szCs w:val="28"/>
        </w:rPr>
        <w:t xml:space="preserve">Старочамзинского </w:t>
      </w:r>
      <w:r w:rsidRPr="00D60E1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D60E1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Зайкина Н.В</w:t>
      </w:r>
      <w:r w:rsidRPr="00D60E1C">
        <w:rPr>
          <w:rFonts w:ascii="Times New Roman" w:hAnsi="Times New Roman" w:cs="Times New Roman"/>
          <w:sz w:val="28"/>
          <w:szCs w:val="28"/>
        </w:rPr>
        <w:t xml:space="preserve">  котор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D60E1C">
        <w:rPr>
          <w:rFonts w:ascii="Times New Roman" w:hAnsi="Times New Roman" w:cs="Times New Roman"/>
          <w:sz w:val="28"/>
          <w:szCs w:val="28"/>
        </w:rPr>
        <w:t xml:space="preserve"> предложил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60E1C">
        <w:rPr>
          <w:rFonts w:ascii="Times New Roman" w:hAnsi="Times New Roman" w:cs="Times New Roman"/>
          <w:sz w:val="28"/>
          <w:szCs w:val="28"/>
        </w:rPr>
        <w:t xml:space="preserve"> использовать денежные средства самообложения на содержание мест захоронения в </w:t>
      </w:r>
      <w:r>
        <w:rPr>
          <w:rFonts w:ascii="Times New Roman" w:hAnsi="Times New Roman" w:cs="Times New Roman"/>
          <w:sz w:val="28"/>
          <w:szCs w:val="28"/>
        </w:rPr>
        <w:t>селе Старое Чамзино Старочамзинского</w:t>
      </w:r>
      <w:r w:rsidRPr="00D60E1C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D60E1C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60E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D60E1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а именно:</w:t>
      </w:r>
    </w:p>
    <w:p w:rsidR="00745E10" w:rsidRPr="00D60E1C" w:rsidRDefault="00745E10" w:rsidP="000E71FC">
      <w:pPr>
        <w:jc w:val="both"/>
        <w:rPr>
          <w:sz w:val="28"/>
          <w:szCs w:val="28"/>
        </w:rPr>
      </w:pPr>
      <w:r w:rsidRPr="00D60E1C">
        <w:rPr>
          <w:sz w:val="28"/>
          <w:szCs w:val="28"/>
        </w:rPr>
        <w:t xml:space="preserve">- приобретение строительных материалов и ремонт изгороди на кладбище в </w:t>
      </w:r>
      <w:r>
        <w:rPr>
          <w:sz w:val="28"/>
          <w:szCs w:val="28"/>
        </w:rPr>
        <w:t>селе</w:t>
      </w:r>
      <w:r w:rsidRPr="00D60E1C">
        <w:rPr>
          <w:sz w:val="28"/>
          <w:szCs w:val="28"/>
        </w:rPr>
        <w:t xml:space="preserve"> </w:t>
      </w:r>
      <w:r>
        <w:rPr>
          <w:sz w:val="28"/>
          <w:szCs w:val="28"/>
        </w:rPr>
        <w:t>Старое Чамзино</w:t>
      </w:r>
      <w:r w:rsidRPr="00D60E1C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 </w:t>
      </w:r>
    </w:p>
    <w:p w:rsidR="00745E10" w:rsidRPr="00D60E1C" w:rsidRDefault="00745E10" w:rsidP="000E71FC">
      <w:pPr>
        <w:ind w:firstLine="709"/>
        <w:jc w:val="both"/>
        <w:rPr>
          <w:sz w:val="28"/>
          <w:szCs w:val="28"/>
        </w:rPr>
      </w:pPr>
    </w:p>
    <w:p w:rsidR="00745E10" w:rsidRPr="00D60E1C" w:rsidRDefault="00745E10" w:rsidP="00D60E1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D60E1C">
        <w:rPr>
          <w:rFonts w:ascii="Times New Roman" w:hAnsi="Times New Roman" w:cs="Times New Roman"/>
          <w:sz w:val="28"/>
          <w:szCs w:val="28"/>
        </w:rPr>
        <w:t>Голосовали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60E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115</w:t>
      </w:r>
      <w:r w:rsidRPr="00D60E1C">
        <w:rPr>
          <w:rFonts w:ascii="Times New Roman" w:hAnsi="Times New Roman" w:cs="Times New Roman"/>
          <w:sz w:val="28"/>
          <w:szCs w:val="28"/>
        </w:rPr>
        <w:t xml:space="preserve"> человек</w:t>
      </w:r>
    </w:p>
    <w:p w:rsidR="00745E10" w:rsidRPr="00D60E1C" w:rsidRDefault="00745E10" w:rsidP="00D60E1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60E1C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>» -</w:t>
      </w:r>
      <w:r w:rsidRPr="00D60E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115</w:t>
      </w:r>
    </w:p>
    <w:p w:rsidR="00745E10" w:rsidRPr="00D60E1C" w:rsidRDefault="00745E10" w:rsidP="00D60E1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60E1C">
        <w:rPr>
          <w:rFonts w:ascii="Times New Roman" w:hAnsi="Times New Roman" w:cs="Times New Roman"/>
          <w:sz w:val="28"/>
          <w:szCs w:val="28"/>
        </w:rPr>
        <w:t>Против</w:t>
      </w:r>
      <w:r>
        <w:rPr>
          <w:rFonts w:ascii="Times New Roman" w:hAnsi="Times New Roman" w:cs="Times New Roman"/>
          <w:sz w:val="28"/>
          <w:szCs w:val="28"/>
        </w:rPr>
        <w:t>» -0</w:t>
      </w:r>
    </w:p>
    <w:p w:rsidR="00745E10" w:rsidRPr="00D60E1C" w:rsidRDefault="00745E10" w:rsidP="00D60E1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60E1C">
        <w:rPr>
          <w:rFonts w:ascii="Times New Roman" w:hAnsi="Times New Roman" w:cs="Times New Roman"/>
          <w:sz w:val="28"/>
          <w:szCs w:val="28"/>
        </w:rPr>
        <w:t>Воздержалось</w:t>
      </w:r>
      <w:r>
        <w:rPr>
          <w:rFonts w:ascii="Times New Roman" w:hAnsi="Times New Roman" w:cs="Times New Roman"/>
          <w:sz w:val="28"/>
          <w:szCs w:val="28"/>
        </w:rPr>
        <w:t>»-</w:t>
      </w:r>
      <w:r w:rsidRPr="00D60E1C">
        <w:rPr>
          <w:rFonts w:ascii="Times New Roman" w:hAnsi="Times New Roman" w:cs="Times New Roman"/>
          <w:sz w:val="28"/>
          <w:szCs w:val="28"/>
        </w:rPr>
        <w:t xml:space="preserve"> 0.</w:t>
      </w:r>
    </w:p>
    <w:p w:rsidR="00745E10" w:rsidRPr="00D60E1C" w:rsidRDefault="00745E10" w:rsidP="000E71F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745E10" w:rsidRPr="00D60E1C" w:rsidRDefault="00745E10" w:rsidP="00CD226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D60E1C">
        <w:rPr>
          <w:rFonts w:ascii="Times New Roman" w:hAnsi="Times New Roman" w:cs="Times New Roman"/>
          <w:sz w:val="28"/>
          <w:szCs w:val="28"/>
        </w:rPr>
        <w:t>3.По третьему вопросу выступил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60E1C">
        <w:rPr>
          <w:rFonts w:ascii="Times New Roman" w:hAnsi="Times New Roman" w:cs="Times New Roman"/>
          <w:sz w:val="28"/>
          <w:szCs w:val="28"/>
        </w:rPr>
        <w:t xml:space="preserve"> Глава </w:t>
      </w:r>
      <w:r>
        <w:rPr>
          <w:rFonts w:ascii="Times New Roman" w:hAnsi="Times New Roman" w:cs="Times New Roman"/>
          <w:sz w:val="28"/>
          <w:szCs w:val="28"/>
        </w:rPr>
        <w:t>Старочамзинского</w:t>
      </w:r>
      <w:r w:rsidRPr="00D60E1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Зайкина Н.В</w:t>
      </w:r>
      <w:r w:rsidRPr="00D60E1C">
        <w:rPr>
          <w:rFonts w:ascii="Times New Roman" w:hAnsi="Times New Roman" w:cs="Times New Roman"/>
          <w:sz w:val="28"/>
          <w:szCs w:val="28"/>
        </w:rPr>
        <w:t>. по определению суммы самоо</w:t>
      </w:r>
      <w:r>
        <w:rPr>
          <w:rFonts w:ascii="Times New Roman" w:hAnsi="Times New Roman" w:cs="Times New Roman"/>
          <w:sz w:val="28"/>
          <w:szCs w:val="28"/>
        </w:rPr>
        <w:t xml:space="preserve">бложения, сумма была предложена </w:t>
      </w:r>
      <w:r w:rsidRPr="00D60E1C">
        <w:rPr>
          <w:rFonts w:ascii="Times New Roman" w:hAnsi="Times New Roman" w:cs="Times New Roman"/>
          <w:sz w:val="28"/>
          <w:szCs w:val="28"/>
        </w:rPr>
        <w:t xml:space="preserve">в размере </w:t>
      </w:r>
      <w:r>
        <w:rPr>
          <w:rFonts w:ascii="Times New Roman" w:hAnsi="Times New Roman" w:cs="Times New Roman"/>
          <w:sz w:val="28"/>
          <w:szCs w:val="28"/>
        </w:rPr>
        <w:t>250</w:t>
      </w:r>
      <w:r w:rsidRPr="00D60E1C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двести пятьдесят</w:t>
      </w:r>
      <w:r w:rsidRPr="00D60E1C">
        <w:rPr>
          <w:rFonts w:ascii="Times New Roman" w:hAnsi="Times New Roman" w:cs="Times New Roman"/>
          <w:sz w:val="28"/>
          <w:szCs w:val="28"/>
        </w:rPr>
        <w:t>) рублей с каждого</w:t>
      </w:r>
      <w:r>
        <w:rPr>
          <w:rFonts w:ascii="Times New Roman" w:hAnsi="Times New Roman" w:cs="Times New Roman"/>
          <w:sz w:val="28"/>
          <w:szCs w:val="28"/>
        </w:rPr>
        <w:t xml:space="preserve"> проживающего </w:t>
      </w:r>
      <w:r w:rsidRPr="00D60E1C">
        <w:rPr>
          <w:rFonts w:ascii="Times New Roman" w:hAnsi="Times New Roman" w:cs="Times New Roman"/>
          <w:sz w:val="28"/>
          <w:szCs w:val="28"/>
        </w:rPr>
        <w:t xml:space="preserve"> жителя с. </w:t>
      </w:r>
      <w:r>
        <w:rPr>
          <w:rFonts w:ascii="Times New Roman" w:hAnsi="Times New Roman" w:cs="Times New Roman"/>
          <w:sz w:val="28"/>
          <w:szCs w:val="28"/>
        </w:rPr>
        <w:t>Старое Чамзино</w:t>
      </w:r>
      <w:r w:rsidRPr="00D60E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Старочамзинского</w:t>
      </w:r>
      <w:r w:rsidRPr="00D60E1C">
        <w:rPr>
          <w:rFonts w:ascii="Times New Roman" w:hAnsi="Times New Roman" w:cs="Times New Roman"/>
          <w:sz w:val="28"/>
          <w:szCs w:val="28"/>
        </w:rPr>
        <w:t xml:space="preserve"> сельского поселения достигшего 18-ти летнего возраста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75D1">
        <w:rPr>
          <w:rFonts w:ascii="Times New Roman" w:hAnsi="Times New Roman" w:cs="Times New Roman"/>
          <w:sz w:val="28"/>
          <w:szCs w:val="28"/>
        </w:rPr>
        <w:t xml:space="preserve">и по  сроку уплаты разовых платежей до 31.12.2021 года.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Pr="002175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5E10" w:rsidRPr="00D60E1C" w:rsidRDefault="00745E10" w:rsidP="000E71F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5E10" w:rsidRPr="00D60E1C" w:rsidRDefault="00745E10" w:rsidP="00D60E1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35959672"/>
      <w:r w:rsidRPr="00D60E1C">
        <w:rPr>
          <w:rFonts w:ascii="Times New Roman" w:hAnsi="Times New Roman" w:cs="Times New Roman"/>
          <w:sz w:val="28"/>
          <w:szCs w:val="28"/>
        </w:rPr>
        <w:t>Голосовали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60E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115</w:t>
      </w:r>
      <w:r w:rsidRPr="00D60E1C">
        <w:rPr>
          <w:rFonts w:ascii="Times New Roman" w:hAnsi="Times New Roman" w:cs="Times New Roman"/>
          <w:sz w:val="28"/>
          <w:szCs w:val="28"/>
        </w:rPr>
        <w:t xml:space="preserve"> человек</w:t>
      </w:r>
    </w:p>
    <w:p w:rsidR="00745E10" w:rsidRPr="00D60E1C" w:rsidRDefault="00745E10" w:rsidP="00D60E1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60E1C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>» -</w:t>
      </w:r>
      <w:r w:rsidRPr="00D60E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115</w:t>
      </w:r>
    </w:p>
    <w:p w:rsidR="00745E10" w:rsidRPr="00D60E1C" w:rsidRDefault="00745E10" w:rsidP="00D60E1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60E1C">
        <w:rPr>
          <w:rFonts w:ascii="Times New Roman" w:hAnsi="Times New Roman" w:cs="Times New Roman"/>
          <w:sz w:val="28"/>
          <w:szCs w:val="28"/>
        </w:rPr>
        <w:t>Против</w:t>
      </w:r>
      <w:r>
        <w:rPr>
          <w:rFonts w:ascii="Times New Roman" w:hAnsi="Times New Roman" w:cs="Times New Roman"/>
          <w:sz w:val="28"/>
          <w:szCs w:val="28"/>
        </w:rPr>
        <w:t>» -0</w:t>
      </w:r>
    </w:p>
    <w:p w:rsidR="00745E10" w:rsidRDefault="00745E10" w:rsidP="00D60E1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60E1C">
        <w:rPr>
          <w:rFonts w:ascii="Times New Roman" w:hAnsi="Times New Roman" w:cs="Times New Roman"/>
          <w:sz w:val="28"/>
          <w:szCs w:val="28"/>
        </w:rPr>
        <w:t>Воздержалось</w:t>
      </w:r>
      <w:r>
        <w:rPr>
          <w:rFonts w:ascii="Times New Roman" w:hAnsi="Times New Roman" w:cs="Times New Roman"/>
          <w:sz w:val="28"/>
          <w:szCs w:val="28"/>
        </w:rPr>
        <w:t>»-</w:t>
      </w:r>
      <w:r w:rsidRPr="00D60E1C">
        <w:rPr>
          <w:rFonts w:ascii="Times New Roman" w:hAnsi="Times New Roman" w:cs="Times New Roman"/>
          <w:sz w:val="28"/>
          <w:szCs w:val="28"/>
        </w:rPr>
        <w:t xml:space="preserve"> 0.</w:t>
      </w:r>
    </w:p>
    <w:p w:rsidR="00745E10" w:rsidRDefault="00745E10" w:rsidP="00D60E1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745E10" w:rsidRDefault="00745E10" w:rsidP="00D60E1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745E10" w:rsidRPr="00C20D7F" w:rsidRDefault="00745E10" w:rsidP="00C7685D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D7F">
        <w:rPr>
          <w:rFonts w:ascii="Times New Roman" w:hAnsi="Times New Roman" w:cs="Times New Roman"/>
          <w:b/>
          <w:sz w:val="28"/>
          <w:szCs w:val="28"/>
        </w:rPr>
        <w:t>Решили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745E10" w:rsidRPr="00D60E1C" w:rsidRDefault="00745E10" w:rsidP="00A17E8A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D60E1C">
        <w:rPr>
          <w:rFonts w:ascii="Times New Roman" w:hAnsi="Times New Roman" w:cs="Times New Roman"/>
          <w:sz w:val="28"/>
          <w:szCs w:val="28"/>
        </w:rPr>
        <w:t>1. Вве</w:t>
      </w:r>
      <w:r>
        <w:rPr>
          <w:rFonts w:ascii="Times New Roman" w:hAnsi="Times New Roman" w:cs="Times New Roman"/>
          <w:sz w:val="28"/>
          <w:szCs w:val="28"/>
        </w:rPr>
        <w:t>сти</w:t>
      </w:r>
      <w:r w:rsidRPr="00D60E1C">
        <w:rPr>
          <w:rFonts w:ascii="Times New Roman" w:hAnsi="Times New Roman" w:cs="Times New Roman"/>
          <w:sz w:val="28"/>
          <w:szCs w:val="28"/>
        </w:rPr>
        <w:t xml:space="preserve"> самооб</w:t>
      </w:r>
      <w:r>
        <w:rPr>
          <w:rFonts w:ascii="Times New Roman" w:hAnsi="Times New Roman" w:cs="Times New Roman"/>
          <w:sz w:val="28"/>
          <w:szCs w:val="28"/>
        </w:rPr>
        <w:t>ложение граждан на территории села</w:t>
      </w:r>
      <w:r w:rsidRPr="00D60E1C">
        <w:rPr>
          <w:rFonts w:ascii="Times New Roman" w:hAnsi="Times New Roman" w:cs="Times New Roman"/>
          <w:sz w:val="28"/>
          <w:szCs w:val="28"/>
        </w:rPr>
        <w:t xml:space="preserve"> Старое Чамзино Старочамзинского  сельского поселения Большеигнатовского муниципального района.</w:t>
      </w:r>
    </w:p>
    <w:p w:rsidR="00745E10" w:rsidRPr="00960A56" w:rsidRDefault="00745E10" w:rsidP="00C20D7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D60E1C">
        <w:rPr>
          <w:rFonts w:ascii="Times New Roman" w:hAnsi="Times New Roman" w:cs="Times New Roman"/>
          <w:sz w:val="28"/>
          <w:szCs w:val="28"/>
        </w:rPr>
        <w:t>2. Направ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D60E1C">
        <w:rPr>
          <w:rFonts w:ascii="Times New Roman" w:hAnsi="Times New Roman" w:cs="Times New Roman"/>
          <w:sz w:val="28"/>
          <w:szCs w:val="28"/>
        </w:rPr>
        <w:t xml:space="preserve"> средств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60E1C">
        <w:rPr>
          <w:rFonts w:ascii="Times New Roman" w:hAnsi="Times New Roman" w:cs="Times New Roman"/>
          <w:sz w:val="28"/>
          <w:szCs w:val="28"/>
        </w:rPr>
        <w:t xml:space="preserve"> самообложения граждан на </w:t>
      </w:r>
      <w:r>
        <w:rPr>
          <w:rFonts w:ascii="Times New Roman" w:hAnsi="Times New Roman" w:cs="Times New Roman"/>
          <w:sz w:val="28"/>
          <w:szCs w:val="28"/>
        </w:rPr>
        <w:t xml:space="preserve">решение </w:t>
      </w:r>
      <w:r w:rsidRPr="00D60E1C">
        <w:rPr>
          <w:rFonts w:ascii="Times New Roman" w:hAnsi="Times New Roman" w:cs="Times New Roman"/>
          <w:sz w:val="28"/>
          <w:szCs w:val="28"/>
        </w:rPr>
        <w:t>вопрос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60E1C">
        <w:rPr>
          <w:rFonts w:ascii="Times New Roman" w:hAnsi="Times New Roman" w:cs="Times New Roman"/>
          <w:sz w:val="28"/>
          <w:szCs w:val="28"/>
        </w:rPr>
        <w:t xml:space="preserve"> местного значения: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0A56">
        <w:rPr>
          <w:rFonts w:ascii="Times New Roman" w:hAnsi="Times New Roman" w:cs="Times New Roman"/>
          <w:sz w:val="28"/>
          <w:szCs w:val="28"/>
        </w:rPr>
        <w:t>содержание мест захоронения в селе Старое Чамзино Старочамзинского  сельского поселения Большеигнатовского муниципального района:</w:t>
      </w:r>
    </w:p>
    <w:p w:rsidR="00745E10" w:rsidRPr="00D60E1C" w:rsidRDefault="00745E10" w:rsidP="00C20D7F">
      <w:pPr>
        <w:jc w:val="both"/>
        <w:rPr>
          <w:sz w:val="28"/>
          <w:szCs w:val="28"/>
        </w:rPr>
      </w:pPr>
      <w:r w:rsidRPr="00960A56">
        <w:rPr>
          <w:sz w:val="28"/>
          <w:szCs w:val="28"/>
        </w:rPr>
        <w:t>- приобретение строительных материалов и ремонт изгороди на кладбище в села  Старое Чамзино</w:t>
      </w:r>
      <w:r>
        <w:rPr>
          <w:sz w:val="28"/>
          <w:szCs w:val="28"/>
        </w:rPr>
        <w:t>.</w:t>
      </w:r>
      <w:r w:rsidRPr="00D60E1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745E10" w:rsidRPr="002175D1" w:rsidRDefault="00745E10" w:rsidP="00C20D7F">
      <w:pPr>
        <w:pStyle w:val="Header"/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60E1C">
        <w:rPr>
          <w:sz w:val="28"/>
          <w:szCs w:val="28"/>
        </w:rPr>
        <w:t>3. Определ</w:t>
      </w:r>
      <w:r>
        <w:rPr>
          <w:sz w:val="28"/>
          <w:szCs w:val="28"/>
        </w:rPr>
        <w:t>ить размер</w:t>
      </w:r>
      <w:r w:rsidRPr="00D60E1C">
        <w:rPr>
          <w:sz w:val="28"/>
          <w:szCs w:val="28"/>
        </w:rPr>
        <w:t xml:space="preserve"> платежей в порядке самообложения граждан в сумме </w:t>
      </w:r>
      <w:r>
        <w:rPr>
          <w:sz w:val="28"/>
          <w:szCs w:val="28"/>
        </w:rPr>
        <w:t xml:space="preserve">250 </w:t>
      </w:r>
      <w:r w:rsidRPr="00D60E1C">
        <w:rPr>
          <w:sz w:val="28"/>
          <w:szCs w:val="28"/>
        </w:rPr>
        <w:t xml:space="preserve">рублей </w:t>
      </w:r>
      <w:r w:rsidRPr="00D60E1C">
        <w:rPr>
          <w:color w:val="000000"/>
          <w:sz w:val="28"/>
          <w:szCs w:val="28"/>
        </w:rPr>
        <w:t xml:space="preserve">с каждого </w:t>
      </w:r>
      <w:r>
        <w:rPr>
          <w:color w:val="000000"/>
          <w:sz w:val="28"/>
          <w:szCs w:val="28"/>
        </w:rPr>
        <w:t xml:space="preserve">проживающего </w:t>
      </w:r>
      <w:r w:rsidRPr="00D60E1C">
        <w:rPr>
          <w:color w:val="000000"/>
          <w:sz w:val="28"/>
          <w:szCs w:val="28"/>
        </w:rPr>
        <w:t>гражданина, достигшего 18 летнего возраста, имеюще</w:t>
      </w:r>
      <w:r>
        <w:rPr>
          <w:color w:val="000000"/>
          <w:sz w:val="28"/>
          <w:szCs w:val="28"/>
        </w:rPr>
        <w:t xml:space="preserve">го право голоса на территории села </w:t>
      </w:r>
      <w:r w:rsidRPr="00D60E1C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Старое Чамзино</w:t>
      </w:r>
      <w:r w:rsidRPr="00D60E1C">
        <w:rPr>
          <w:sz w:val="28"/>
          <w:szCs w:val="28"/>
        </w:rPr>
        <w:t xml:space="preserve"> </w:t>
      </w:r>
      <w:r>
        <w:rPr>
          <w:sz w:val="28"/>
          <w:szCs w:val="28"/>
        </w:rPr>
        <w:t>Старочамзинского</w:t>
      </w:r>
      <w:r w:rsidRPr="00D60E1C">
        <w:rPr>
          <w:sz w:val="28"/>
          <w:szCs w:val="28"/>
        </w:rPr>
        <w:t xml:space="preserve"> сельского поселении </w:t>
      </w:r>
      <w:r>
        <w:rPr>
          <w:sz w:val="28"/>
          <w:szCs w:val="28"/>
        </w:rPr>
        <w:t>Большеигнатовского</w:t>
      </w:r>
      <w:r w:rsidRPr="00D60E1C">
        <w:rPr>
          <w:sz w:val="28"/>
          <w:szCs w:val="28"/>
        </w:rPr>
        <w:t xml:space="preserve"> муниципального района Республики </w:t>
      </w:r>
      <w:r w:rsidRPr="002175D1">
        <w:rPr>
          <w:sz w:val="28"/>
          <w:szCs w:val="28"/>
        </w:rPr>
        <w:t xml:space="preserve">Мордовия   и   срок уплаты разовых платежей до 31.12.2021 года </w:t>
      </w:r>
    </w:p>
    <w:p w:rsidR="00745E10" w:rsidRPr="002175D1" w:rsidRDefault="00745E10" w:rsidP="000E71F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:rsidR="00745E10" w:rsidRPr="00D60E1C" w:rsidRDefault="00745E10" w:rsidP="000E71F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745E10" w:rsidRPr="00D60E1C" w:rsidRDefault="00745E10" w:rsidP="000E71F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D60E1C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 w:cs="Times New Roman"/>
          <w:sz w:val="28"/>
          <w:szCs w:val="28"/>
        </w:rPr>
        <w:t xml:space="preserve">   ____________Зайкина Н.В.</w:t>
      </w:r>
    </w:p>
    <w:p w:rsidR="00745E10" w:rsidRPr="00D60E1C" w:rsidRDefault="00745E10" w:rsidP="000E71F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D60E1C">
        <w:rPr>
          <w:rFonts w:ascii="Times New Roman" w:hAnsi="Times New Roman" w:cs="Times New Roman"/>
          <w:sz w:val="28"/>
          <w:szCs w:val="28"/>
        </w:rPr>
        <w:t xml:space="preserve">Секретарь комиссии: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____________</w:t>
      </w:r>
      <w:r w:rsidRPr="00D60E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Левщанова Г.П.</w:t>
      </w:r>
    </w:p>
    <w:p w:rsidR="00745E10" w:rsidRPr="00D60E1C" w:rsidRDefault="00745E10" w:rsidP="000E71F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D60E1C">
        <w:rPr>
          <w:rFonts w:ascii="Times New Roman" w:hAnsi="Times New Roman" w:cs="Times New Roman"/>
          <w:sz w:val="28"/>
          <w:szCs w:val="28"/>
        </w:rPr>
        <w:t>Члены комиссии:</w:t>
      </w:r>
      <w:r>
        <w:rPr>
          <w:rFonts w:ascii="Times New Roman" w:hAnsi="Times New Roman" w:cs="Times New Roman"/>
          <w:sz w:val="28"/>
          <w:szCs w:val="28"/>
        </w:rPr>
        <w:t xml:space="preserve">             _____________Спиридонова Н.В.</w:t>
      </w:r>
    </w:p>
    <w:p w:rsidR="00745E10" w:rsidRPr="00D60E1C" w:rsidRDefault="00745E10" w:rsidP="000E71F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D60E1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D60E1C">
        <w:rPr>
          <w:rFonts w:ascii="Times New Roman" w:hAnsi="Times New Roman" w:cs="Times New Roman"/>
          <w:sz w:val="28"/>
          <w:szCs w:val="28"/>
        </w:rPr>
        <w:t xml:space="preserve"> __</w:t>
      </w:r>
      <w:r>
        <w:rPr>
          <w:rFonts w:ascii="Times New Roman" w:hAnsi="Times New Roman" w:cs="Times New Roman"/>
          <w:sz w:val="28"/>
          <w:szCs w:val="28"/>
        </w:rPr>
        <w:t>___________  Семенова Н.Н.</w:t>
      </w:r>
    </w:p>
    <w:p w:rsidR="00745E10" w:rsidRPr="00D60E1C" w:rsidRDefault="00745E10" w:rsidP="000E71F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D60E1C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____________ Наумов А.Н.</w:t>
      </w:r>
    </w:p>
    <w:p w:rsidR="00745E10" w:rsidRPr="00D60E1C" w:rsidRDefault="00745E10" w:rsidP="000E71F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sectPr w:rsidR="00745E10" w:rsidRPr="00D60E1C" w:rsidSect="00E278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E10" w:rsidRDefault="00745E10" w:rsidP="0087508D">
      <w:r>
        <w:separator/>
      </w:r>
    </w:p>
  </w:endnote>
  <w:endnote w:type="continuationSeparator" w:id="0">
    <w:p w:rsidR="00745E10" w:rsidRDefault="00745E10" w:rsidP="008750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E10" w:rsidRDefault="00745E1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E10" w:rsidRDefault="00745E1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E10" w:rsidRDefault="00745E1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E10" w:rsidRDefault="00745E10" w:rsidP="0087508D">
      <w:r>
        <w:separator/>
      </w:r>
    </w:p>
  </w:footnote>
  <w:footnote w:type="continuationSeparator" w:id="0">
    <w:p w:rsidR="00745E10" w:rsidRDefault="00745E10" w:rsidP="008750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E10" w:rsidRDefault="00745E1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E10" w:rsidRDefault="00745E1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E10" w:rsidRDefault="00745E1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0A4B"/>
    <w:rsid w:val="00006233"/>
    <w:rsid w:val="00016EBE"/>
    <w:rsid w:val="00034545"/>
    <w:rsid w:val="00052574"/>
    <w:rsid w:val="00057AAC"/>
    <w:rsid w:val="000705DE"/>
    <w:rsid w:val="00076584"/>
    <w:rsid w:val="0009097B"/>
    <w:rsid w:val="000E71FC"/>
    <w:rsid w:val="00111BBD"/>
    <w:rsid w:val="00127A53"/>
    <w:rsid w:val="00167FC8"/>
    <w:rsid w:val="001A6BFE"/>
    <w:rsid w:val="001B0CFA"/>
    <w:rsid w:val="001B1EBD"/>
    <w:rsid w:val="001E4A13"/>
    <w:rsid w:val="001E5993"/>
    <w:rsid w:val="001F2080"/>
    <w:rsid w:val="0021755D"/>
    <w:rsid w:val="002175D1"/>
    <w:rsid w:val="00231EE4"/>
    <w:rsid w:val="00237CEB"/>
    <w:rsid w:val="002573B3"/>
    <w:rsid w:val="002675A3"/>
    <w:rsid w:val="00272C1C"/>
    <w:rsid w:val="0028352A"/>
    <w:rsid w:val="00287934"/>
    <w:rsid w:val="002E0A4B"/>
    <w:rsid w:val="002E249A"/>
    <w:rsid w:val="002E40D8"/>
    <w:rsid w:val="002F349F"/>
    <w:rsid w:val="002F44F6"/>
    <w:rsid w:val="003100DC"/>
    <w:rsid w:val="0031065D"/>
    <w:rsid w:val="00333376"/>
    <w:rsid w:val="003526F3"/>
    <w:rsid w:val="003812DF"/>
    <w:rsid w:val="003953C9"/>
    <w:rsid w:val="003A79C5"/>
    <w:rsid w:val="003E0DDC"/>
    <w:rsid w:val="003F2352"/>
    <w:rsid w:val="00423D72"/>
    <w:rsid w:val="0043700F"/>
    <w:rsid w:val="0044178A"/>
    <w:rsid w:val="004420E6"/>
    <w:rsid w:val="004E26DB"/>
    <w:rsid w:val="004F7D7E"/>
    <w:rsid w:val="00505C74"/>
    <w:rsid w:val="00516EEF"/>
    <w:rsid w:val="00532B98"/>
    <w:rsid w:val="00536EC9"/>
    <w:rsid w:val="00557090"/>
    <w:rsid w:val="00561793"/>
    <w:rsid w:val="0056750D"/>
    <w:rsid w:val="00585018"/>
    <w:rsid w:val="005C4349"/>
    <w:rsid w:val="005C6334"/>
    <w:rsid w:val="005D21CB"/>
    <w:rsid w:val="005E6744"/>
    <w:rsid w:val="005F64E4"/>
    <w:rsid w:val="00603DC6"/>
    <w:rsid w:val="00613F7C"/>
    <w:rsid w:val="0065292D"/>
    <w:rsid w:val="00664D40"/>
    <w:rsid w:val="0068127E"/>
    <w:rsid w:val="00695902"/>
    <w:rsid w:val="006C7BCC"/>
    <w:rsid w:val="006D462B"/>
    <w:rsid w:val="00701728"/>
    <w:rsid w:val="00741361"/>
    <w:rsid w:val="00745A77"/>
    <w:rsid w:val="00745E10"/>
    <w:rsid w:val="00755CB7"/>
    <w:rsid w:val="00781AD2"/>
    <w:rsid w:val="0078635D"/>
    <w:rsid w:val="007941CB"/>
    <w:rsid w:val="00795ED3"/>
    <w:rsid w:val="007A3102"/>
    <w:rsid w:val="008031CB"/>
    <w:rsid w:val="00810B57"/>
    <w:rsid w:val="008145CC"/>
    <w:rsid w:val="00846DC7"/>
    <w:rsid w:val="0087508D"/>
    <w:rsid w:val="008A625C"/>
    <w:rsid w:val="008F2678"/>
    <w:rsid w:val="009200D2"/>
    <w:rsid w:val="00924E68"/>
    <w:rsid w:val="009342A0"/>
    <w:rsid w:val="0093467E"/>
    <w:rsid w:val="00957129"/>
    <w:rsid w:val="00960A56"/>
    <w:rsid w:val="0099452F"/>
    <w:rsid w:val="009A1447"/>
    <w:rsid w:val="009E7058"/>
    <w:rsid w:val="00A142D1"/>
    <w:rsid w:val="00A17E8A"/>
    <w:rsid w:val="00A44268"/>
    <w:rsid w:val="00A643C6"/>
    <w:rsid w:val="00A67412"/>
    <w:rsid w:val="00A758EF"/>
    <w:rsid w:val="00AD40ED"/>
    <w:rsid w:val="00B1335D"/>
    <w:rsid w:val="00B226F2"/>
    <w:rsid w:val="00B24139"/>
    <w:rsid w:val="00B26775"/>
    <w:rsid w:val="00B27502"/>
    <w:rsid w:val="00B43913"/>
    <w:rsid w:val="00B5477B"/>
    <w:rsid w:val="00BA44C7"/>
    <w:rsid w:val="00BB12D0"/>
    <w:rsid w:val="00BB4159"/>
    <w:rsid w:val="00BD7A34"/>
    <w:rsid w:val="00C20D7F"/>
    <w:rsid w:val="00C6013C"/>
    <w:rsid w:val="00C63F2A"/>
    <w:rsid w:val="00C64939"/>
    <w:rsid w:val="00C7685D"/>
    <w:rsid w:val="00C96BDE"/>
    <w:rsid w:val="00CA165C"/>
    <w:rsid w:val="00CA6911"/>
    <w:rsid w:val="00CC37F8"/>
    <w:rsid w:val="00CD226C"/>
    <w:rsid w:val="00CE7B7E"/>
    <w:rsid w:val="00CF6513"/>
    <w:rsid w:val="00D02483"/>
    <w:rsid w:val="00D260E0"/>
    <w:rsid w:val="00D30F97"/>
    <w:rsid w:val="00D473C8"/>
    <w:rsid w:val="00D56E00"/>
    <w:rsid w:val="00D60E1C"/>
    <w:rsid w:val="00D737BB"/>
    <w:rsid w:val="00D80F04"/>
    <w:rsid w:val="00DA47E8"/>
    <w:rsid w:val="00DC1284"/>
    <w:rsid w:val="00DC6FE8"/>
    <w:rsid w:val="00DD5B6C"/>
    <w:rsid w:val="00E1208C"/>
    <w:rsid w:val="00E278AA"/>
    <w:rsid w:val="00E45262"/>
    <w:rsid w:val="00E61D7E"/>
    <w:rsid w:val="00E754AA"/>
    <w:rsid w:val="00E76C3D"/>
    <w:rsid w:val="00E97870"/>
    <w:rsid w:val="00EB6CAC"/>
    <w:rsid w:val="00F1345A"/>
    <w:rsid w:val="00F350FC"/>
    <w:rsid w:val="00F52E72"/>
    <w:rsid w:val="00FA7567"/>
    <w:rsid w:val="00FC282F"/>
    <w:rsid w:val="00FC6F73"/>
    <w:rsid w:val="00FF2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00F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006233"/>
    <w:rPr>
      <w:rFonts w:cs="Calibri"/>
      <w:lang w:eastAsia="en-US"/>
    </w:rPr>
  </w:style>
  <w:style w:type="paragraph" w:styleId="Header">
    <w:name w:val="header"/>
    <w:basedOn w:val="Normal"/>
    <w:link w:val="HeaderChar"/>
    <w:uiPriority w:val="99"/>
    <w:rsid w:val="004E26D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E26DB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87508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7508D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150</TotalTime>
  <Pages>3</Pages>
  <Words>795</Words>
  <Characters>4537</Characters>
  <Application>Microsoft Office Outlook</Application>
  <DocSecurity>0</DocSecurity>
  <Lines>0</Lines>
  <Paragraphs>0</Paragraphs>
  <ScaleCrop>false</ScaleCrop>
  <Company>RUSSIA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Протокол№1</dc:title>
  <dc:subject/>
  <dc:creator>XP GAME 2010</dc:creator>
  <cp:keywords/>
  <dc:description/>
  <cp:lastModifiedBy>Администрация</cp:lastModifiedBy>
  <cp:revision>25</cp:revision>
  <cp:lastPrinted>2021-11-24T08:49:00Z</cp:lastPrinted>
  <dcterms:created xsi:type="dcterms:W3CDTF">2021-07-19T14:02:00Z</dcterms:created>
  <dcterms:modified xsi:type="dcterms:W3CDTF">2021-12-03T06:13:00Z</dcterms:modified>
</cp:coreProperties>
</file>