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E7F" w:rsidRPr="0052047B" w:rsidRDefault="00626E7F" w:rsidP="0014183D">
      <w:pPr>
        <w:ind w:left="-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Совет  депутатов   Киржеманского   сельского  поселения</w:t>
      </w:r>
    </w:p>
    <w:p w:rsidR="00626E7F" w:rsidRPr="0052047B" w:rsidRDefault="00626E7F" w:rsidP="0014183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Большеигнатовского   муниципального   района</w:t>
      </w:r>
    </w:p>
    <w:p w:rsidR="00626E7F" w:rsidRPr="0052047B" w:rsidRDefault="00626E7F" w:rsidP="0052047B">
      <w:pPr>
        <w:jc w:val="center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626E7F" w:rsidRPr="0052047B" w:rsidRDefault="00626E7F" w:rsidP="0014183D">
      <w:pPr>
        <w:pStyle w:val="NormalWeb"/>
        <w:spacing w:after="0"/>
        <w:jc w:val="center"/>
        <w:rPr>
          <w:sz w:val="28"/>
          <w:szCs w:val="28"/>
        </w:rPr>
      </w:pPr>
      <w:r w:rsidRPr="0052047B">
        <w:rPr>
          <w:b/>
          <w:bCs/>
          <w:color w:val="000000"/>
          <w:sz w:val="28"/>
          <w:szCs w:val="28"/>
        </w:rPr>
        <w:t>РЕШЕНИЕ</w:t>
      </w:r>
    </w:p>
    <w:p w:rsidR="00626E7F" w:rsidRPr="0052047B" w:rsidRDefault="00626E7F" w:rsidP="0014183D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 w:cs="Times New Roman"/>
          <w:b/>
          <w:bCs/>
          <w:spacing w:val="8"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Совета депутатов Киржеманского сельского поселения Большеигнатовского муниципального района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втор</w:t>
      </w:r>
      <w:r w:rsidRPr="0052047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ого созыва</w:t>
      </w: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sz w:val="28"/>
          <w:szCs w:val="28"/>
        </w:rPr>
        <w:t xml:space="preserve">     от </w:t>
      </w:r>
      <w:r>
        <w:rPr>
          <w:rFonts w:ascii="Times New Roman" w:hAnsi="Times New Roman" w:cs="Times New Roman"/>
          <w:b/>
          <w:bCs/>
          <w:sz w:val="28"/>
          <w:szCs w:val="28"/>
        </w:rPr>
        <w:t>30 но</w:t>
      </w:r>
      <w:r w:rsidRPr="0052047B">
        <w:rPr>
          <w:rFonts w:ascii="Times New Roman" w:hAnsi="Times New Roman" w:cs="Times New Roman"/>
          <w:b/>
          <w:bCs/>
          <w:sz w:val="28"/>
          <w:szCs w:val="28"/>
        </w:rPr>
        <w:t>ября  202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2047B">
        <w:rPr>
          <w:rFonts w:ascii="Times New Roman" w:hAnsi="Times New Roman" w:cs="Times New Roman"/>
          <w:b/>
          <w:bCs/>
          <w:sz w:val="28"/>
          <w:szCs w:val="28"/>
        </w:rPr>
        <w:t xml:space="preserve"> г.                                                                      №</w:t>
      </w:r>
      <w:r>
        <w:rPr>
          <w:rFonts w:ascii="Times New Roman" w:hAnsi="Times New Roman" w:cs="Times New Roman"/>
          <w:b/>
          <w:bCs/>
          <w:sz w:val="28"/>
          <w:szCs w:val="28"/>
        </w:rPr>
        <w:t>18</w:t>
      </w:r>
    </w:p>
    <w:p w:rsidR="00626E7F" w:rsidRPr="0052047B" w:rsidRDefault="00626E7F" w:rsidP="0052047B">
      <w:pPr>
        <w:tabs>
          <w:tab w:val="left" w:pos="2880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ab/>
      </w:r>
      <w:r w:rsidRPr="0052047B">
        <w:rPr>
          <w:rFonts w:ascii="Times New Roman" w:hAnsi="Times New Roman" w:cs="Times New Roman"/>
          <w:sz w:val="28"/>
          <w:szCs w:val="28"/>
        </w:rPr>
        <w:tab/>
        <w:t xml:space="preserve">            с. Киржеманы</w:t>
      </w:r>
    </w:p>
    <w:p w:rsidR="00626E7F" w:rsidRPr="0052047B" w:rsidRDefault="00626E7F" w:rsidP="0014183D">
      <w:pPr>
        <w:tabs>
          <w:tab w:val="left" w:pos="2880"/>
        </w:tabs>
        <w:ind w:right="-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 xml:space="preserve">  </w:t>
      </w:r>
      <w:r w:rsidRPr="0052047B">
        <w:rPr>
          <w:rFonts w:ascii="Times New Roman" w:hAnsi="Times New Roman" w:cs="Times New Roman"/>
          <w:b/>
          <w:bCs/>
          <w:sz w:val="28"/>
          <w:szCs w:val="28"/>
        </w:rPr>
        <w:t xml:space="preserve"> Об итогах исполнения бюджета Киржеманского сельского поселения Большеигнатовского муниципального района Республики Мордовия за 9 месяцев 202</w:t>
      </w:r>
      <w:r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52047B"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b/>
          <w:bCs/>
          <w:sz w:val="28"/>
          <w:szCs w:val="28"/>
        </w:rPr>
      </w:pPr>
    </w:p>
    <w:p w:rsidR="00626E7F" w:rsidRPr="0052047B" w:rsidRDefault="00626E7F" w:rsidP="0052047B">
      <w:pPr>
        <w:tabs>
          <w:tab w:val="left" w:pos="288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A00B0A">
        <w:rPr>
          <w:rFonts w:ascii="Times New Roman" w:hAnsi="Times New Roman" w:cs="Times New Roman"/>
          <w:sz w:val="28"/>
          <w:szCs w:val="28"/>
        </w:rPr>
        <w:t>Заслушав информацию бухгалтера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>МКУ «Центр обслуживания  муниципальных учреждений»</w:t>
      </w:r>
      <w:r w:rsidRPr="00781DE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81DE4">
        <w:rPr>
          <w:rFonts w:ascii="Times New Roman" w:hAnsi="Times New Roman" w:cs="Times New Roman"/>
          <w:sz w:val="28"/>
          <w:szCs w:val="28"/>
        </w:rPr>
        <w:t xml:space="preserve">Дьяковой Лилии Валерьевны </w:t>
      </w:r>
      <w:r w:rsidRPr="0052047B">
        <w:rPr>
          <w:rFonts w:ascii="Times New Roman" w:hAnsi="Times New Roman" w:cs="Times New Roman"/>
          <w:sz w:val="28"/>
          <w:szCs w:val="28"/>
        </w:rPr>
        <w:t>об итогах исполнения бюджета Киржеманского сельского поселения Большеигнатовского муниципального района Республики Мордовия за 9 месяцев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2047B">
        <w:rPr>
          <w:rFonts w:ascii="Times New Roman" w:hAnsi="Times New Roman" w:cs="Times New Roman"/>
          <w:sz w:val="28"/>
          <w:szCs w:val="28"/>
        </w:rPr>
        <w:t xml:space="preserve"> года, </w:t>
      </w: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 xml:space="preserve">      Совет депутатов  Киржеманского сельского поселения РЕШИЛ:</w:t>
      </w:r>
    </w:p>
    <w:p w:rsidR="00626E7F" w:rsidRPr="0052047B" w:rsidRDefault="00626E7F" w:rsidP="0014183D">
      <w:pPr>
        <w:tabs>
          <w:tab w:val="left" w:pos="2880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 xml:space="preserve">     1.   Утвердить отчет об исполнении бюджета Киржеманского сельского поселения Большеигнатовского муниципального района Республики Мордовия за 9 месяцев 202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2047B">
        <w:rPr>
          <w:rFonts w:ascii="Times New Roman" w:hAnsi="Times New Roman" w:cs="Times New Roman"/>
          <w:sz w:val="28"/>
          <w:szCs w:val="28"/>
        </w:rPr>
        <w:t xml:space="preserve"> года  по доходам </w:t>
      </w:r>
      <w:r>
        <w:rPr>
          <w:rFonts w:ascii="Times New Roman" w:hAnsi="Times New Roman" w:cs="Times New Roman"/>
          <w:sz w:val="28"/>
          <w:szCs w:val="28"/>
        </w:rPr>
        <w:t xml:space="preserve"> и расходам</w:t>
      </w:r>
      <w:r w:rsidRPr="0052047B">
        <w:rPr>
          <w:rFonts w:ascii="Times New Roman" w:hAnsi="Times New Roman" w:cs="Times New Roman"/>
          <w:sz w:val="28"/>
          <w:szCs w:val="28"/>
        </w:rPr>
        <w:t>, согласно приложений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6E7F" w:rsidRPr="0052047B" w:rsidRDefault="00626E7F" w:rsidP="0052047B">
      <w:pPr>
        <w:tabs>
          <w:tab w:val="left" w:pos="2880"/>
        </w:tabs>
        <w:ind w:left="240" w:right="-5"/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 xml:space="preserve">2.     Решение подлежит опубликованию в местной газете «Вести». </w:t>
      </w: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626E7F" w:rsidRPr="0052047B" w:rsidRDefault="00626E7F" w:rsidP="0014183D">
      <w:pPr>
        <w:tabs>
          <w:tab w:val="left" w:pos="2880"/>
        </w:tabs>
        <w:ind w:right="-5"/>
        <w:rPr>
          <w:rFonts w:ascii="Times New Roman" w:hAnsi="Times New Roman" w:cs="Times New Roman"/>
          <w:sz w:val="28"/>
          <w:szCs w:val="28"/>
        </w:rPr>
      </w:pPr>
    </w:p>
    <w:p w:rsidR="00626E7F" w:rsidRPr="0052047B" w:rsidRDefault="00626E7F" w:rsidP="0014183D">
      <w:pPr>
        <w:rPr>
          <w:rFonts w:ascii="Times New Roman" w:hAnsi="Times New Roman" w:cs="Times New Roman"/>
          <w:sz w:val="28"/>
          <w:szCs w:val="28"/>
        </w:rPr>
      </w:pPr>
      <w:r w:rsidRPr="0052047B">
        <w:rPr>
          <w:rFonts w:ascii="Times New Roman" w:hAnsi="Times New Roman" w:cs="Times New Roman"/>
          <w:sz w:val="28"/>
          <w:szCs w:val="28"/>
        </w:rPr>
        <w:t xml:space="preserve"> Глава Киржеманского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52047B">
        <w:rPr>
          <w:rFonts w:ascii="Times New Roman" w:hAnsi="Times New Roman" w:cs="Times New Roman"/>
          <w:sz w:val="28"/>
          <w:szCs w:val="28"/>
        </w:rPr>
        <w:t xml:space="preserve">                          Н.А.Козырев</w:t>
      </w:r>
    </w:p>
    <w:p w:rsidR="00626E7F" w:rsidRDefault="00626E7F"/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ПРИЛОЖЕНИЕ №1 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Pr="0052047B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</w:p>
    <w:p w:rsidR="00626E7F" w:rsidRPr="000E34EA" w:rsidRDefault="00626E7F" w:rsidP="000E34EA">
      <w:pPr>
        <w:jc w:val="center"/>
        <w:rPr>
          <w:rFonts w:ascii="Times New Roman" w:hAnsi="Times New Roman" w:cs="Times New Roman"/>
          <w:b/>
          <w:bCs/>
        </w:rPr>
      </w:pPr>
      <w:r w:rsidRPr="000E34EA">
        <w:rPr>
          <w:rFonts w:ascii="Times New Roman" w:hAnsi="Times New Roman" w:cs="Times New Roman"/>
          <w:b/>
          <w:bCs/>
        </w:rPr>
        <w:t>ДОХОДЫ  БЮДЖЕТА КИРЖЕМАНСКОГО СЕЛЬСКОГО ПОСЕЛЕНИЯ</w:t>
      </w:r>
    </w:p>
    <w:p w:rsidR="00626E7F" w:rsidRDefault="00626E7F" w:rsidP="000E34EA">
      <w:pPr>
        <w:jc w:val="center"/>
        <w:rPr>
          <w:rFonts w:ascii="Times New Roman" w:hAnsi="Times New Roman" w:cs="Times New Roman"/>
          <w:b/>
          <w:bCs/>
        </w:rPr>
      </w:pPr>
      <w:r w:rsidRPr="000E34EA">
        <w:rPr>
          <w:rFonts w:ascii="Times New Roman" w:hAnsi="Times New Roman" w:cs="Times New Roman"/>
          <w:b/>
          <w:bCs/>
        </w:rPr>
        <w:t>РЕСПУБЛИКИ МОРДОВИЯ ЗА 2021 ГОД</w:t>
      </w:r>
    </w:p>
    <w:p w:rsidR="00626E7F" w:rsidRPr="000E34EA" w:rsidRDefault="00626E7F" w:rsidP="000E34EA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940" w:type="dxa"/>
        <w:tblInd w:w="-106" w:type="dxa"/>
        <w:tblLayout w:type="fixed"/>
        <w:tblLook w:val="00A0"/>
      </w:tblPr>
      <w:tblGrid>
        <w:gridCol w:w="2920"/>
        <w:gridCol w:w="3618"/>
        <w:gridCol w:w="1276"/>
        <w:gridCol w:w="992"/>
        <w:gridCol w:w="1134"/>
      </w:tblGrid>
      <w:tr w:rsidR="00626E7F" w:rsidRPr="00174096">
        <w:trPr>
          <w:trHeight w:val="1260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6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Наименование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 год (план)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месяцев 2021 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626E7F" w:rsidRPr="00174096">
        <w:trPr>
          <w:trHeight w:val="36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B3CB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36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1 00 00000 00 0000 000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Доходы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828,6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289,4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34,9</w:t>
            </w:r>
          </w:p>
        </w:tc>
      </w:tr>
      <w:tr w:rsidR="00626E7F" w:rsidRPr="00174096">
        <w:trPr>
          <w:trHeight w:val="36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48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1 01 00000 00 0000 000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187,2</w:t>
            </w:r>
          </w:p>
        </w:tc>
      </w:tr>
      <w:tr w:rsidR="00626E7F" w:rsidRPr="00174096">
        <w:trPr>
          <w:trHeight w:val="54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1 01 02010 01 1000 110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3,9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392,3</w:t>
            </w:r>
          </w:p>
        </w:tc>
      </w:tr>
      <w:tr w:rsidR="00626E7F" w:rsidRPr="00174096">
        <w:trPr>
          <w:trHeight w:val="36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1 01 02030 01 1000 110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626E7F" w:rsidRPr="00174096">
        <w:trPr>
          <w:trHeight w:val="46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1 05 00000 00 0000 000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Налоги на совокупный доход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81,5</w:t>
            </w:r>
          </w:p>
        </w:tc>
      </w:tr>
      <w:tr w:rsidR="00626E7F" w:rsidRPr="00174096">
        <w:trPr>
          <w:trHeight w:val="52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1 05 03010 01 1000 110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Единый сельскохозяйственный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2,7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81,5</w:t>
            </w:r>
          </w:p>
        </w:tc>
      </w:tr>
      <w:tr w:rsidR="00626E7F" w:rsidRPr="00174096">
        <w:trPr>
          <w:trHeight w:val="49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1 06 00000 00 0000 000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Налоги на имущество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755,0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222,5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29,5</w:t>
            </w:r>
          </w:p>
        </w:tc>
      </w:tr>
      <w:tr w:rsidR="00626E7F" w:rsidRPr="00174096">
        <w:trPr>
          <w:trHeight w:val="61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1 06 01030 10 1000 110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Налог на имущество с физических лиц, зачисляемый в бюджеты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-1,1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-4,4</w:t>
            </w:r>
          </w:p>
        </w:tc>
      </w:tr>
      <w:tr w:rsidR="00626E7F" w:rsidRPr="00174096">
        <w:trPr>
          <w:trHeight w:val="360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1 06 06000 00 0000 110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Земельный налог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730,0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223,6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30,6</w:t>
            </w:r>
          </w:p>
        </w:tc>
      </w:tr>
      <w:tr w:rsidR="00626E7F" w:rsidRPr="0017409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1 06 06033 10 1000 110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Земельный налог с организаций,обладающих земельным участком,расположенным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358,8</w:t>
            </w:r>
          </w:p>
        </w:tc>
      </w:tr>
      <w:tr w:rsidR="00626E7F" w:rsidRPr="00174096">
        <w:trPr>
          <w:trHeight w:val="1215"/>
        </w:trPr>
        <w:tc>
          <w:tcPr>
            <w:tcW w:w="2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1 06 06043 10 1000 110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Земельный налог с физических лиц,обладающих земельным участком,расположенным в границах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713,0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162,6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22,8</w:t>
            </w:r>
          </w:p>
        </w:tc>
      </w:tr>
      <w:tr w:rsidR="00626E7F" w:rsidRPr="00174096">
        <w:trPr>
          <w:trHeight w:val="1530"/>
        </w:trPr>
        <w:tc>
          <w:tcPr>
            <w:tcW w:w="2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1 11 05025 10 0000 120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46,6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75,8</w:t>
            </w:r>
          </w:p>
        </w:tc>
      </w:tr>
      <w:tr w:rsidR="00626E7F" w:rsidRPr="00174096">
        <w:trPr>
          <w:trHeight w:val="1530"/>
        </w:trPr>
        <w:tc>
          <w:tcPr>
            <w:tcW w:w="29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color w:val="000000"/>
                <w:sz w:val="24"/>
                <w:szCs w:val="24"/>
                <w:lang w:eastAsia="ru-RU"/>
              </w:rPr>
              <w:t>1 11 05035 10 0000 120</w:t>
            </w:r>
          </w:p>
        </w:tc>
        <w:tc>
          <w:tcPr>
            <w:tcW w:w="361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</w:tcPr>
          <w:p w:rsidR="00626E7F" w:rsidRPr="00FB3CBD" w:rsidRDefault="00626E7F" w:rsidP="00FB3CB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Доходы от сдачи в аренду имущества, находящихся в оперативном управлении органов управления сельских поселений и созданных ими учреждений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75,0</w:t>
            </w:r>
          </w:p>
        </w:tc>
      </w:tr>
      <w:tr w:rsidR="00626E7F" w:rsidRPr="00174096">
        <w:trPr>
          <w:trHeight w:val="915"/>
        </w:trPr>
        <w:tc>
          <w:tcPr>
            <w:tcW w:w="2920" w:type="dxa"/>
            <w:tcBorders>
              <w:top w:val="nil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1 14 06025 10 0000 430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Доходы от продажи земельных участков,находящихся всобственности сельских поселений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0,4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626E7F" w:rsidRPr="00174096">
        <w:trPr>
          <w:trHeight w:val="915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1 13 01995 10 0000 130</w:t>
            </w:r>
          </w:p>
        </w:tc>
        <w:tc>
          <w:tcPr>
            <w:tcW w:w="3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Прочие доходы от оказания платных услуг(работ) получателями средств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FB3CBD">
              <w:rPr>
                <w:rFonts w:ascii="Arial CYR" w:hAnsi="Arial CYR" w:cs="Arial CYR"/>
                <w:sz w:val="24"/>
                <w:szCs w:val="24"/>
                <w:lang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0,0</w:t>
            </w:r>
          </w:p>
        </w:tc>
      </w:tr>
      <w:tr w:rsidR="00626E7F" w:rsidRPr="00174096">
        <w:trPr>
          <w:trHeight w:val="585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1 17 05050 10 0000 180</w:t>
            </w:r>
          </w:p>
        </w:tc>
        <w:tc>
          <w:tcPr>
            <w:tcW w:w="3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FB3CBD" w:rsidRDefault="00626E7F" w:rsidP="00FB3CBD">
            <w:pPr>
              <w:spacing w:after="0" w:line="240" w:lineRule="auto"/>
              <w:rPr>
                <w:rFonts w:ascii="Arial CYR" w:hAnsi="Arial CYR" w:cs="Arial CYR"/>
                <w:lang w:eastAsia="ru-RU"/>
              </w:rPr>
            </w:pPr>
            <w:r w:rsidRPr="00FB3CBD">
              <w:rPr>
                <w:rFonts w:ascii="Arial CYR" w:hAnsi="Arial CYR" w:cs="Arial CYR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lang w:eastAsia="ru-RU"/>
              </w:rPr>
            </w:pPr>
            <w:r w:rsidRPr="00FB3CBD">
              <w:rPr>
                <w:rFonts w:ascii="Arial CYR" w:hAnsi="Arial CYR" w:cs="Arial CYR"/>
                <w:lang w:eastAsia="ru-RU"/>
              </w:rPr>
              <w:t>6,1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 CYR" w:hAnsi="Arial CYR" w:cs="Arial CYR"/>
                <w:lang w:eastAsia="ru-RU"/>
              </w:rPr>
            </w:pPr>
            <w:r w:rsidRPr="00FB3CBD">
              <w:rPr>
                <w:rFonts w:ascii="Arial CYR" w:hAnsi="Arial CYR" w:cs="Arial CYR"/>
                <w:lang w:eastAsia="ru-RU"/>
              </w:rPr>
              <w:t>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6E7F" w:rsidRPr="00FB3CBD" w:rsidRDefault="00626E7F" w:rsidP="00FB3CBD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FB3CBD">
              <w:rPr>
                <w:rFonts w:ascii="Arial" w:hAnsi="Arial" w:cs="Arial"/>
                <w:sz w:val="24"/>
                <w:szCs w:val="24"/>
                <w:lang w:eastAsia="ru-RU"/>
              </w:rPr>
              <w:t>100,0</w:t>
            </w:r>
          </w:p>
        </w:tc>
      </w:tr>
    </w:tbl>
    <w:p w:rsidR="00626E7F" w:rsidRDefault="00626E7F" w:rsidP="00FB3CBD">
      <w:pPr>
        <w:ind w:right="424"/>
      </w:pPr>
    </w:p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Pr="00790BC9" w:rsidRDefault="00626E7F" w:rsidP="00790BC9"/>
    <w:p w:rsidR="00626E7F" w:rsidRDefault="00626E7F" w:rsidP="00790BC9"/>
    <w:p w:rsidR="00626E7F" w:rsidRDefault="00626E7F" w:rsidP="00790BC9"/>
    <w:p w:rsidR="00626E7F" w:rsidRDefault="00626E7F" w:rsidP="00790BC9"/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2</w:t>
      </w:r>
      <w:r w:rsidRPr="0052047B">
        <w:rPr>
          <w:rFonts w:ascii="Times New Roman" w:hAnsi="Times New Roman" w:cs="Times New Roman"/>
        </w:rPr>
        <w:t xml:space="preserve"> 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52047B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Default="00626E7F" w:rsidP="001A3054">
      <w:pPr>
        <w:jc w:val="right"/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</w:p>
    <w:p w:rsidR="00626E7F" w:rsidRPr="00A222D1" w:rsidRDefault="00626E7F" w:rsidP="00A222D1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Б</w:t>
      </w:r>
      <w:r w:rsidRPr="00A222D1">
        <w:rPr>
          <w:rFonts w:ascii="Times New Roman" w:hAnsi="Times New Roman" w:cs="Times New Roman"/>
          <w:b/>
          <w:bCs/>
        </w:rPr>
        <w:t>ЕЗВОЗМЕЗДНЫЕ ПОСТУПЛЕНИЯ  БЮДЖЕТА КИРЖЕМАНСКОГО СЕЛЬСКОГО</w:t>
      </w:r>
    </w:p>
    <w:p w:rsidR="00626E7F" w:rsidRDefault="00626E7F" w:rsidP="00A222D1">
      <w:pPr>
        <w:jc w:val="center"/>
        <w:rPr>
          <w:rFonts w:ascii="Times New Roman" w:hAnsi="Times New Roman" w:cs="Times New Roman"/>
          <w:b/>
          <w:bCs/>
        </w:rPr>
      </w:pPr>
      <w:r w:rsidRPr="00A222D1">
        <w:rPr>
          <w:rFonts w:ascii="Times New Roman" w:hAnsi="Times New Roman" w:cs="Times New Roman"/>
          <w:b/>
          <w:bCs/>
        </w:rPr>
        <w:t>ПОСЕЛЕНИЯ РЕСПУБЛИКИ МОРДОВИЯ ЗА 2021 ГОД</w:t>
      </w:r>
    </w:p>
    <w:p w:rsidR="00626E7F" w:rsidRDefault="00626E7F" w:rsidP="001A3054">
      <w:pPr>
        <w:jc w:val="right"/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656" w:type="dxa"/>
        <w:tblInd w:w="-106" w:type="dxa"/>
        <w:tblLayout w:type="fixed"/>
        <w:tblLook w:val="00A0"/>
      </w:tblPr>
      <w:tblGrid>
        <w:gridCol w:w="2522"/>
        <w:gridCol w:w="3024"/>
        <w:gridCol w:w="1417"/>
        <w:gridCol w:w="1559"/>
        <w:gridCol w:w="1134"/>
      </w:tblGrid>
      <w:tr w:rsidR="00626E7F" w:rsidRPr="00174096">
        <w:trPr>
          <w:trHeight w:val="945"/>
        </w:trPr>
        <w:tc>
          <w:tcPr>
            <w:tcW w:w="2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Код бюджетной классификации доходов бюджета</w:t>
            </w:r>
          </w:p>
        </w:tc>
        <w:tc>
          <w:tcPr>
            <w:tcW w:w="30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доходов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2021год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(план)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bottom"/>
          </w:tcPr>
          <w:p w:rsidR="00626E7F" w:rsidRPr="00790BC9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месяцев 2021 год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(факт)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90BC9">
              <w:rPr>
                <w:rFonts w:ascii="Times New Roman" w:hAnsi="Times New Roman" w:cs="Times New Roman"/>
                <w:lang w:eastAsia="ru-RU"/>
              </w:rPr>
              <w:t>% исполнения</w:t>
            </w:r>
          </w:p>
        </w:tc>
      </w:tr>
      <w:tr w:rsidR="00626E7F" w:rsidRPr="00174096">
        <w:trPr>
          <w:trHeight w:val="315"/>
        </w:trPr>
        <w:tc>
          <w:tcPr>
            <w:tcW w:w="2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315"/>
        </w:trPr>
        <w:tc>
          <w:tcPr>
            <w:tcW w:w="2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315"/>
        </w:trPr>
        <w:tc>
          <w:tcPr>
            <w:tcW w:w="2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90BC9">
              <w:rPr>
                <w:rFonts w:ascii="Arial CYR" w:hAnsi="Arial CYR" w:cs="Arial CYR"/>
                <w:sz w:val="20"/>
                <w:szCs w:val="20"/>
                <w:lang w:eastAsia="ru-RU"/>
              </w:rPr>
              <w:t>1426,30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90BC9">
              <w:rPr>
                <w:rFonts w:ascii="Arial CYR" w:hAnsi="Arial CYR" w:cs="Arial CYR"/>
                <w:sz w:val="20"/>
                <w:szCs w:val="20"/>
                <w:lang w:eastAsia="ru-RU"/>
              </w:rPr>
              <w:t>1293,30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90,68</w:t>
            </w:r>
          </w:p>
        </w:tc>
      </w:tr>
      <w:tr w:rsidR="00626E7F" w:rsidRPr="00174096">
        <w:trPr>
          <w:trHeight w:val="780"/>
        </w:trPr>
        <w:tc>
          <w:tcPr>
            <w:tcW w:w="2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1326,3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1193,3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89,97</w:t>
            </w:r>
          </w:p>
        </w:tc>
      </w:tr>
      <w:tr w:rsidR="00626E7F" w:rsidRPr="00174096">
        <w:trPr>
          <w:trHeight w:val="88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2 02 01000 00 0000 150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90BC9">
              <w:rPr>
                <w:rFonts w:ascii="Arial CYR" w:hAnsi="Arial CYR" w:cs="Arial CYR"/>
                <w:sz w:val="20"/>
                <w:szCs w:val="20"/>
                <w:lang w:eastAsia="ru-RU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549,00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83,42</w:t>
            </w:r>
          </w:p>
        </w:tc>
      </w:tr>
      <w:tr w:rsidR="00626E7F" w:rsidRPr="00174096">
        <w:trPr>
          <w:trHeight w:val="570"/>
        </w:trPr>
        <w:tc>
          <w:tcPr>
            <w:tcW w:w="252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2 02 15002 10 0000 150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Дотации на выравнивание  уровня бюджетной обеспеченности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549,00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83,42</w:t>
            </w:r>
          </w:p>
        </w:tc>
      </w:tr>
      <w:tr w:rsidR="00626E7F" w:rsidRPr="00174096">
        <w:trPr>
          <w:trHeight w:val="93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90BC9">
              <w:rPr>
                <w:rFonts w:ascii="Arial CYR" w:hAnsi="Arial CYR" w:cs="Arial CYR"/>
                <w:sz w:val="20"/>
                <w:szCs w:val="20"/>
                <w:lang w:eastAsia="ru-RU"/>
              </w:rPr>
              <w:t>2 02 20000 00 0000 150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  <w:lang w:eastAsia="ru-RU"/>
              </w:rPr>
            </w:pPr>
            <w:r w:rsidRPr="00790BC9">
              <w:rPr>
                <w:rFonts w:ascii="Arial CYR" w:hAnsi="Arial CYR" w:cs="Arial CYR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401,8</w:t>
            </w:r>
          </w:p>
        </w:tc>
        <w:tc>
          <w:tcPr>
            <w:tcW w:w="155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401,8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100,00</w:t>
            </w:r>
          </w:p>
        </w:tc>
      </w:tr>
      <w:tr w:rsidR="00626E7F" w:rsidRPr="00174096">
        <w:trPr>
          <w:trHeight w:val="133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2 02 29999 10 0000 150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401,80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100,00</w:t>
            </w:r>
          </w:p>
        </w:tc>
      </w:tr>
      <w:tr w:rsidR="00626E7F" w:rsidRPr="00174096">
        <w:trPr>
          <w:trHeight w:val="133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2 02 25576 10 0000 150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100,00</w:t>
            </w:r>
          </w:p>
        </w:tc>
      </w:tr>
      <w:tr w:rsidR="00626E7F" w:rsidRPr="00174096">
        <w:trPr>
          <w:trHeight w:val="100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2 02 30000 00 0000 000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 xml:space="preserve"> Субвенции  бюджетам субъектов Российской Федерации и муниципальных образований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87,10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45,70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52,47</w:t>
            </w:r>
          </w:p>
        </w:tc>
      </w:tr>
      <w:tr w:rsidR="00626E7F" w:rsidRPr="00174096">
        <w:trPr>
          <w:trHeight w:val="1245"/>
        </w:trPr>
        <w:tc>
          <w:tcPr>
            <w:tcW w:w="2522" w:type="dxa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Субвенции бюджетам поселений на осуществление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52,76</w:t>
            </w:r>
          </w:p>
        </w:tc>
      </w:tr>
      <w:tr w:rsidR="00626E7F" w:rsidRPr="00174096">
        <w:trPr>
          <w:trHeight w:val="1815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3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90BC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0,00</w:t>
            </w:r>
          </w:p>
        </w:tc>
      </w:tr>
      <w:tr w:rsidR="00626E7F" w:rsidRPr="00174096">
        <w:trPr>
          <w:trHeight w:val="30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2 02 40000 00 0000 150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288,4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90,08</w:t>
            </w:r>
          </w:p>
        </w:tc>
      </w:tr>
      <w:tr w:rsidR="00626E7F" w:rsidRPr="00174096">
        <w:trPr>
          <w:trHeight w:val="51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2 02 40014 00 0000 150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99,77</w:t>
            </w:r>
          </w:p>
        </w:tc>
      </w:tr>
      <w:tr w:rsidR="00626E7F" w:rsidRPr="00174096">
        <w:trPr>
          <w:trHeight w:val="2295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Межбюджетные трансферты,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передаваемые бюджетам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сельских поселений из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бюджетов муниципальных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районов на осуществление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части полномочий по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решению вопросов местного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значения в соответствии с</w:t>
            </w: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br/>
              <w:t>заключенными соглашениями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99,77</w:t>
            </w:r>
          </w:p>
        </w:tc>
      </w:tr>
      <w:tr w:rsidR="00626E7F" w:rsidRPr="00174096">
        <w:trPr>
          <w:trHeight w:val="72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2 02 49999 10 0000 150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90BC9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100,00</w:t>
            </w:r>
          </w:p>
        </w:tc>
      </w:tr>
      <w:tr w:rsidR="00626E7F" w:rsidRPr="00174096">
        <w:trPr>
          <w:trHeight w:val="480"/>
        </w:trPr>
        <w:tc>
          <w:tcPr>
            <w:tcW w:w="2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790BC9">
              <w:rPr>
                <w:rFonts w:ascii="Arial" w:hAnsi="Arial" w:cs="Arial"/>
                <w:sz w:val="20"/>
                <w:szCs w:val="20"/>
                <w:lang w:eastAsia="ru-RU"/>
              </w:rPr>
              <w:t>2 07 05030 10 0000 150</w:t>
            </w:r>
          </w:p>
        </w:tc>
        <w:tc>
          <w:tcPr>
            <w:tcW w:w="3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790BC9" w:rsidRDefault="00626E7F" w:rsidP="00790BC9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  <w:lang w:eastAsia="ru-RU"/>
              </w:rPr>
            </w:pPr>
            <w:r w:rsidRPr="00790BC9">
              <w:rPr>
                <w:rFonts w:ascii="Arial CYR" w:hAnsi="Arial CYR" w:cs="Arial CYR"/>
                <w:sz w:val="18"/>
                <w:szCs w:val="18"/>
                <w:lang w:eastAsia="ru-RU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790BC9" w:rsidRDefault="00626E7F" w:rsidP="00790BC9">
            <w:pPr>
              <w:spacing w:after="0" w:line="240" w:lineRule="auto"/>
              <w:jc w:val="right"/>
              <w:rPr>
                <w:rFonts w:ascii="Arial CYR" w:hAnsi="Arial CYR" w:cs="Arial CYR"/>
                <w:sz w:val="24"/>
                <w:szCs w:val="24"/>
                <w:lang w:eastAsia="ru-RU"/>
              </w:rPr>
            </w:pPr>
            <w:r w:rsidRPr="00790BC9">
              <w:rPr>
                <w:rFonts w:ascii="Arial CYR" w:hAnsi="Arial CYR" w:cs="Arial CYR"/>
                <w:sz w:val="24"/>
                <w:szCs w:val="24"/>
                <w:lang w:eastAsia="ru-RU"/>
              </w:rPr>
              <w:t>100</w:t>
            </w:r>
          </w:p>
        </w:tc>
      </w:tr>
    </w:tbl>
    <w:p w:rsidR="00626E7F" w:rsidRDefault="00626E7F" w:rsidP="00790BC9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Pr="00A222D1" w:rsidRDefault="00626E7F" w:rsidP="00A222D1"/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4</w:t>
      </w:r>
      <w:r w:rsidRPr="0052047B">
        <w:rPr>
          <w:rFonts w:ascii="Times New Roman" w:hAnsi="Times New Roman" w:cs="Times New Roman"/>
        </w:rPr>
        <w:t xml:space="preserve">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Default="00626E7F" w:rsidP="001A3054">
      <w:pPr>
        <w:jc w:val="right"/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</w:p>
    <w:p w:rsidR="00626E7F" w:rsidRDefault="00626E7F" w:rsidP="00D80587">
      <w:pPr>
        <w:jc w:val="center"/>
        <w:rPr>
          <w:rFonts w:ascii="Times New Roman" w:hAnsi="Times New Roman" w:cs="Times New Roman"/>
          <w:b/>
          <w:bCs/>
        </w:rPr>
      </w:pPr>
      <w:r w:rsidRPr="00D80587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626E7F" w:rsidRPr="00D80587" w:rsidRDefault="00626E7F" w:rsidP="00D80587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16586" w:type="dxa"/>
        <w:tblInd w:w="-106" w:type="dxa"/>
        <w:tblLook w:val="00A0"/>
      </w:tblPr>
      <w:tblGrid>
        <w:gridCol w:w="2888"/>
        <w:gridCol w:w="656"/>
        <w:gridCol w:w="709"/>
        <w:gridCol w:w="992"/>
        <w:gridCol w:w="993"/>
        <w:gridCol w:w="992"/>
        <w:gridCol w:w="1300"/>
        <w:gridCol w:w="1398"/>
        <w:gridCol w:w="3641"/>
        <w:gridCol w:w="272"/>
        <w:gridCol w:w="272"/>
        <w:gridCol w:w="272"/>
        <w:gridCol w:w="272"/>
        <w:gridCol w:w="717"/>
        <w:gridCol w:w="606"/>
        <w:gridCol w:w="606"/>
      </w:tblGrid>
      <w:tr w:rsidR="00626E7F" w:rsidRPr="00174096">
        <w:trPr>
          <w:gridAfter w:val="8"/>
          <w:wAfter w:w="6658" w:type="dxa"/>
          <w:trHeight w:val="93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Н</w:t>
            </w: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аименование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ПРЗ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ЦСР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ПЛАН 2021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9 месяцев 2021</w:t>
            </w:r>
          </w:p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(факт)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% исполнения</w:t>
            </w:r>
          </w:p>
        </w:tc>
      </w:tr>
      <w:tr w:rsidR="00626E7F" w:rsidRPr="00174096">
        <w:trPr>
          <w:gridAfter w:val="8"/>
          <w:wAfter w:w="6658" w:type="dxa"/>
          <w:trHeight w:val="72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</w:tr>
      <w:tr w:rsidR="00626E7F" w:rsidRPr="00174096" w:rsidTr="00994C0F">
        <w:trPr>
          <w:gridAfter w:val="8"/>
          <w:wAfter w:w="6658" w:type="dxa"/>
          <w:trHeight w:val="42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A222D1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2295,5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1588,0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69,2</w:t>
            </w:r>
          </w:p>
        </w:tc>
      </w:tr>
      <w:tr w:rsidR="00626E7F" w:rsidRPr="00174096" w:rsidTr="00994C0F">
        <w:trPr>
          <w:gridAfter w:val="8"/>
          <w:wAfter w:w="6658" w:type="dxa"/>
          <w:trHeight w:val="45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1439,7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1006,9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69,9</w:t>
            </w:r>
          </w:p>
        </w:tc>
      </w:tr>
      <w:tr w:rsidR="00626E7F" w:rsidRPr="00174096" w:rsidTr="00994C0F">
        <w:trPr>
          <w:gridAfter w:val="8"/>
          <w:wAfter w:w="6658" w:type="dxa"/>
          <w:trHeight w:val="90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315,8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168,3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53,3</w:t>
            </w:r>
          </w:p>
        </w:tc>
      </w:tr>
      <w:tr w:rsidR="00626E7F" w:rsidRPr="00174096" w:rsidTr="00994C0F">
        <w:trPr>
          <w:gridAfter w:val="8"/>
          <w:wAfter w:w="6658" w:type="dxa"/>
          <w:trHeight w:val="85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315,8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168,3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53,3</w:t>
            </w:r>
          </w:p>
        </w:tc>
      </w:tr>
      <w:tr w:rsidR="00626E7F" w:rsidRPr="00174096" w:rsidTr="00994C0F">
        <w:trPr>
          <w:gridAfter w:val="8"/>
          <w:wAfter w:w="6658" w:type="dxa"/>
          <w:trHeight w:val="84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56,7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100,2</w:t>
            </w:r>
          </w:p>
        </w:tc>
      </w:tr>
      <w:tr w:rsidR="00626E7F" w:rsidRPr="00174096" w:rsidTr="00994C0F">
        <w:trPr>
          <w:gridAfter w:val="8"/>
          <w:wAfter w:w="6658" w:type="dxa"/>
          <w:trHeight w:val="51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47,6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100,2</w:t>
            </w:r>
          </w:p>
        </w:tc>
      </w:tr>
      <w:tr w:rsidR="00626E7F" w:rsidRPr="00174096" w:rsidTr="00994C0F">
        <w:trPr>
          <w:gridAfter w:val="8"/>
          <w:wAfter w:w="6658" w:type="dxa"/>
          <w:trHeight w:val="75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9,1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58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259,1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111,5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43,0</w:t>
            </w:r>
          </w:p>
        </w:tc>
      </w:tr>
      <w:tr w:rsidR="00626E7F" w:rsidRPr="00174096" w:rsidTr="00994C0F">
        <w:trPr>
          <w:gridAfter w:val="8"/>
          <w:wAfter w:w="6658" w:type="dxa"/>
          <w:trHeight w:val="76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247,1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111,5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45,1</w:t>
            </w:r>
          </w:p>
        </w:tc>
      </w:tr>
      <w:tr w:rsidR="00626E7F" w:rsidRPr="00174096" w:rsidTr="00994C0F">
        <w:trPr>
          <w:gridAfter w:val="8"/>
          <w:wAfter w:w="6658" w:type="dxa"/>
          <w:trHeight w:val="102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93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lang w:eastAsia="ru-RU"/>
              </w:rPr>
              <w:t>1123,6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lang w:eastAsia="ru-RU"/>
              </w:rPr>
              <w:t>838,6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74,6</w:t>
            </w:r>
          </w:p>
        </w:tc>
      </w:tr>
      <w:tr w:rsidR="00626E7F" w:rsidRPr="00174096" w:rsidTr="00994C0F">
        <w:trPr>
          <w:gridAfter w:val="8"/>
          <w:wAfter w:w="6658" w:type="dxa"/>
          <w:trHeight w:val="48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1123,6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838,6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74,6</w:t>
            </w:r>
          </w:p>
        </w:tc>
      </w:tr>
      <w:tr w:rsidR="00626E7F" w:rsidRPr="00174096" w:rsidTr="00994C0F">
        <w:trPr>
          <w:gridAfter w:val="8"/>
          <w:wAfter w:w="6658" w:type="dxa"/>
          <w:trHeight w:val="7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1123,6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838,6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74,6</w:t>
            </w:r>
          </w:p>
        </w:tc>
      </w:tr>
      <w:tr w:rsidR="00626E7F" w:rsidRPr="00174096" w:rsidTr="00994C0F">
        <w:trPr>
          <w:gridAfter w:val="8"/>
          <w:wAfter w:w="6658" w:type="dxa"/>
          <w:trHeight w:val="124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57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179,5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179,5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72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14,9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14,9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45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29,0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45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121,7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72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385,7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330,7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85,7</w:t>
            </w:r>
          </w:p>
        </w:tc>
      </w:tr>
      <w:tr w:rsidR="00626E7F" w:rsidRPr="00174096" w:rsidTr="00994C0F">
        <w:trPr>
          <w:gridAfter w:val="8"/>
          <w:wAfter w:w="6658" w:type="dxa"/>
          <w:trHeight w:val="52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259,9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205,1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78,9</w:t>
            </w:r>
          </w:p>
        </w:tc>
      </w:tr>
      <w:tr w:rsidR="00626E7F" w:rsidRPr="00174096" w:rsidTr="00994C0F">
        <w:trPr>
          <w:gridAfter w:val="8"/>
          <w:wAfter w:w="6658" w:type="dxa"/>
          <w:trHeight w:val="76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125,8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125,6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99,8</w:t>
            </w:r>
          </w:p>
        </w:tc>
      </w:tr>
      <w:tr w:rsidR="00626E7F" w:rsidRPr="00174096" w:rsidTr="00994C0F">
        <w:trPr>
          <w:gridAfter w:val="8"/>
          <w:wAfter w:w="6658" w:type="dxa"/>
          <w:trHeight w:val="76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393,8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162,8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41,3</w:t>
            </w:r>
          </w:p>
        </w:tc>
      </w:tr>
      <w:tr w:rsidR="00626E7F" w:rsidRPr="00174096" w:rsidTr="00994C0F">
        <w:trPr>
          <w:gridAfter w:val="8"/>
          <w:wAfter w:w="6658" w:type="dxa"/>
          <w:trHeight w:val="78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4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211,2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56,0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26,5</w:t>
            </w:r>
          </w:p>
        </w:tc>
      </w:tr>
      <w:tr w:rsidR="00626E7F" w:rsidRPr="00174096" w:rsidTr="00994C0F">
        <w:trPr>
          <w:gridAfter w:val="8"/>
          <w:wAfter w:w="6658" w:type="dxa"/>
          <w:trHeight w:val="4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73,0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66,4</w:t>
            </w:r>
          </w:p>
        </w:tc>
      </w:tr>
      <w:tr w:rsidR="00626E7F" w:rsidRPr="00174096" w:rsidTr="00994C0F">
        <w:trPr>
          <w:gridAfter w:val="8"/>
          <w:wAfter w:w="6658" w:type="dxa"/>
          <w:trHeight w:val="4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Исполнение судебных актов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4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58,0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33,4</w:t>
            </w:r>
          </w:p>
        </w:tc>
      </w:tr>
      <w:tr w:rsidR="00626E7F" w:rsidRPr="00174096" w:rsidTr="00994C0F">
        <w:trPr>
          <w:gridAfter w:val="8"/>
          <w:wAfter w:w="6658" w:type="dxa"/>
          <w:trHeight w:val="3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98,5</w:t>
            </w:r>
          </w:p>
        </w:tc>
      </w:tr>
      <w:tr w:rsidR="00626E7F" w:rsidRPr="00174096" w:rsidTr="00994C0F">
        <w:trPr>
          <w:gridAfter w:val="8"/>
          <w:wAfter w:w="6658" w:type="dxa"/>
          <w:trHeight w:val="70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4C0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4C0F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73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94C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94C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73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94C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0,3 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994C0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43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94C0F">
              <w:rPr>
                <w:rFonts w:ascii="Times New Roman" w:hAnsi="Times New Roman" w:cs="Times New Roman"/>
                <w:lang w:eastAsia="ru-RU"/>
              </w:rPr>
              <w:t>0,3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994C0F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33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46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52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51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3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994C0F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33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86,8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45,8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52,8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52,8</w:t>
            </w:r>
          </w:p>
        </w:tc>
      </w:tr>
      <w:tr w:rsidR="00626E7F" w:rsidRPr="00174096" w:rsidTr="00994C0F">
        <w:trPr>
          <w:gridAfter w:val="8"/>
          <w:wAfter w:w="6658" w:type="dxa"/>
          <w:trHeight w:val="87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52,8</w:t>
            </w:r>
          </w:p>
        </w:tc>
      </w:tr>
      <w:tr w:rsidR="00626E7F" w:rsidRPr="00174096" w:rsidTr="00994C0F">
        <w:trPr>
          <w:gridAfter w:val="8"/>
          <w:wAfter w:w="6658" w:type="dxa"/>
          <w:trHeight w:val="58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52,8</w:t>
            </w:r>
          </w:p>
        </w:tc>
      </w:tr>
      <w:tr w:rsidR="00626E7F" w:rsidRPr="00174096" w:rsidTr="00994C0F">
        <w:trPr>
          <w:gridAfter w:val="8"/>
          <w:wAfter w:w="6658" w:type="dxa"/>
          <w:trHeight w:val="52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34,4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57,3</w:t>
            </w:r>
          </w:p>
        </w:tc>
      </w:tr>
      <w:tr w:rsidR="00626E7F" w:rsidRPr="00174096" w:rsidTr="00994C0F">
        <w:trPr>
          <w:gridAfter w:val="8"/>
          <w:wAfter w:w="6658" w:type="dxa"/>
          <w:trHeight w:val="7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18,1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57,5</w:t>
            </w:r>
          </w:p>
        </w:tc>
      </w:tr>
      <w:tr w:rsidR="00626E7F" w:rsidRPr="00174096" w:rsidTr="00994C0F">
        <w:trPr>
          <w:gridAfter w:val="8"/>
          <w:wAfter w:w="6658" w:type="dxa"/>
          <w:trHeight w:val="34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11,5</w:t>
            </w:r>
          </w:p>
        </w:tc>
      </w:tr>
      <w:tr w:rsidR="00626E7F" w:rsidRPr="00174096" w:rsidTr="00994C0F">
        <w:trPr>
          <w:gridAfter w:val="8"/>
          <w:wAfter w:w="6658" w:type="dxa"/>
          <w:trHeight w:val="120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53,2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84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85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A222D1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A222D1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A222D1">
              <w:rPr>
                <w:rFonts w:ascii="Arial" w:hAnsi="Arial" w:cs="Arial"/>
                <w:lang w:eastAsia="ru-RU"/>
              </w:rPr>
              <w:t>Мероприятия по пожарной безопасности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61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A222D1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A222D1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 w:rsidTr="00994C0F">
        <w:trPr>
          <w:gridAfter w:val="8"/>
          <w:wAfter w:w="6658" w:type="dxa"/>
          <w:trHeight w:val="49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Дорожный фонд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lang w:eastAsia="ru-RU"/>
              </w:rPr>
              <w:t>260,4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lang w:eastAsia="ru-RU"/>
              </w:rPr>
              <w:t>259,8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99,8</w:t>
            </w:r>
          </w:p>
        </w:tc>
      </w:tr>
      <w:tr w:rsidR="00626E7F" w:rsidRPr="00174096" w:rsidTr="00994C0F">
        <w:trPr>
          <w:gridAfter w:val="8"/>
          <w:wAfter w:w="6658" w:type="dxa"/>
          <w:trHeight w:val="144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99,8</w:t>
            </w:r>
          </w:p>
        </w:tc>
      </w:tr>
      <w:tr w:rsidR="00626E7F" w:rsidRPr="00174096">
        <w:trPr>
          <w:gridAfter w:val="8"/>
          <w:wAfter w:w="6658" w:type="dxa"/>
          <w:trHeight w:val="67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99,8</w:t>
            </w:r>
          </w:p>
        </w:tc>
      </w:tr>
      <w:tr w:rsidR="00626E7F" w:rsidRPr="00174096" w:rsidTr="00994C0F">
        <w:trPr>
          <w:gridAfter w:val="8"/>
          <w:wAfter w:w="6658" w:type="dxa"/>
          <w:trHeight w:val="45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99,8</w:t>
            </w:r>
          </w:p>
        </w:tc>
      </w:tr>
      <w:tr w:rsidR="00626E7F" w:rsidRPr="00174096" w:rsidTr="00994C0F">
        <w:trPr>
          <w:gridAfter w:val="8"/>
          <w:wAfter w:w="6658" w:type="dxa"/>
          <w:trHeight w:val="36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299,7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994C0F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994C0F">
              <w:rPr>
                <w:rFonts w:ascii="Arial" w:hAnsi="Arial" w:cs="Arial"/>
                <w:b/>
                <w:bCs/>
                <w:lang w:eastAsia="ru-RU"/>
              </w:rPr>
              <w:t>195,8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65,3</w:t>
            </w:r>
          </w:p>
        </w:tc>
      </w:tr>
      <w:tr w:rsidR="00626E7F" w:rsidRPr="00174096">
        <w:trPr>
          <w:gridAfter w:val="8"/>
          <w:wAfter w:w="6658" w:type="dxa"/>
          <w:trHeight w:val="1080"/>
        </w:trPr>
        <w:tc>
          <w:tcPr>
            <w:tcW w:w="288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2022года»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46,2</w:t>
            </w:r>
          </w:p>
        </w:tc>
      </w:tr>
      <w:tr w:rsidR="00626E7F" w:rsidRPr="00174096">
        <w:trPr>
          <w:gridAfter w:val="8"/>
          <w:wAfter w:w="6658" w:type="dxa"/>
          <w:trHeight w:val="36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Уличное освещение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75,8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46,2</w:t>
            </w:r>
          </w:p>
        </w:tc>
      </w:tr>
      <w:tr w:rsidR="00626E7F" w:rsidRPr="00174096">
        <w:trPr>
          <w:gridAfter w:val="8"/>
          <w:wAfter w:w="6658" w:type="dxa"/>
          <w:trHeight w:val="36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15,7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>
        <w:trPr>
          <w:gridAfter w:val="8"/>
          <w:wAfter w:w="6658" w:type="dxa"/>
          <w:trHeight w:val="40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164,0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60,1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36,6</w:t>
            </w:r>
          </w:p>
        </w:tc>
      </w:tr>
      <w:tr w:rsidR="00626E7F" w:rsidRPr="00174096">
        <w:trPr>
          <w:gridAfter w:val="8"/>
          <w:wAfter w:w="6658" w:type="dxa"/>
          <w:trHeight w:val="66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>
        <w:trPr>
          <w:gridAfter w:val="8"/>
          <w:wAfter w:w="6658" w:type="dxa"/>
          <w:trHeight w:val="58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A222D1">
              <w:rPr>
                <w:rFonts w:ascii="Arial" w:hAnsi="Arial" w:cs="Arial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100,0</w:t>
            </w:r>
          </w:p>
        </w:tc>
      </w:tr>
      <w:tr w:rsidR="00626E7F" w:rsidRPr="00174096" w:rsidTr="00994C0F">
        <w:trPr>
          <w:trHeight w:val="49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1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>
        <w:trPr>
          <w:gridAfter w:val="8"/>
          <w:wAfter w:w="6658" w:type="dxa"/>
          <w:trHeight w:val="540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>
        <w:trPr>
          <w:gridAfter w:val="8"/>
          <w:wAfter w:w="6658" w:type="dxa"/>
          <w:trHeight w:val="90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>
        <w:trPr>
          <w:gridAfter w:val="8"/>
          <w:wAfter w:w="6658" w:type="dxa"/>
          <w:trHeight w:val="55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>
        <w:trPr>
          <w:gridAfter w:val="8"/>
          <w:wAfter w:w="6658" w:type="dxa"/>
          <w:trHeight w:val="39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 w:rsidTr="00994C0F">
        <w:trPr>
          <w:gridAfter w:val="8"/>
          <w:wAfter w:w="6658" w:type="dxa"/>
          <w:trHeight w:val="36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222D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 xml:space="preserve">89 1 00 03010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34,5</w:t>
            </w:r>
          </w:p>
        </w:tc>
      </w:tr>
      <w:tr w:rsidR="00626E7F" w:rsidRPr="00174096" w:rsidTr="00994C0F">
        <w:trPr>
          <w:gridAfter w:val="8"/>
          <w:wAfter w:w="6658" w:type="dxa"/>
          <w:trHeight w:val="765"/>
        </w:trPr>
        <w:tc>
          <w:tcPr>
            <w:tcW w:w="2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>
        <w:trPr>
          <w:gridAfter w:val="8"/>
          <w:wAfter w:w="6658" w:type="dxa"/>
          <w:trHeight w:val="52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>
        <w:trPr>
          <w:gridAfter w:val="8"/>
          <w:wAfter w:w="6658" w:type="dxa"/>
          <w:trHeight w:val="96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>
        <w:trPr>
          <w:gridAfter w:val="8"/>
          <w:wAfter w:w="6658" w:type="dxa"/>
          <w:trHeight w:val="525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626E7F" w:rsidRPr="00174096">
        <w:trPr>
          <w:gridAfter w:val="8"/>
          <w:wAfter w:w="6658" w:type="dxa"/>
          <w:trHeight w:val="300"/>
        </w:trPr>
        <w:tc>
          <w:tcPr>
            <w:tcW w:w="28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A222D1" w:rsidRDefault="00626E7F" w:rsidP="00A222D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A222D1" w:rsidRDefault="00626E7F" w:rsidP="00A222D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A222D1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</w:tbl>
    <w:p w:rsidR="00626E7F" w:rsidRDefault="00626E7F" w:rsidP="00A222D1">
      <w:pPr>
        <w:sectPr w:rsidR="00626E7F" w:rsidSect="00D80587">
          <w:pgSz w:w="11906" w:h="16838"/>
          <w:pgMar w:top="1134" w:right="992" w:bottom="1134" w:left="1701" w:header="709" w:footer="709" w:gutter="0"/>
          <w:cols w:space="708"/>
          <w:docGrid w:linePitch="360"/>
        </w:sectPr>
      </w:pP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5</w:t>
      </w:r>
      <w:r w:rsidRPr="0052047B">
        <w:rPr>
          <w:rFonts w:ascii="Times New Roman" w:hAnsi="Times New Roman" w:cs="Times New Roman"/>
        </w:rPr>
        <w:t xml:space="preserve">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</w:p>
    <w:p w:rsidR="00626E7F" w:rsidRPr="00DF6B85" w:rsidRDefault="00626E7F" w:rsidP="001A3054">
      <w:pPr>
        <w:jc w:val="center"/>
        <w:rPr>
          <w:rFonts w:ascii="Times New Roman" w:hAnsi="Times New Roman" w:cs="Times New Roman"/>
          <w:b/>
          <w:bCs/>
        </w:rPr>
      </w:pPr>
      <w:r w:rsidRPr="00DF6B85">
        <w:rPr>
          <w:rFonts w:ascii="Times New Roman" w:hAnsi="Times New Roman" w:cs="Times New Roman"/>
          <w:b/>
          <w:bCs/>
        </w:rPr>
        <w:t>Ведомственная структура расходов бюджета Киржеманского сельского поселения Большеигнатовского муниципального района Республики Мордовия  на 2021 год и на плановый период 2022 и 2023 годов</w:t>
      </w:r>
    </w:p>
    <w:p w:rsidR="00626E7F" w:rsidRPr="00DF6B85" w:rsidRDefault="00626E7F" w:rsidP="00DF6B85">
      <w:pPr>
        <w:jc w:val="right"/>
        <w:rPr>
          <w:b/>
          <w:bCs/>
        </w:rPr>
      </w:pPr>
      <w:r w:rsidRPr="00DF6B85">
        <w:rPr>
          <w:b/>
          <w:bCs/>
        </w:rPr>
        <w:t>тыс.руб.</w:t>
      </w:r>
    </w:p>
    <w:tbl>
      <w:tblPr>
        <w:tblW w:w="17438" w:type="dxa"/>
        <w:tblInd w:w="-106" w:type="dxa"/>
        <w:tblLayout w:type="fixed"/>
        <w:tblLook w:val="00A0"/>
      </w:tblPr>
      <w:tblGrid>
        <w:gridCol w:w="2844"/>
        <w:gridCol w:w="847"/>
        <w:gridCol w:w="849"/>
        <w:gridCol w:w="709"/>
        <w:gridCol w:w="695"/>
        <w:gridCol w:w="33"/>
        <w:gridCol w:w="203"/>
        <w:gridCol w:w="33"/>
        <w:gridCol w:w="205"/>
        <w:gridCol w:w="31"/>
        <w:gridCol w:w="1002"/>
        <w:gridCol w:w="6"/>
        <w:gridCol w:w="31"/>
        <w:gridCol w:w="1103"/>
        <w:gridCol w:w="31"/>
        <w:gridCol w:w="1108"/>
        <w:gridCol w:w="26"/>
        <w:gridCol w:w="3154"/>
        <w:gridCol w:w="236"/>
        <w:gridCol w:w="236"/>
        <w:gridCol w:w="1553"/>
        <w:gridCol w:w="1202"/>
        <w:gridCol w:w="1301"/>
      </w:tblGrid>
      <w:tr w:rsidR="00626E7F" w:rsidRPr="00174096">
        <w:trPr>
          <w:gridAfter w:val="6"/>
          <w:wAfter w:w="7679" w:type="dxa"/>
          <w:trHeight w:val="1065"/>
        </w:trPr>
        <w:tc>
          <w:tcPr>
            <w:tcW w:w="2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План 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 месяцев 2021(факт)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626E7F" w:rsidRPr="00174096">
        <w:trPr>
          <w:gridAfter w:val="6"/>
          <w:wAfter w:w="7679" w:type="dxa"/>
          <w:trHeight w:val="255"/>
        </w:trPr>
        <w:tc>
          <w:tcPr>
            <w:tcW w:w="2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26E7F" w:rsidRPr="00174096">
        <w:trPr>
          <w:gridAfter w:val="6"/>
          <w:wAfter w:w="7679" w:type="dxa"/>
          <w:trHeight w:val="25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</w:tc>
      </w:tr>
      <w:tr w:rsidR="00626E7F" w:rsidRPr="00174096">
        <w:trPr>
          <w:gridAfter w:val="6"/>
          <w:wAfter w:w="7679" w:type="dxa"/>
          <w:trHeight w:val="28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2295,50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1588,00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69,18</w:t>
            </w:r>
          </w:p>
        </w:tc>
      </w:tr>
      <w:tr w:rsidR="00626E7F" w:rsidRPr="00174096">
        <w:trPr>
          <w:gridAfter w:val="6"/>
          <w:wAfter w:w="7679" w:type="dxa"/>
          <w:trHeight w:val="48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2 295,5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1 588,0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69,18</w:t>
            </w:r>
          </w:p>
        </w:tc>
      </w:tr>
      <w:tr w:rsidR="00626E7F" w:rsidRPr="00174096">
        <w:trPr>
          <w:gridAfter w:val="6"/>
          <w:wAfter w:w="7679" w:type="dxa"/>
          <w:trHeight w:val="30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1 440,7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1 006,9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69,89</w:t>
            </w:r>
          </w:p>
        </w:tc>
      </w:tr>
      <w:tr w:rsidR="00626E7F" w:rsidRPr="00174096">
        <w:trPr>
          <w:gridAfter w:val="6"/>
          <w:wAfter w:w="7679" w:type="dxa"/>
          <w:trHeight w:val="75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315,8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168,3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53,29</w:t>
            </w:r>
          </w:p>
        </w:tc>
      </w:tr>
      <w:tr w:rsidR="00626E7F" w:rsidRPr="00174096">
        <w:trPr>
          <w:gridAfter w:val="6"/>
          <w:wAfter w:w="7679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315,8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168,3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53,29</w:t>
            </w:r>
          </w:p>
        </w:tc>
      </w:tr>
      <w:tr w:rsidR="00626E7F" w:rsidRPr="00174096" w:rsidTr="00994C0F">
        <w:trPr>
          <w:gridAfter w:val="6"/>
          <w:wAfter w:w="7679" w:type="dxa"/>
          <w:trHeight w:val="84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315,8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168,3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53,29</w:t>
            </w:r>
          </w:p>
        </w:tc>
      </w:tr>
      <w:tr w:rsidR="00626E7F" w:rsidRPr="00174096" w:rsidTr="00994C0F">
        <w:trPr>
          <w:gridAfter w:val="6"/>
          <w:wAfter w:w="7679" w:type="dxa"/>
          <w:trHeight w:val="960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56,7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56,8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100,18</w:t>
            </w:r>
          </w:p>
        </w:tc>
      </w:tr>
      <w:tr w:rsidR="00626E7F" w:rsidRPr="00174096" w:rsidTr="00994C0F">
        <w:trPr>
          <w:gridAfter w:val="6"/>
          <w:wAfter w:w="7679" w:type="dxa"/>
          <w:trHeight w:val="60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47,6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47,7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100,21</w:t>
            </w:r>
          </w:p>
        </w:tc>
      </w:tr>
      <w:tr w:rsidR="00626E7F" w:rsidRPr="00174096" w:rsidTr="00994C0F">
        <w:trPr>
          <w:gridAfter w:val="6"/>
          <w:wAfter w:w="7679" w:type="dxa"/>
          <w:trHeight w:val="102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40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259,1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111,5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43,03</w:t>
            </w:r>
          </w:p>
        </w:tc>
      </w:tr>
      <w:tr w:rsidR="00626E7F" w:rsidRPr="00174096" w:rsidTr="00994C0F">
        <w:trPr>
          <w:gridAfter w:val="6"/>
          <w:wAfter w:w="7679" w:type="dxa"/>
          <w:trHeight w:val="64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247,1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111,5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45,12</w:t>
            </w:r>
          </w:p>
        </w:tc>
      </w:tr>
      <w:tr w:rsidR="00626E7F" w:rsidRPr="00174096" w:rsidTr="00994C0F">
        <w:trPr>
          <w:gridAfter w:val="6"/>
          <w:wAfter w:w="7679" w:type="dxa"/>
          <w:trHeight w:val="1020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108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1 124,6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838,6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74,57</w:t>
            </w:r>
          </w:p>
        </w:tc>
      </w:tr>
      <w:tr w:rsidR="00626E7F" w:rsidRPr="00174096" w:rsidTr="00994C0F">
        <w:trPr>
          <w:gridAfter w:val="6"/>
          <w:wAfter w:w="7679" w:type="dxa"/>
          <w:trHeight w:val="61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1 124,6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848,8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75,48</w:t>
            </w:r>
          </w:p>
        </w:tc>
      </w:tr>
      <w:tr w:rsidR="00626E7F" w:rsidRPr="00174096" w:rsidTr="00994C0F">
        <w:trPr>
          <w:gridAfter w:val="6"/>
          <w:wAfter w:w="7679" w:type="dxa"/>
          <w:trHeight w:val="76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1 124,6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848,8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75,48</w:t>
            </w:r>
          </w:p>
        </w:tc>
      </w:tr>
      <w:tr w:rsidR="00626E7F" w:rsidRPr="00174096" w:rsidTr="00994C0F">
        <w:trPr>
          <w:gridAfter w:val="6"/>
          <w:wAfter w:w="7679" w:type="dxa"/>
          <w:trHeight w:val="94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345,1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345,1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179,5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29,0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121,7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85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 Республики Мордовии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385,7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330,7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85,74</w:t>
            </w:r>
          </w:p>
        </w:tc>
      </w:tr>
      <w:tr w:rsidR="00626E7F" w:rsidRPr="00174096" w:rsidTr="00994C0F">
        <w:trPr>
          <w:gridAfter w:val="6"/>
          <w:wAfter w:w="7679" w:type="dxa"/>
          <w:trHeight w:val="52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259,9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205,1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78,91</w:t>
            </w:r>
          </w:p>
        </w:tc>
      </w:tr>
      <w:tr w:rsidR="00626E7F" w:rsidRPr="00174096" w:rsidTr="00994C0F">
        <w:trPr>
          <w:gridAfter w:val="6"/>
          <w:wAfter w:w="7679" w:type="dxa"/>
          <w:trHeight w:val="97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99,84</w:t>
            </w:r>
          </w:p>
        </w:tc>
      </w:tr>
      <w:tr w:rsidR="00626E7F" w:rsidRPr="00174096" w:rsidTr="00994C0F">
        <w:trPr>
          <w:gridAfter w:val="6"/>
          <w:wAfter w:w="7679" w:type="dxa"/>
          <w:trHeight w:val="72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393,8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173,0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43,93</w:t>
            </w:r>
          </w:p>
        </w:tc>
      </w:tr>
      <w:tr w:rsidR="00626E7F" w:rsidRPr="00174096" w:rsidTr="00994C0F">
        <w:trPr>
          <w:gridAfter w:val="6"/>
          <w:wAfter w:w="7679" w:type="dxa"/>
          <w:trHeight w:val="73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52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211,2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56,0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26,52</w:t>
            </w:r>
          </w:p>
        </w:tc>
      </w:tr>
      <w:tr w:rsidR="00626E7F" w:rsidRPr="00174096" w:rsidTr="00994C0F">
        <w:trPr>
          <w:gridAfter w:val="6"/>
          <w:wAfter w:w="7679" w:type="dxa"/>
          <w:trHeight w:val="52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110,0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73,0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66,36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851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58,0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19,4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33,45</w:t>
            </w:r>
          </w:p>
        </w:tc>
      </w:tr>
      <w:tr w:rsidR="00626E7F" w:rsidRPr="00174096" w:rsidTr="00994C0F">
        <w:trPr>
          <w:gridAfter w:val="6"/>
          <w:wAfter w:w="7679" w:type="dxa"/>
          <w:trHeight w:val="31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Уплата налога на негативное воздействие на окр.среду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831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6"/>
          <w:wAfter w:w="7679" w:type="dxa"/>
          <w:trHeight w:val="37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Уплата прочих налогов, сборов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853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13,0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12,8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98,46</w:t>
            </w:r>
          </w:p>
        </w:tc>
      </w:tr>
      <w:tr w:rsidR="00626E7F" w:rsidRPr="00174096" w:rsidTr="00994C0F">
        <w:trPr>
          <w:gridAfter w:val="6"/>
          <w:wAfter w:w="7679" w:type="dxa"/>
          <w:trHeight w:val="82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99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84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54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0,3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40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49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6"/>
          <w:wAfter w:w="7679" w:type="dxa"/>
          <w:trHeight w:val="72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05" w:type="dxa"/>
          <w:trHeight w:val="52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0,0  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05" w:type="dxa"/>
          <w:trHeight w:val="33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trHeight w:val="45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оборона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7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1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auto"/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00"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  <w:t xml:space="preserve">86,8 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color w:val="FF0000"/>
                <w:lang w:eastAsia="ru-RU"/>
              </w:rPr>
              <w:t xml:space="preserve">45,8  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52,76</w:t>
            </w:r>
          </w:p>
        </w:tc>
      </w:tr>
      <w:tr w:rsidR="00626E7F" w:rsidRPr="00174096" w:rsidTr="00994C0F">
        <w:trPr>
          <w:gridAfter w:val="7"/>
          <w:wAfter w:w="7705" w:type="dxa"/>
          <w:trHeight w:val="52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73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5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62,2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4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60,0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34,4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57,33</w:t>
            </w:r>
          </w:p>
        </w:tc>
      </w:tr>
      <w:tr w:rsidR="00626E7F" w:rsidRPr="00174096" w:rsidTr="00994C0F">
        <w:trPr>
          <w:gridAfter w:val="7"/>
          <w:wAfter w:w="7705" w:type="dxa"/>
          <w:trHeight w:val="106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18,1 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 xml:space="preserve">10,4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57,46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8,7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1,0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11,49</w:t>
            </w:r>
          </w:p>
        </w:tc>
      </w:tr>
      <w:tr w:rsidR="00626E7F" w:rsidRPr="00174096" w:rsidTr="00994C0F">
        <w:trPr>
          <w:gridAfter w:val="7"/>
          <w:wAfter w:w="7705" w:type="dxa"/>
          <w:trHeight w:val="1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i/>
                <w:iCs/>
                <w:lang w:eastAsia="ru-RU"/>
              </w:rPr>
              <w:t xml:space="preserve">0,0  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#ДЕЛ/0!</w:t>
            </w:r>
          </w:p>
        </w:tc>
      </w:tr>
      <w:tr w:rsidR="00626E7F" w:rsidRPr="00174096" w:rsidTr="00994C0F">
        <w:trPr>
          <w:gridAfter w:val="7"/>
          <w:wAfter w:w="7705" w:type="dxa"/>
          <w:trHeight w:val="96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ru-RU"/>
              </w:rPr>
              <w:t>Обеспечение пожарной безопасности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53,4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53,18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28,4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05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10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10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0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lang w:eastAsia="ru-RU"/>
              </w:rPr>
            </w:pPr>
            <w:r w:rsidRPr="00D80587">
              <w:rPr>
                <w:rFonts w:ascii="Arial" w:hAnsi="Arial" w:cs="Arial"/>
                <w:lang w:eastAsia="ru-RU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D80587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0" w:type="dxa"/>
          <w:trHeight w:val="30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Дорожный фонд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260,4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259,8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99,77</w:t>
            </w:r>
          </w:p>
        </w:tc>
      </w:tr>
      <w:tr w:rsidR="00626E7F" w:rsidRPr="00174096" w:rsidTr="00994C0F">
        <w:trPr>
          <w:gridAfter w:val="7"/>
          <w:wAfter w:w="7710" w:type="dxa"/>
          <w:trHeight w:val="75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99,77</w:t>
            </w:r>
          </w:p>
        </w:tc>
      </w:tr>
      <w:tr w:rsidR="00626E7F" w:rsidRPr="00174096" w:rsidTr="00994C0F">
        <w:trPr>
          <w:gridAfter w:val="7"/>
          <w:wAfter w:w="7710" w:type="dxa"/>
          <w:trHeight w:val="57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Содержание автомобильных дорог и искусственных сооружений на них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99,77</w:t>
            </w:r>
          </w:p>
        </w:tc>
      </w:tr>
      <w:tr w:rsidR="00626E7F" w:rsidRPr="00174096" w:rsidTr="00994C0F">
        <w:trPr>
          <w:gridAfter w:val="7"/>
          <w:wAfter w:w="7710" w:type="dxa"/>
          <w:trHeight w:val="63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13 0 01 44102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260,4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259,8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99,77</w:t>
            </w:r>
          </w:p>
        </w:tc>
      </w:tr>
      <w:tr w:rsidR="00626E7F" w:rsidRPr="00174096" w:rsidTr="00994C0F">
        <w:trPr>
          <w:gridAfter w:val="7"/>
          <w:wAfter w:w="7710" w:type="dxa"/>
          <w:trHeight w:val="36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4C0F">
              <w:rPr>
                <w:rFonts w:ascii="Times New Roman" w:hAnsi="Times New Roman" w:cs="Times New Roman"/>
                <w:b/>
                <w:bCs/>
                <w:lang w:eastAsia="ru-RU"/>
              </w:rPr>
              <w:t>299,7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994C0F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994C0F">
              <w:rPr>
                <w:rFonts w:ascii="Times New Roman" w:hAnsi="Times New Roman" w:cs="Times New Roman"/>
                <w:b/>
                <w:bCs/>
                <w:lang w:eastAsia="ru-RU"/>
              </w:rPr>
              <w:t>195,8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65,33</w:t>
            </w:r>
          </w:p>
        </w:tc>
      </w:tr>
      <w:tr w:rsidR="00626E7F" w:rsidRPr="00174096" w:rsidTr="00994C0F">
        <w:trPr>
          <w:gridAfter w:val="7"/>
          <w:wAfter w:w="7710" w:type="dxa"/>
          <w:trHeight w:val="90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.Долгосрочная  муниципальная программа «Благоустройство территории Киржеманского сельского поселения на 2014-2017 годы и на период до 2022 года»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179,7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75,8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42,18</w:t>
            </w:r>
          </w:p>
        </w:tc>
      </w:tr>
      <w:tr w:rsidR="00626E7F" w:rsidRPr="00174096" w:rsidTr="00994C0F">
        <w:trPr>
          <w:gridAfter w:val="7"/>
          <w:wAfter w:w="7710" w:type="dxa"/>
          <w:trHeight w:val="345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179,7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75,8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42,18</w:t>
            </w:r>
          </w:p>
        </w:tc>
      </w:tr>
      <w:tr w:rsidR="00626E7F" w:rsidRPr="00174096" w:rsidTr="00994C0F">
        <w:trPr>
          <w:gridAfter w:val="7"/>
          <w:wAfter w:w="7710" w:type="dxa"/>
          <w:trHeight w:val="30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10" w:type="dxa"/>
          <w:trHeight w:val="67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Закупка энергетических ресурсов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164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60,1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36,65</w:t>
            </w:r>
          </w:p>
        </w:tc>
      </w:tr>
      <w:tr w:rsidR="00626E7F" w:rsidRPr="00174096" w:rsidTr="00994C0F">
        <w:trPr>
          <w:gridAfter w:val="7"/>
          <w:wAfter w:w="7710" w:type="dxa"/>
          <w:trHeight w:val="67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10" w:type="dxa"/>
          <w:trHeight w:val="67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Прочая закупка товаров, работ и услуг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89 1 00 43040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100,00</w:t>
            </w:r>
          </w:p>
        </w:tc>
      </w:tr>
      <w:tr w:rsidR="00626E7F" w:rsidRPr="00174096" w:rsidTr="00994C0F">
        <w:trPr>
          <w:gridAfter w:val="7"/>
          <w:wAfter w:w="7710" w:type="dxa"/>
          <w:trHeight w:val="33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0" w:type="dxa"/>
          <w:trHeight w:val="58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2" w:type="dxa"/>
          <w:trHeight w:val="84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2" w:type="dxa"/>
          <w:trHeight w:val="66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2" w:type="dxa"/>
          <w:trHeight w:val="39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служащих РМ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89 1 00 03000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2" w:type="dxa"/>
          <w:trHeight w:val="450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D80587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148,8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D80587">
              <w:rPr>
                <w:rFonts w:ascii="Times New Roman" w:hAnsi="Times New Roman" w:cs="Times New Roman"/>
                <w:lang w:eastAsia="ru-RU"/>
              </w:rPr>
              <w:t>51,3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34,48</w:t>
            </w:r>
          </w:p>
        </w:tc>
      </w:tr>
      <w:tr w:rsidR="00626E7F" w:rsidRPr="00174096" w:rsidTr="00994C0F">
        <w:trPr>
          <w:gridAfter w:val="7"/>
          <w:wAfter w:w="7712" w:type="dxa"/>
          <w:trHeight w:val="510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2" w:type="dxa"/>
          <w:trHeight w:val="76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2" w:type="dxa"/>
          <w:trHeight w:val="76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2" w:type="dxa"/>
          <w:trHeight w:val="28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  <w:tr w:rsidR="00626E7F" w:rsidRPr="00174096" w:rsidTr="00994C0F">
        <w:trPr>
          <w:gridAfter w:val="7"/>
          <w:wAfter w:w="7712" w:type="dxa"/>
          <w:trHeight w:val="285"/>
        </w:trPr>
        <w:tc>
          <w:tcPr>
            <w:tcW w:w="2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Default="00626E7F">
            <w:pPr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  <w:p w:rsidR="00626E7F" w:rsidRPr="00D80587" w:rsidRDefault="00626E7F" w:rsidP="00DF6B8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730</w:t>
            </w:r>
          </w:p>
        </w:tc>
        <w:tc>
          <w:tcPr>
            <w:tcW w:w="10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D80587">
              <w:rPr>
                <w:rFonts w:ascii="Arial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D80587" w:rsidRDefault="00626E7F" w:rsidP="00D80587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D80587">
              <w:rPr>
                <w:rFonts w:ascii="Times New Roman" w:hAnsi="Times New Roman" w:cs="Times New Roman"/>
                <w:b/>
                <w:bCs/>
                <w:lang w:eastAsia="ru-RU"/>
              </w:rPr>
              <w:t>0,00</w:t>
            </w:r>
          </w:p>
        </w:tc>
      </w:tr>
    </w:tbl>
    <w:p w:rsidR="00626E7F" w:rsidRDefault="00626E7F" w:rsidP="00D80587"/>
    <w:p w:rsidR="00626E7F" w:rsidRPr="0014183D" w:rsidRDefault="00626E7F" w:rsidP="0014183D"/>
    <w:p w:rsidR="00626E7F" w:rsidRPr="0014183D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A3054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Pr="0052047B">
        <w:rPr>
          <w:rFonts w:ascii="Times New Roman" w:hAnsi="Times New Roman" w:cs="Times New Roman"/>
        </w:rPr>
        <w:t>РИЛОЖЕНИЕ №</w:t>
      </w:r>
      <w:r>
        <w:rPr>
          <w:rFonts w:ascii="Times New Roman" w:hAnsi="Times New Roman" w:cs="Times New Roman"/>
        </w:rPr>
        <w:t>6</w:t>
      </w:r>
      <w:r w:rsidRPr="0052047B">
        <w:rPr>
          <w:rFonts w:ascii="Times New Roman" w:hAnsi="Times New Roman" w:cs="Times New Roman"/>
        </w:rPr>
        <w:t xml:space="preserve">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Default="00626E7F" w:rsidP="001A3054">
      <w:pPr>
        <w:jc w:val="center"/>
        <w:rPr>
          <w:rFonts w:ascii="Times New Roman" w:hAnsi="Times New Roman" w:cs="Times New Roman"/>
          <w:b/>
          <w:bCs/>
        </w:rPr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  <w:r w:rsidRPr="0014183D">
        <w:rPr>
          <w:rFonts w:ascii="Times New Roman" w:hAnsi="Times New Roman" w:cs="Times New Roman"/>
          <w:b/>
          <w:bCs/>
        </w:rPr>
        <w:t>Распределение бюджетных ассигнований бюджета Киржеманского сельского поселения Большеигнатовского муниципального района по целевым статьям (государственным программам, муниципальным программам и непрограммным направлениям деятельности), группам (группам и подгруппам) видов расходов классификации</w:t>
      </w:r>
    </w:p>
    <w:p w:rsidR="00626E7F" w:rsidRPr="0014183D" w:rsidRDefault="00626E7F" w:rsidP="0014183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798" w:type="dxa"/>
        <w:tblInd w:w="-106" w:type="dxa"/>
        <w:tblLayout w:type="fixed"/>
        <w:tblLook w:val="00A0"/>
      </w:tblPr>
      <w:tblGrid>
        <w:gridCol w:w="3561"/>
        <w:gridCol w:w="1418"/>
        <w:gridCol w:w="131"/>
        <w:gridCol w:w="272"/>
        <w:gridCol w:w="447"/>
        <w:gridCol w:w="709"/>
        <w:gridCol w:w="589"/>
        <w:gridCol w:w="828"/>
        <w:gridCol w:w="993"/>
        <w:gridCol w:w="850"/>
      </w:tblGrid>
      <w:tr w:rsidR="00626E7F" w:rsidRPr="00174096">
        <w:trPr>
          <w:trHeight w:val="1365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5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План 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 полугодие 2021(факт)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%  исполнения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626E7F" w:rsidRPr="00174096">
        <w:trPr>
          <w:trHeight w:val="960"/>
        </w:trPr>
        <w:tc>
          <w:tcPr>
            <w:tcW w:w="356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Муниципальная программа «Развитие автомобильных дорог Киржеманского сельского поселения Большеигнатовского муниципального района Республики Мордовия на 2016-2022 годы 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 xml:space="preserve">13 0 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99,77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Содержание автомобильных дорог 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13 0 01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99,77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99,77</w:t>
            </w:r>
          </w:p>
        </w:tc>
      </w:tr>
      <w:tr w:rsidR="00626E7F" w:rsidRPr="00174096">
        <w:trPr>
          <w:trHeight w:val="720"/>
        </w:trPr>
        <w:tc>
          <w:tcPr>
            <w:tcW w:w="356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13 0 00 44102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260,4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99,77</w:t>
            </w:r>
          </w:p>
        </w:tc>
      </w:tr>
      <w:tr w:rsidR="00626E7F" w:rsidRPr="00174096">
        <w:trPr>
          <w:trHeight w:val="960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Долгосрочная  муниципальная программа «Благоустройство территории Киржеманского сельского поселения на 2014-2022 годы и на период до 2022года»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626E7F" w:rsidRPr="00174096">
        <w:trPr>
          <w:trHeight w:val="46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626E7F" w:rsidRPr="00174096">
        <w:trPr>
          <w:trHeight w:val="91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179,7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195,8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109</w:t>
            </w:r>
          </w:p>
        </w:tc>
      </w:tr>
      <w:tr w:rsidR="00626E7F" w:rsidRPr="00174096">
        <w:trPr>
          <w:trHeight w:val="1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27 0 00 43040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####</w:t>
            </w:r>
          </w:p>
        </w:tc>
      </w:tr>
      <w:tr w:rsidR="00626E7F" w:rsidRPr="00174096">
        <w:trPr>
          <w:trHeight w:val="1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Условно-утвержденные расходы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27 0 00 41990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####</w:t>
            </w:r>
          </w:p>
        </w:tc>
      </w:tr>
      <w:tr w:rsidR="00626E7F" w:rsidRPr="00174096">
        <w:trPr>
          <w:trHeight w:val="780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1440,7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69,89</w:t>
            </w:r>
          </w:p>
        </w:tc>
      </w:tr>
      <w:tr w:rsidR="00626E7F" w:rsidRPr="00174096">
        <w:trPr>
          <w:trHeight w:val="1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####</w:t>
            </w:r>
          </w:p>
        </w:tc>
      </w:tr>
      <w:tr w:rsidR="00626E7F" w:rsidRPr="00174096">
        <w:trPr>
          <w:trHeight w:val="91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65 1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315,8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168,3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53,29</w:t>
            </w:r>
          </w:p>
        </w:tc>
      </w:tr>
      <w:tr w:rsidR="00626E7F" w:rsidRPr="00174096">
        <w:trPr>
          <w:trHeight w:val="720"/>
        </w:trPr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65 1 00 00000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315,8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168,3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53,29</w:t>
            </w:r>
          </w:p>
        </w:tc>
      </w:tr>
      <w:tr w:rsidR="00626E7F" w:rsidRPr="00174096">
        <w:trPr>
          <w:trHeight w:val="78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65 1 00 44205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56,7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100,2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65 1 00 41150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259,1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111,5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43,03</w:t>
            </w:r>
          </w:p>
        </w:tc>
      </w:tr>
      <w:tr w:rsidR="00626E7F" w:rsidRPr="00174096">
        <w:trPr>
          <w:trHeight w:val="93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65 4 00 00000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1124,9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838,6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74,55</w:t>
            </w:r>
          </w:p>
        </w:tc>
      </w:tr>
      <w:tr w:rsidR="00626E7F" w:rsidRPr="00174096">
        <w:trPr>
          <w:trHeight w:val="108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87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65 4 00 44205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345,1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105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65 4 00 41110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85,74</w:t>
            </w:r>
          </w:p>
        </w:tc>
      </w:tr>
      <w:tr w:rsidR="00626E7F" w:rsidRPr="00174096">
        <w:trPr>
          <w:trHeight w:val="82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65 4 00  41110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385,7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330,7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85,74</w:t>
            </w:r>
          </w:p>
        </w:tc>
      </w:tr>
      <w:tr w:rsidR="00626E7F" w:rsidRPr="00174096">
        <w:trPr>
          <w:trHeight w:val="100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8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4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65 4 00 77150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57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на обеспечение функций органами местного самоуправления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393,8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41,34</w:t>
            </w:r>
          </w:p>
        </w:tc>
      </w:tr>
      <w:tr w:rsidR="00626E7F" w:rsidRPr="00174096">
        <w:trPr>
          <w:trHeight w:val="69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65 4 00 41120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393,8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162,8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41,34</w:t>
            </w:r>
          </w:p>
        </w:tc>
      </w:tr>
      <w:tr w:rsidR="00626E7F" w:rsidRPr="00174096">
        <w:trPr>
          <w:trHeight w:val="46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47,54</w:t>
            </w:r>
          </w:p>
        </w:tc>
      </w:tr>
      <w:tr w:rsidR="00626E7F" w:rsidRPr="00174096">
        <w:trPr>
          <w:trHeight w:val="1080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264,0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47,54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Расходы связанные с муниципальным управлением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89 1 00 41000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540"/>
        </w:trPr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Резервные фонды администрации муниципальных образований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46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52,76</w:t>
            </w:r>
          </w:p>
        </w:tc>
      </w:tr>
      <w:tr w:rsidR="00626E7F" w:rsidRPr="00174096">
        <w:trPr>
          <w:trHeight w:val="46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52,76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89 1 00 51180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86,8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52,76</w:t>
            </w:r>
          </w:p>
        </w:tc>
      </w:tr>
      <w:tr w:rsidR="00626E7F" w:rsidRPr="00174096">
        <w:trPr>
          <w:trHeight w:val="630"/>
        </w:trPr>
        <w:tc>
          <w:tcPr>
            <w:tcW w:w="356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540"/>
        </w:trPr>
        <w:tc>
          <w:tcPr>
            <w:tcW w:w="356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color w:val="000000"/>
                <w:sz w:val="20"/>
                <w:szCs w:val="20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89 1 00 80190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600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14183D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89 1 00 41180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Мероприятия по пожарной безопасности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89 1 00 42120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891 00 43040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8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891 00 43040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57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Доплаты к пенсиям муниципальных  служащих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b/>
                <w:bCs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</w:tr>
      <w:tr w:rsidR="00626E7F" w:rsidRPr="00174096">
        <w:trPr>
          <w:trHeight w:val="690"/>
        </w:trPr>
        <w:tc>
          <w:tcPr>
            <w:tcW w:w="35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89 1 00 03010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148,8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</w:tr>
      <w:tr w:rsidR="00626E7F" w:rsidRPr="00174096">
        <w:trPr>
          <w:trHeight w:val="510"/>
        </w:trPr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705"/>
        </w:trPr>
        <w:tc>
          <w:tcPr>
            <w:tcW w:w="3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720"/>
        </w:trPr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Администрация Киржеманского сельского поселения Большеигнатовского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89 1 00 41240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914</w:t>
            </w:r>
          </w:p>
        </w:tc>
        <w:tc>
          <w:tcPr>
            <w:tcW w:w="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0,0 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26E7F" w:rsidRPr="00174096">
        <w:trPr>
          <w:trHeight w:val="255"/>
        </w:trPr>
        <w:tc>
          <w:tcPr>
            <w:tcW w:w="35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5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5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2295,5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eastAsia="ru-RU"/>
              </w:rPr>
            </w:pPr>
            <w:r w:rsidRPr="0014183D">
              <w:rPr>
                <w:rFonts w:ascii="Arial" w:hAnsi="Arial" w:cs="Arial"/>
                <w:sz w:val="20"/>
                <w:szCs w:val="20"/>
                <w:lang w:eastAsia="ru-RU"/>
              </w:rPr>
              <w:t>1588,0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69,18</w:t>
            </w:r>
          </w:p>
        </w:tc>
      </w:tr>
    </w:tbl>
    <w:p w:rsidR="00626E7F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Pr="0014183D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4183D"/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7</w:t>
      </w:r>
      <w:r w:rsidRPr="0052047B">
        <w:rPr>
          <w:rFonts w:ascii="Times New Roman" w:hAnsi="Times New Roman" w:cs="Times New Roman"/>
        </w:rPr>
        <w:t xml:space="preserve">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к решению сессии Совета депутатов Киржеманского сельского поселения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Большеигнатовского муниципального района РМ от 30.11.2021 г. №18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  "Об итогах исполнения бюджета Киржеманского сельского поселения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 xml:space="preserve">Большеигнатовского муниципального района </w:t>
      </w:r>
    </w:p>
    <w:p w:rsidR="00626E7F" w:rsidRDefault="00626E7F" w:rsidP="001A3054">
      <w:pPr>
        <w:jc w:val="right"/>
        <w:rPr>
          <w:rFonts w:ascii="Times New Roman" w:hAnsi="Times New Roman" w:cs="Times New Roman"/>
        </w:rPr>
      </w:pPr>
      <w:r w:rsidRPr="0052047B">
        <w:rPr>
          <w:rFonts w:ascii="Times New Roman" w:hAnsi="Times New Roman" w:cs="Times New Roman"/>
        </w:rPr>
        <w:t>Республики Мордовия за 9 месяцев 202</w:t>
      </w:r>
      <w:r>
        <w:rPr>
          <w:rFonts w:ascii="Times New Roman" w:hAnsi="Times New Roman" w:cs="Times New Roman"/>
        </w:rPr>
        <w:t>1</w:t>
      </w:r>
      <w:r w:rsidRPr="0052047B">
        <w:rPr>
          <w:rFonts w:ascii="Times New Roman" w:hAnsi="Times New Roman" w:cs="Times New Roman"/>
        </w:rPr>
        <w:t xml:space="preserve"> года"</w:t>
      </w:r>
    </w:p>
    <w:p w:rsidR="00626E7F" w:rsidRDefault="00626E7F" w:rsidP="001A3054">
      <w:pPr>
        <w:jc w:val="center"/>
        <w:rPr>
          <w:rFonts w:ascii="Times New Roman" w:hAnsi="Times New Roman" w:cs="Times New Roman"/>
          <w:b/>
          <w:bCs/>
        </w:rPr>
      </w:pPr>
      <w:r w:rsidRPr="0014183D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Киржеманского сельского поселения Большеигнатовского муниципального района Республики Мордовия на 2021 и на плановый период 2022 и 2023 годов</w:t>
      </w:r>
    </w:p>
    <w:p w:rsidR="00626E7F" w:rsidRPr="0014183D" w:rsidRDefault="00626E7F" w:rsidP="0014183D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тыс.руб.</w:t>
      </w:r>
    </w:p>
    <w:tbl>
      <w:tblPr>
        <w:tblW w:w="9928" w:type="dxa"/>
        <w:tblInd w:w="-106" w:type="dxa"/>
        <w:tblLook w:val="00A0"/>
      </w:tblPr>
      <w:tblGrid>
        <w:gridCol w:w="2620"/>
        <w:gridCol w:w="3055"/>
        <w:gridCol w:w="1276"/>
        <w:gridCol w:w="1418"/>
        <w:gridCol w:w="1559"/>
      </w:tblGrid>
      <w:tr w:rsidR="00626E7F" w:rsidRPr="00174096">
        <w:trPr>
          <w:trHeight w:val="255"/>
        </w:trPr>
        <w:tc>
          <w:tcPr>
            <w:tcW w:w="2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3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626E7F" w:rsidRPr="00174096">
        <w:trPr>
          <w:trHeight w:val="1740"/>
        </w:trPr>
        <w:tc>
          <w:tcPr>
            <w:tcW w:w="2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План 2021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полугодие 2021(факт)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% исполнения</w:t>
            </w:r>
          </w:p>
        </w:tc>
      </w:tr>
      <w:tr w:rsidR="00626E7F" w:rsidRPr="00174096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626E7F" w:rsidRPr="00174096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000 01 00 00 00 00 0000 000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 ВНУТРЕННЕГО ФИНАНСИРОВАНИЯ ДЕФИЦИТА 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13,1</w:t>
            </w:r>
          </w:p>
        </w:tc>
      </w:tr>
      <w:tr w:rsidR="00626E7F" w:rsidRPr="00174096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000 01 02 00 00 00 0000 000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5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000 01 02 00 00 00 0000 700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000 01 02 00 00 05 0000 710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57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000 01 02 00 00 00 0000 800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 кредитов предоставленных кредитными организациями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000 01 02 00 00 05 0000 810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 кредитов предоставленных бюджету муниципального района кредитными организациями 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000 01 03 00 00 00 0000 000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000 01 03 01 00 00 0000 000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Бюджетные кредиты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000 01 03 01 00 00 0000 700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52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000 01 03 01 00 05 0000 710 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Получение бюджетных кредитов от 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0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000 01 05 00 00 00 0000 000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40,6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13,1</w:t>
            </w:r>
          </w:p>
        </w:tc>
      </w:tr>
      <w:tr w:rsidR="00626E7F" w:rsidRPr="00174096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000 01 05 00 00 00 0000 500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-2 254,9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-1 582,7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70,2</w:t>
            </w:r>
          </w:p>
        </w:tc>
      </w:tr>
      <w:tr w:rsidR="00626E7F" w:rsidRPr="00174096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000 01 05 02 00 00 0000 500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-2 254,9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-1 582,7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70,2</w:t>
            </w:r>
          </w:p>
        </w:tc>
      </w:tr>
      <w:tr w:rsidR="00626E7F" w:rsidRPr="00174096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000 01 05 02 01 00 0000 510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-2 254,9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-1 582,7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70,2</w:t>
            </w:r>
          </w:p>
        </w:tc>
      </w:tr>
      <w:tr w:rsidR="00626E7F" w:rsidRPr="00174096">
        <w:trPr>
          <w:trHeight w:val="6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000 01 05 02 01 05 0000 510</w:t>
            </w: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-2 254,9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-1 582,7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70,2</w:t>
            </w:r>
          </w:p>
        </w:tc>
      </w:tr>
      <w:tr w:rsidR="00626E7F" w:rsidRPr="00174096">
        <w:trPr>
          <w:trHeight w:val="495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000 01 05 00 00 00 0000 600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2 295,5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69,2</w:t>
            </w:r>
          </w:p>
        </w:tc>
      </w:tr>
      <w:tr w:rsidR="00626E7F" w:rsidRPr="00174096">
        <w:trPr>
          <w:trHeight w:val="3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</w:t>
            </w: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00 01 05 02 00 00 0000 600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2 295,5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69,2</w:t>
            </w:r>
          </w:p>
        </w:tc>
      </w:tr>
      <w:tr w:rsidR="00626E7F" w:rsidRPr="00174096">
        <w:trPr>
          <w:trHeight w:val="315"/>
        </w:trPr>
        <w:tc>
          <w:tcPr>
            <w:tcW w:w="2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000 01 05 02 01 00 0000 610</w:t>
            </w:r>
          </w:p>
        </w:tc>
        <w:tc>
          <w:tcPr>
            <w:tcW w:w="305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2 295,5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69,2</w:t>
            </w:r>
          </w:p>
        </w:tc>
      </w:tr>
      <w:tr w:rsidR="00626E7F" w:rsidRPr="00174096">
        <w:trPr>
          <w:trHeight w:val="480"/>
        </w:trPr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000 01 05 02 01 05 0000 610</w:t>
            </w:r>
          </w:p>
        </w:tc>
        <w:tc>
          <w:tcPr>
            <w:tcW w:w="30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2 295,5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1 588,0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69,2</w:t>
            </w:r>
          </w:p>
        </w:tc>
      </w:tr>
      <w:tr w:rsidR="00626E7F" w:rsidRPr="00174096">
        <w:trPr>
          <w:trHeight w:val="5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000 01 06 05 00 00 0000 000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000 01 06 05 00 00 0000 600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7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000 01 06 05 02 00 2600 640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10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000 01 06 05 02 05 2600 640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8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000 01 06 05 00 00 2600 500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8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000 01 06 05 02 05 2600 540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000 01 00 00 00 00 0000 000 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источников внутреннего финансирования дефицита республиканского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45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626E7F" w:rsidRPr="00174096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14183D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6E7F" w:rsidRPr="0014183D" w:rsidRDefault="00626E7F" w:rsidP="001418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183D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</w:tr>
    </w:tbl>
    <w:p w:rsidR="00626E7F" w:rsidRDefault="00626E7F" w:rsidP="0014183D"/>
    <w:p w:rsidR="00626E7F" w:rsidRDefault="00626E7F" w:rsidP="0014183D"/>
    <w:p w:rsidR="00626E7F" w:rsidRPr="0014183D" w:rsidRDefault="00626E7F" w:rsidP="0014183D"/>
    <w:sectPr w:rsidR="00626E7F" w:rsidRPr="0014183D" w:rsidSect="0014183D">
      <w:pgSz w:w="11906" w:h="16838"/>
      <w:pgMar w:top="1134" w:right="99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CBD"/>
    <w:rsid w:val="00087BBA"/>
    <w:rsid w:val="000E34EA"/>
    <w:rsid w:val="000F7F02"/>
    <w:rsid w:val="0014183D"/>
    <w:rsid w:val="00174096"/>
    <w:rsid w:val="001A3054"/>
    <w:rsid w:val="002A558E"/>
    <w:rsid w:val="002D2E8E"/>
    <w:rsid w:val="00371383"/>
    <w:rsid w:val="0052047B"/>
    <w:rsid w:val="00524B2C"/>
    <w:rsid w:val="00626E7F"/>
    <w:rsid w:val="00781DE4"/>
    <w:rsid w:val="00790BC9"/>
    <w:rsid w:val="00994C0F"/>
    <w:rsid w:val="00A00B0A"/>
    <w:rsid w:val="00A222D1"/>
    <w:rsid w:val="00C21A5E"/>
    <w:rsid w:val="00D80587"/>
    <w:rsid w:val="00DF6B85"/>
    <w:rsid w:val="00FB3CBD"/>
    <w:rsid w:val="00FF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E8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141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27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102</TotalTime>
  <Pages>23</Pages>
  <Words>5286</Words>
  <Characters>30131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2021-12-07T13:27:00Z</dcterms:created>
  <dcterms:modified xsi:type="dcterms:W3CDTF">2021-12-09T08:46:00Z</dcterms:modified>
</cp:coreProperties>
</file>