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59372B" w:rsidRPr="004D54C5" w:rsidRDefault="0059372B" w:rsidP="00D2544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Положением о публичных слушаниях, общественных обсуждениях 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Старочамзинском сельском поселении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Старочамзинского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9372B" w:rsidRPr="004D54C5" w:rsidRDefault="0059372B" w:rsidP="00F91829">
      <w:pPr>
        <w:pStyle w:val="BodyText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дминистрации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Старочамзинского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Старое Чамзино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Западная, д.27А </w:t>
      </w:r>
      <w:r w:rsidRPr="004D54C5">
        <w:rPr>
          <w:rFonts w:ascii="Times New Roman" w:hAnsi="Times New Roman"/>
          <w:sz w:val="28"/>
          <w:szCs w:val="28"/>
          <w:lang w:eastAsia="ru-RU"/>
        </w:rPr>
        <w:t>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ноября 2021г.</w:t>
      </w:r>
    </w:p>
    <w:p w:rsidR="0059372B" w:rsidRPr="004D54C5" w:rsidRDefault="0059372B" w:rsidP="00F91829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</w:t>
      </w:r>
      <w:bookmarkStart w:id="0" w:name="_GoBack"/>
      <w:r w:rsidRPr="004D54C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кабинете    </w:t>
      </w:r>
      <w:r w:rsidRPr="004D54C5">
        <w:rPr>
          <w:rFonts w:ascii="Times New Roman" w:hAnsi="Times New Roman" w:cs="Times New Roman"/>
          <w:sz w:val="28"/>
          <w:szCs w:val="28"/>
        </w:rPr>
        <w:t xml:space="preserve">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Старочамзинского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Старое Чамзино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Западная, д.</w:t>
      </w:r>
      <w:bookmarkEnd w:id="0"/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27А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59372B" w:rsidRPr="004D54C5" w:rsidRDefault="0059372B" w:rsidP="00351D4D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Старочамзинского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Большеигнатовского муниципального района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Старое Чамзино ул. Западная, д.27А,</w:t>
      </w:r>
      <w:r w:rsidRPr="004D54C5">
        <w:rPr>
          <w:rFonts w:ascii="Times New Roman" w:hAnsi="Times New Roman" w:cs="Times New Roman"/>
          <w:sz w:val="28"/>
          <w:szCs w:val="28"/>
        </w:rPr>
        <w:t xml:space="preserve"> 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следующему адресу: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59372B" w:rsidRPr="004D54C5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Default="0059372B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hyperlink r:id="rId6" w:tgtFrame="_blank" w:history="1">
        <w:r>
          <w:rPr>
            <w:rStyle w:val="Hyperlink"/>
          </w:rPr>
          <w:t>https://bignatovo.e-mordovia.ru/news/view/187211</w:t>
        </w:r>
      </w:hyperlink>
    </w:p>
    <w:p w:rsidR="0059372B" w:rsidRPr="00317319" w:rsidRDefault="0059372B" w:rsidP="0031731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Default="0059372B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9372B" w:rsidRPr="004D54C5" w:rsidRDefault="0059372B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проект</w:t>
      </w:r>
    </w:p>
    <w:p w:rsidR="0059372B" w:rsidRPr="003C5A09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A2663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7" o:title=""/>
          </v:shape>
        </w:pict>
      </w:r>
    </w:p>
    <w:p w:rsidR="0059372B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</w:rPr>
        <w:t xml:space="preserve">Старочамзинского сельского поселения </w:t>
      </w:r>
    </w:p>
    <w:p w:rsidR="0059372B" w:rsidRPr="00C85562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>Большеигнатовского муниципального района Республики  Мордовия</w:t>
      </w:r>
    </w:p>
    <w:p w:rsidR="0059372B" w:rsidRPr="003C5A09" w:rsidRDefault="0059372B" w:rsidP="00384A47">
      <w:pPr>
        <w:pStyle w:val="Heading2"/>
        <w:tabs>
          <w:tab w:val="clear" w:pos="0"/>
        </w:tabs>
        <w:ind w:left="0" w:firstLine="0"/>
        <w:jc w:val="left"/>
        <w:rPr>
          <w:szCs w:val="28"/>
        </w:rPr>
      </w:pPr>
    </w:p>
    <w:p w:rsidR="0059372B" w:rsidRPr="00C85562" w:rsidRDefault="0059372B" w:rsidP="00384A47">
      <w:pPr>
        <w:pStyle w:val="Heading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Pr="003C5A09" w:rsidRDefault="0059372B" w:rsidP="00384A47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 </w:t>
      </w:r>
      <w:r w:rsidRPr="003C5A09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C5A09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21</w:t>
        </w:r>
        <w:r w:rsidRPr="003C5A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C5A09">
        <w:rPr>
          <w:rFonts w:ascii="Times New Roman" w:hAnsi="Times New Roman"/>
          <w:sz w:val="28"/>
          <w:szCs w:val="28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</w:rPr>
        <w:t>____</w:t>
      </w:r>
    </w:p>
    <w:p w:rsidR="0059372B" w:rsidRPr="003C5A09" w:rsidRDefault="0059372B" w:rsidP="00384A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Старое Чамзино</w:t>
      </w:r>
    </w:p>
    <w:p w:rsidR="0059372B" w:rsidRDefault="0059372B" w:rsidP="00384A47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59372B" w:rsidRDefault="0059372B" w:rsidP="00384A47">
      <w:pPr>
        <w:spacing w:after="0" w:line="240" w:lineRule="auto"/>
        <w:ind w:right="3401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44110A">
        <w:rPr>
          <w:rFonts w:ascii="Times New Roman" w:hAnsi="Times New Roman"/>
          <w:sz w:val="28"/>
          <w:szCs w:val="28"/>
        </w:rPr>
        <w:t>на 2022 год</w:t>
      </w:r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9372B" w:rsidRDefault="0059372B" w:rsidP="00384A47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hAnsi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sz w:val="28"/>
          <w:szCs w:val="28"/>
        </w:rPr>
        <w:t>, А</w:t>
      </w:r>
      <w:r w:rsidRPr="003C5A09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</w:t>
      </w:r>
      <w:r w:rsidRPr="003C5A0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 </w:t>
      </w:r>
      <w:r w:rsidRPr="003C5A09">
        <w:rPr>
          <w:rFonts w:ascii="Times New Roman" w:hAnsi="Times New Roman"/>
          <w:b/>
          <w:sz w:val="28"/>
          <w:szCs w:val="28"/>
        </w:rPr>
        <w:t>п</w:t>
      </w:r>
      <w:r w:rsidRPr="003C5A09">
        <w:rPr>
          <w:rFonts w:ascii="Times New Roman" w:hAnsi="Times New Roman"/>
          <w:b/>
          <w:bCs/>
          <w:sz w:val="28"/>
          <w:szCs w:val="28"/>
        </w:rPr>
        <w:t>остановляет</w:t>
      </w:r>
      <w:r w:rsidRPr="003C5A09">
        <w:rPr>
          <w:rFonts w:ascii="Times New Roman" w:hAnsi="Times New Roman"/>
          <w:bCs/>
          <w:sz w:val="28"/>
          <w:szCs w:val="28"/>
        </w:rPr>
        <w:t>:</w:t>
      </w:r>
    </w:p>
    <w:p w:rsidR="0059372B" w:rsidRDefault="0059372B" w:rsidP="00384A47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приложению.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59372B" w:rsidRDefault="0059372B" w:rsidP="00384A47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Старочамзинского</w:t>
      </w:r>
    </w:p>
    <w:p w:rsidR="0059372B" w:rsidRDefault="0059372B" w:rsidP="00384A47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Н.В.Зайкина</w:t>
      </w:r>
    </w:p>
    <w:p w:rsidR="0059372B" w:rsidRDefault="0059372B" w:rsidP="00384A47">
      <w:pPr>
        <w:spacing w:after="0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372B" w:rsidRPr="0044110A" w:rsidRDefault="0059372B" w:rsidP="00384A4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44110A"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59372B" w:rsidRDefault="0059372B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проекту постановления А</w:t>
      </w:r>
      <w:r w:rsidRPr="0044110A">
        <w:rPr>
          <w:rFonts w:ascii="Times New Roman" w:hAnsi="Times New Roman"/>
          <w:color w:val="000000"/>
          <w:sz w:val="24"/>
          <w:szCs w:val="24"/>
        </w:rPr>
        <w:t>дминистрации</w:t>
      </w:r>
    </w:p>
    <w:p w:rsidR="0059372B" w:rsidRDefault="0059372B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Старочамзинского сельского поселения</w:t>
      </w:r>
      <w:r w:rsidRPr="0044110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59372B" w:rsidRPr="0044110A" w:rsidRDefault="0059372B" w:rsidP="00384A47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4"/>
          <w:szCs w:val="24"/>
        </w:rPr>
        <w:t>Старочамзинского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Большеигнатовского муниципально</w:t>
      </w:r>
      <w:r>
        <w:rPr>
          <w:rFonts w:ascii="Times New Roman" w:hAnsi="Times New Roman"/>
          <w:color w:val="000000"/>
          <w:sz w:val="24"/>
          <w:szCs w:val="24"/>
        </w:rPr>
        <w:t xml:space="preserve">го района на 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9372B" w:rsidRPr="0044110A" w:rsidRDefault="0059372B" w:rsidP="00384A47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профилактики).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59372B" w:rsidRPr="0044110A" w:rsidRDefault="0059372B" w:rsidP="00384A4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сельского поселения </w:t>
      </w:r>
      <w:r w:rsidRPr="006D2D71">
        <w:rPr>
          <w:rFonts w:ascii="Times New Roman" w:hAnsi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также – Администрация или контрольный орган) на системной основе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59372B" w:rsidRPr="0044110A" w:rsidRDefault="0059372B" w:rsidP="00384A4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hAnsi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hAnsi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59372B" w:rsidRPr="0044110A" w:rsidRDefault="0059372B" w:rsidP="00384A4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0A0"/>
      </w:tblPr>
      <w:tblGrid>
        <w:gridCol w:w="490"/>
        <w:gridCol w:w="2646"/>
        <w:gridCol w:w="3122"/>
        <w:gridCol w:w="1990"/>
        <w:gridCol w:w="2407"/>
      </w:tblGrid>
      <w:tr w:rsidR="0059372B" w:rsidRPr="00E14EEF" w:rsidTr="007218E7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ребований на официальном сайте А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Ежегодно,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r w:rsidRPr="00E466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 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59372B" w:rsidRPr="0044110A" w:rsidRDefault="0059372B" w:rsidP="007218E7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59372B" w:rsidRPr="0044110A" w:rsidRDefault="0059372B" w:rsidP="007218E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лавы)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Старочамзинского сельского поселения</w:t>
            </w:r>
          </w:p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  <w:tr w:rsidR="0059372B" w:rsidRPr="00E14EEF" w:rsidTr="007218E7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59372B" w:rsidRPr="0044110A" w:rsidRDefault="0059372B" w:rsidP="007218E7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9372B" w:rsidRPr="0044110A" w:rsidRDefault="0059372B" w:rsidP="007218E7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</w:tr>
    </w:tbl>
    <w:p w:rsidR="0059372B" w:rsidRPr="0044110A" w:rsidRDefault="0059372B" w:rsidP="00384A47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59372B" w:rsidRPr="0044110A" w:rsidRDefault="0059372B" w:rsidP="00384A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59372B" w:rsidRPr="0044110A" w:rsidRDefault="0059372B" w:rsidP="00384A47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3259"/>
      </w:tblGrid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100 %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(если имелись случаи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выявления готовящихся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нарушений обязательных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требований или признаков</w:t>
            </w:r>
          </w:p>
          <w:p w:rsidR="0059372B" w:rsidRPr="00030CCC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>нарушений обязательных</w:t>
            </w:r>
          </w:p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0CCC">
              <w:rPr>
                <w:rFonts w:ascii="Times New Roman" w:hAnsi="Times New Roman"/>
                <w:sz w:val="24"/>
                <w:szCs w:val="24"/>
              </w:rPr>
              <w:t xml:space="preserve">требований) 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9372B" w:rsidRPr="00E14EEF" w:rsidTr="007218E7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110A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>в сфере благоустройства</w:t>
            </w:r>
            <w:r w:rsidRPr="0044110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2B" w:rsidRPr="0044110A" w:rsidRDefault="0059372B" w:rsidP="007218E7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11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59372B" w:rsidRPr="0044110A" w:rsidRDefault="0059372B" w:rsidP="00384A4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>Программы профилактики осуществляется Главой</w:t>
      </w:r>
      <w:r>
        <w:rPr>
          <w:rFonts w:ascii="Times New Roman" w:hAnsi="Times New Roman"/>
          <w:color w:val="000000"/>
          <w:sz w:val="28"/>
          <w:szCs w:val="28"/>
        </w:rPr>
        <w:t xml:space="preserve"> Старочамзинского сельского поселения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Советом депутатов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Старочамзинского сельского поселения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Большеигнатовского муниципального района</w:t>
      </w:r>
      <w:r w:rsidRPr="0044110A">
        <w:rPr>
          <w:rFonts w:ascii="Times New Roman" w:hAnsi="Times New Roman"/>
          <w:color w:val="22272F"/>
          <w:sz w:val="28"/>
          <w:szCs w:val="28"/>
        </w:rPr>
        <w:t>.</w:t>
      </w:r>
    </w:p>
    <w:p w:rsidR="0059372B" w:rsidRPr="0044110A" w:rsidRDefault="0059372B" w:rsidP="00384A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color w:val="000000"/>
          <w:sz w:val="28"/>
          <w:szCs w:val="28"/>
        </w:rPr>
        <w:t>Старочамзинского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hAnsi="Times New Roman"/>
          <w:bCs/>
          <w:iCs/>
          <w:color w:val="000000"/>
          <w:sz w:val="28"/>
          <w:szCs w:val="28"/>
        </w:rPr>
        <w:t xml:space="preserve">. </w:t>
      </w:r>
    </w:p>
    <w:p w:rsidR="0059372B" w:rsidRPr="0044110A" w:rsidRDefault="0059372B" w:rsidP="00384A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9372B" w:rsidRPr="003C5A09" w:rsidRDefault="0059372B" w:rsidP="00384A47">
      <w:pPr>
        <w:spacing w:after="0"/>
        <w:rPr>
          <w:rFonts w:ascii="Times New Roman" w:hAnsi="Times New Roman"/>
          <w:sz w:val="28"/>
          <w:szCs w:val="28"/>
        </w:rPr>
      </w:pPr>
    </w:p>
    <w:p w:rsidR="0059372B" w:rsidRDefault="0059372B" w:rsidP="00384A47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</w:pPr>
    </w:p>
    <w:sectPr w:rsidR="0059372B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30CCC"/>
    <w:rsid w:val="00151D92"/>
    <w:rsid w:val="00315CC8"/>
    <w:rsid w:val="00317319"/>
    <w:rsid w:val="00351D4D"/>
    <w:rsid w:val="00384A47"/>
    <w:rsid w:val="003A36E1"/>
    <w:rsid w:val="003C5A09"/>
    <w:rsid w:val="003D1BF8"/>
    <w:rsid w:val="004350F3"/>
    <w:rsid w:val="0044110A"/>
    <w:rsid w:val="00483B8F"/>
    <w:rsid w:val="004D54C5"/>
    <w:rsid w:val="00512EB8"/>
    <w:rsid w:val="0059372B"/>
    <w:rsid w:val="00620ED4"/>
    <w:rsid w:val="006D2D71"/>
    <w:rsid w:val="0072059B"/>
    <w:rsid w:val="007218E7"/>
    <w:rsid w:val="00751E4F"/>
    <w:rsid w:val="007718F5"/>
    <w:rsid w:val="0081589F"/>
    <w:rsid w:val="008B2708"/>
    <w:rsid w:val="008B6FDE"/>
    <w:rsid w:val="0099219A"/>
    <w:rsid w:val="00BA2663"/>
    <w:rsid w:val="00C000D3"/>
    <w:rsid w:val="00C85562"/>
    <w:rsid w:val="00D2544C"/>
    <w:rsid w:val="00D5213C"/>
    <w:rsid w:val="00D9052C"/>
    <w:rsid w:val="00DA05F9"/>
    <w:rsid w:val="00E14EEF"/>
    <w:rsid w:val="00E46651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84A47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84A47"/>
    <w:rPr>
      <w:rFonts w:cs="Times New Roman"/>
      <w:b/>
      <w:bCs/>
      <w:sz w:val="24"/>
      <w:szCs w:val="24"/>
      <w:lang w:val="ru-RU" w:eastAsia="ar-SA" w:bidi="ar-SA"/>
    </w:rPr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  <w:rPr>
      <w:rFonts w:cs="Times New Roman"/>
    </w:rPr>
  </w:style>
  <w:style w:type="paragraph" w:customStyle="1" w:styleId="a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4350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57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5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/view/187211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9</Pages>
  <Words>2676</Words>
  <Characters>15258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11</cp:revision>
  <cp:lastPrinted>2021-10-01T09:55:00Z</cp:lastPrinted>
  <dcterms:created xsi:type="dcterms:W3CDTF">2021-09-29T12:59:00Z</dcterms:created>
  <dcterms:modified xsi:type="dcterms:W3CDTF">2021-12-30T10:49:00Z</dcterms:modified>
</cp:coreProperties>
</file>