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A92335" w:rsidRPr="004D54C5" w:rsidRDefault="00A92335" w:rsidP="00E57BA8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2335" w:rsidRPr="004D54C5" w:rsidRDefault="00A92335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A92335" w:rsidRPr="004D54C5" w:rsidRDefault="00A92335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«Об </w:t>
      </w:r>
      <w:r>
        <w:rPr>
          <w:rFonts w:ascii="Times New Roman" w:hAnsi="Times New Roman" w:cs="Times New Roman"/>
          <w:color w:val="000000"/>
          <w:sz w:val="28"/>
          <w:szCs w:val="28"/>
        </w:rPr>
        <w:t>утверждении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рограммы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проводились в  период  с 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 человек.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от  </w:t>
      </w:r>
      <w:r>
        <w:rPr>
          <w:rFonts w:ascii="Times New Roman" w:hAnsi="Times New Roman" w:cs="Times New Roman"/>
          <w:sz w:val="28"/>
          <w:szCs w:val="28"/>
          <w:lang w:eastAsia="ru-RU"/>
        </w:rPr>
        <w:t>02.11.2012, на основании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 предложений и замечаний.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4900"/>
        <w:gridCol w:w="4179"/>
      </w:tblGrid>
      <w:tr w:rsidR="00A92335" w:rsidRPr="0071482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35" w:rsidRPr="004D54C5" w:rsidRDefault="00A92335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2335" w:rsidRPr="004D54C5" w:rsidRDefault="00A92335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2335" w:rsidRPr="004D54C5" w:rsidRDefault="00A92335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A92335" w:rsidRPr="0071482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35" w:rsidRPr="004D54C5" w:rsidRDefault="00A92335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2335" w:rsidRPr="004D54C5" w:rsidRDefault="00A92335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92335" w:rsidRPr="004D54C5" w:rsidRDefault="00A92335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Утвердить проект </w:t>
            </w:r>
            <w:r w:rsidRPr="00315CC8">
              <w:rPr>
                <w:rFonts w:ascii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программы </w:t>
            </w:r>
            <w:r w:rsidRPr="0044110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профилактики рисков причинения вреда (ущерба) охраняемым законом ценностям в области</w:t>
            </w:r>
            <w:r w:rsidRPr="004411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сфере благоустройства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Большеигнатовского муниципального района</w:t>
            </w:r>
            <w:r w:rsidRPr="004411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2022 год</w:t>
            </w:r>
          </w:p>
        </w:tc>
      </w:tr>
    </w:tbl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A92335" w:rsidRPr="004D54C5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/на доработку.</w:t>
      </w:r>
    </w:p>
    <w:p w:rsidR="00A92335" w:rsidRPr="00D663CA" w:rsidRDefault="00A92335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663CA">
        <w:rPr>
          <w:rFonts w:ascii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A92335" w:rsidRPr="00D07AD0" w:rsidRDefault="00A92335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bookmarkStart w:id="0" w:name="_GoBack"/>
      <w:bookmarkEnd w:id="0"/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озырев Н.А.</w:t>
      </w:r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A92335" w:rsidRDefault="00A92335" w:rsidP="00BD15A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Старушенкова О.Н..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sectPr w:rsidR="00A92335" w:rsidSect="00952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D9C"/>
    <w:rsid w:val="000C14CE"/>
    <w:rsid w:val="00151D92"/>
    <w:rsid w:val="0016571E"/>
    <w:rsid w:val="001A0959"/>
    <w:rsid w:val="002C3D9C"/>
    <w:rsid w:val="00315CC8"/>
    <w:rsid w:val="0044110A"/>
    <w:rsid w:val="004D54C5"/>
    <w:rsid w:val="004D7090"/>
    <w:rsid w:val="00511BD3"/>
    <w:rsid w:val="00642E6E"/>
    <w:rsid w:val="006E484B"/>
    <w:rsid w:val="00714826"/>
    <w:rsid w:val="00952716"/>
    <w:rsid w:val="00A92335"/>
    <w:rsid w:val="00AB30DC"/>
    <w:rsid w:val="00BD15AB"/>
    <w:rsid w:val="00D07AD0"/>
    <w:rsid w:val="00D663CA"/>
    <w:rsid w:val="00DA05F9"/>
    <w:rsid w:val="00E06DAF"/>
    <w:rsid w:val="00E57BA8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A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295</Words>
  <Characters>1686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9</cp:revision>
  <dcterms:created xsi:type="dcterms:W3CDTF">2021-09-29T13:01:00Z</dcterms:created>
  <dcterms:modified xsi:type="dcterms:W3CDTF">2021-12-30T10:06:00Z</dcterms:modified>
</cp:coreProperties>
</file>