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8A23BA" w:rsidRPr="004D54C5" w:rsidRDefault="008A23BA" w:rsidP="00E57BA8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23BA" w:rsidRPr="004D54C5" w:rsidRDefault="008A23BA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8A23BA" w:rsidRPr="004D54C5" w:rsidRDefault="008A23BA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«Об </w:t>
      </w:r>
      <w:r>
        <w:rPr>
          <w:rFonts w:ascii="Times New Roman" w:hAnsi="Times New Roman" w:cs="Times New Roman"/>
          <w:color w:val="000000"/>
          <w:sz w:val="28"/>
          <w:szCs w:val="28"/>
        </w:rPr>
        <w:t>утверждении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рограммы </w:t>
      </w:r>
      <w:r w:rsidRPr="00B75E00">
        <w:rPr>
          <w:rFonts w:ascii="Times New Roman" w:hAnsi="Times New Roman" w:cs="Times New Roman"/>
          <w:color w:val="22272F"/>
          <w:sz w:val="28"/>
          <w:szCs w:val="28"/>
        </w:rPr>
        <w:t xml:space="preserve">профилактики нарушений обязательных требований в сфере муниципального жилищного контроля на территории </w:t>
      </w:r>
      <w:r w:rsidRPr="00B75E00">
        <w:rPr>
          <w:rFonts w:ascii="Times New Roman" w:hAnsi="Times New Roman" w:cs="Times New Roman"/>
          <w:color w:val="000000"/>
          <w:sz w:val="28"/>
          <w:szCs w:val="28"/>
        </w:rPr>
        <w:t xml:space="preserve">Киржеманского сельского поселения </w:t>
      </w:r>
      <w:r w:rsidRPr="00B75E00">
        <w:rPr>
          <w:rFonts w:ascii="Times New Roman" w:hAnsi="Times New Roman" w:cs="Times New Roman"/>
          <w:color w:val="22272F"/>
          <w:sz w:val="28"/>
          <w:szCs w:val="28"/>
        </w:rPr>
        <w:t>Большеигнатовского муниципального района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проводились в  период  с 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 человек.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от  </w:t>
      </w:r>
      <w:r>
        <w:rPr>
          <w:rFonts w:ascii="Times New Roman" w:hAnsi="Times New Roman" w:cs="Times New Roman"/>
          <w:sz w:val="28"/>
          <w:szCs w:val="28"/>
          <w:lang w:eastAsia="ru-RU"/>
        </w:rPr>
        <w:t>02.11.2012, на основании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 предложений и замечаний.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4900"/>
        <w:gridCol w:w="4179"/>
      </w:tblGrid>
      <w:tr w:rsidR="008A23BA" w:rsidRPr="0071482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BA" w:rsidRPr="004D54C5" w:rsidRDefault="008A23B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A23BA" w:rsidRPr="004D54C5" w:rsidRDefault="008A23B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23BA" w:rsidRPr="004D54C5" w:rsidRDefault="008A23B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8A23BA" w:rsidRPr="0071482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BA" w:rsidRPr="004D54C5" w:rsidRDefault="008A23B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23BA" w:rsidRPr="004D54C5" w:rsidRDefault="008A23B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A23BA" w:rsidRPr="004D54C5" w:rsidRDefault="008A23B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Утвердить проект </w:t>
            </w:r>
            <w:r w:rsidRPr="00315CC8">
              <w:rPr>
                <w:rFonts w:ascii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программы </w:t>
            </w:r>
            <w:r w:rsidRPr="00B75E00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профилактики нарушений обязательных требований в сфере муниципального жилищного контроля на территории </w:t>
            </w:r>
            <w:r w:rsidRPr="00B75E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Киржеманского сельского поселения </w:t>
            </w:r>
            <w:r w:rsidRPr="00B75E00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Большеигнатовского муниципального района на 2022 год</w:t>
            </w:r>
          </w:p>
        </w:tc>
      </w:tr>
    </w:tbl>
    <w:p w:rsidR="008A23BA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Выводы по результатам общественных обсуждений:</w:t>
      </w:r>
    </w:p>
    <w:p w:rsidR="008A23BA" w:rsidRPr="004D54C5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/на доработку.</w:t>
      </w:r>
    </w:p>
    <w:p w:rsidR="008A23BA" w:rsidRPr="00D663CA" w:rsidRDefault="008A23BA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663CA">
        <w:rPr>
          <w:rFonts w:ascii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8A23BA" w:rsidRDefault="008A23BA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8A23BA" w:rsidRPr="00D07AD0" w:rsidRDefault="008A23BA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bookmarkStart w:id="0" w:name="_GoBack"/>
      <w:bookmarkEnd w:id="0"/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озырев Н.А.</w:t>
      </w:r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8A23BA" w:rsidRDefault="008A23BA" w:rsidP="00BD15AB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Старушенкова О.Н..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sectPr w:rsidR="008A23BA" w:rsidSect="00952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D9C"/>
    <w:rsid w:val="00151D92"/>
    <w:rsid w:val="001A0959"/>
    <w:rsid w:val="00257971"/>
    <w:rsid w:val="002C3D9C"/>
    <w:rsid w:val="00315CC8"/>
    <w:rsid w:val="0044110A"/>
    <w:rsid w:val="004D54C5"/>
    <w:rsid w:val="004D7090"/>
    <w:rsid w:val="00511BD3"/>
    <w:rsid w:val="00642E6E"/>
    <w:rsid w:val="006E484B"/>
    <w:rsid w:val="00714826"/>
    <w:rsid w:val="008450BE"/>
    <w:rsid w:val="008A23BA"/>
    <w:rsid w:val="00952716"/>
    <w:rsid w:val="00B75E00"/>
    <w:rsid w:val="00BD15AB"/>
    <w:rsid w:val="00D07AD0"/>
    <w:rsid w:val="00D663CA"/>
    <w:rsid w:val="00DA05F9"/>
    <w:rsid w:val="00E06DAF"/>
    <w:rsid w:val="00E57BA8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A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282</Words>
  <Characters>1612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9</cp:revision>
  <dcterms:created xsi:type="dcterms:W3CDTF">2021-09-29T13:01:00Z</dcterms:created>
  <dcterms:modified xsi:type="dcterms:W3CDTF">2021-12-30T09:59:00Z</dcterms:modified>
</cp:coreProperties>
</file>