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1BC" w:rsidRDefault="006731BC" w:rsidP="00B6081C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9345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4" o:title=""/>
          </v:shape>
        </w:pict>
      </w:r>
    </w:p>
    <w:p w:rsidR="006731BC" w:rsidRDefault="006731BC" w:rsidP="00B6081C">
      <w:pPr>
        <w:pStyle w:val="NormalWeb"/>
        <w:jc w:val="center"/>
        <w:rPr>
          <w:b/>
          <w:bCs/>
        </w:rPr>
      </w:pPr>
      <w:r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                         РЕСПУБЛИКИ МОРДОВИЯ</w:t>
      </w:r>
      <w:r>
        <w:rPr>
          <w:b/>
          <w:bCs/>
        </w:rPr>
        <w:t> </w:t>
      </w:r>
    </w:p>
    <w:p w:rsidR="006731BC" w:rsidRDefault="006731BC" w:rsidP="00B6081C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6731BC" w:rsidRDefault="006731BC" w:rsidP="00B6081C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31BC" w:rsidRDefault="006731BC" w:rsidP="008746CD">
      <w:pPr>
        <w:tabs>
          <w:tab w:val="center" w:pos="4677"/>
        </w:tabs>
        <w:spacing w:after="0" w:line="276" w:lineRule="auto"/>
        <w:ind w:left="709" w:right="141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от 22.12. 2021 г.                                                                          № 34</w:t>
      </w:r>
    </w:p>
    <w:p w:rsidR="006731BC" w:rsidRDefault="006731BC" w:rsidP="00B6081C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с. Киржеманы</w:t>
      </w:r>
    </w:p>
    <w:p w:rsidR="006731BC" w:rsidRDefault="006731BC" w:rsidP="00B6081C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731BC" w:rsidRDefault="006731BC" w:rsidP="00B6081C">
      <w:pPr>
        <w:spacing w:after="0" w:line="240" w:lineRule="auto"/>
        <w:ind w:right="357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>
        <w:rPr>
          <w:rFonts w:ascii="Times New Roman" w:hAnsi="Times New Roman" w:cs="Times New Roman"/>
          <w:sz w:val="28"/>
          <w:szCs w:val="28"/>
          <w:lang w:eastAsia="ru-RU"/>
        </w:rPr>
        <w:t>по соблюдению обязательных требований при осуществлении муниципального  контроля в сфере благоустройства на территории Киржеманского сельского поселения Большеигнатовского муниципального района Республики Мордовия</w:t>
      </w:r>
    </w:p>
    <w:p w:rsidR="006731BC" w:rsidRDefault="006731BC" w:rsidP="00B6081C">
      <w:pPr>
        <w:spacing w:after="0" w:line="240" w:lineRule="auto"/>
        <w:ind w:right="357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0"/>
    <w:p w:rsidR="006731BC" w:rsidRDefault="006731BC" w:rsidP="00B6081C">
      <w:pPr>
        <w:shd w:val="clear" w:color="auto" w:fill="FFFFFF"/>
        <w:spacing w:after="30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31 июля 2020 г. № 248-ФЗ «О государственном контроле (надзоре) и муниципальном контроле в Российской Федерации»,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Решением Совета депутатов Киржеманского сельского поселения Большеигнатовского муниципального района от 12.07.2012 г. № 30 «Об  утверждении    Правил    благоустройства    территории   Киржеманского сельского поселения Большеигнатовского муниципального района»,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Киржеманского сельского поселения Большеигнатовского муниципального района постановляет:</w:t>
      </w:r>
    </w:p>
    <w:p w:rsidR="006731BC" w:rsidRDefault="006731BC" w:rsidP="00B6081C">
      <w:pPr>
        <w:shd w:val="clear" w:color="auto" w:fill="FFFFFF"/>
        <w:spacing w:after="30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1. Утвердить Руководство по соблюдению обязательных требований при осуществлении муниципального  контроля в сфере благоустройства на территории Киржеманского сельского поселения Большеигнатовского муниципального района Республики Мордовия (прилагается).</w:t>
      </w:r>
    </w:p>
    <w:p w:rsidR="006731BC" w:rsidRDefault="006731BC" w:rsidP="00B6081C">
      <w:pPr>
        <w:shd w:val="clear" w:color="auto" w:fill="FFFFFF"/>
        <w:spacing w:after="300" w:line="240" w:lineRule="auto"/>
        <w:ind w:left="-284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Козырева Н.А.                                                                 </w:t>
      </w:r>
    </w:p>
    <w:p w:rsidR="006731BC" w:rsidRDefault="006731BC" w:rsidP="00B6081C">
      <w:pPr>
        <w:pStyle w:val="ListParagraph"/>
        <w:widowControl w:val="0"/>
        <w:autoSpaceDE w:val="0"/>
        <w:autoSpaceDN w:val="0"/>
        <w:spacing w:after="0" w:line="240" w:lineRule="auto"/>
        <w:ind w:left="-284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6731BC" w:rsidRDefault="006731BC" w:rsidP="00B6081C">
      <w:pPr>
        <w:spacing w:after="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31BC" w:rsidRDefault="006731BC" w:rsidP="00B6081C">
      <w:pPr>
        <w:spacing w:after="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Киржеманского</w:t>
      </w:r>
    </w:p>
    <w:p w:rsidR="006731BC" w:rsidRDefault="006731BC" w:rsidP="00B6081C">
      <w:pPr>
        <w:spacing w:after="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               Н.А.Козырев</w:t>
      </w:r>
    </w:p>
    <w:p w:rsidR="006731BC" w:rsidRDefault="006731BC" w:rsidP="00B6081C">
      <w:pPr>
        <w:spacing w:after="0" w:line="240" w:lineRule="auto"/>
        <w:ind w:right="141"/>
      </w:pP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УТВЕР</w:t>
      </w:r>
      <w:r>
        <w:rPr>
          <w:rFonts w:ascii="Times New Roman" w:hAnsi="Times New Roman" w:cs="Times New Roman"/>
          <w:sz w:val="24"/>
          <w:szCs w:val="24"/>
          <w:lang w:eastAsia="ru-RU"/>
        </w:rPr>
        <w:t>ЖДЕННОЕ</w:t>
      </w: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постановлением администрации Киржеманского сельского поселения</w:t>
      </w: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муниципального района Республики Мордовия                                                                                                                   от 22.12.2021 г. №34 </w:t>
      </w: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«Об утверждении Руководства по соблюдению обязательных требований </w:t>
      </w: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земельного законодательства, предъявляемых при проведении мероприятий </w:t>
      </w: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осуществлению муниципального земельного контроля на территории </w:t>
      </w: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Киржеманского сельского поселения Большеигнатовского муниципального района</w:t>
      </w:r>
    </w:p>
    <w:p w:rsidR="006731BC" w:rsidRDefault="006731BC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Республики Мордовия» </w:t>
      </w:r>
    </w:p>
    <w:p w:rsidR="006731BC" w:rsidRDefault="006731BC" w:rsidP="00B6081C">
      <w:pPr>
        <w:ind w:left="-284" w:right="141" w:firstLine="284"/>
      </w:pPr>
    </w:p>
    <w:p w:rsidR="006731BC" w:rsidRDefault="006731BC" w:rsidP="00B6081C">
      <w:pPr>
        <w:widowControl w:val="0"/>
        <w:spacing w:after="0" w:line="310" w:lineRule="exact"/>
        <w:ind w:left="-284" w:right="141" w:firstLine="284"/>
        <w:jc w:val="center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</w:p>
    <w:p w:rsidR="006731BC" w:rsidRDefault="006731BC" w:rsidP="00B6081C">
      <w:pPr>
        <w:widowControl w:val="0"/>
        <w:spacing w:after="47" w:line="240" w:lineRule="auto"/>
        <w:ind w:left="-284" w:right="141" w:firstLine="2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соблюдению обязательных требований при осуществлении муниципального  контроля в сфере благоустройства на территории Киржеманского сельского поселения Большеигнатовского муниципального района Республики Мордовия</w:t>
      </w:r>
    </w:p>
    <w:p w:rsidR="006731BC" w:rsidRDefault="006731BC" w:rsidP="00B6081C">
      <w:pPr>
        <w:widowControl w:val="0"/>
        <w:spacing w:after="47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ниципальный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сфере</w:t>
      </w:r>
      <w:r>
        <w:rPr>
          <w:rFonts w:ascii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терри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йона  проводится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(плановых,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неп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ано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ых),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 юридически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лицами,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должнос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их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полномоченными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дста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ителями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физически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лицами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далее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бъекты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рок)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становленных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ральными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онами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она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сти 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а, а также м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ниципальными пра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акт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ми.  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етом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сфере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территории</w:t>
      </w:r>
      <w:r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йона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дале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сфере 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рка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дения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ридическими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обязательных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ребований,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становленных  Правила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стройства,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дение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  профилак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ике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рушений.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целью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Пра</w:t>
        </w:r>
        <w:r>
          <w:rPr>
            <w:rStyle w:val="Hyperlink"/>
            <w:rFonts w:ascii="Times New Roman" w:hAnsi="Times New Roman" w:cs="Times New Roman"/>
            <w:color w:val="000000"/>
            <w:spacing w:val="-2"/>
            <w:sz w:val="28"/>
            <w:szCs w:val="28"/>
            <w:u w:val="none"/>
          </w:rPr>
          <w:t>в</w:t>
        </w:r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ил</w:t>
        </w:r>
      </w:hyperlink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твержденных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овета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татов Киржеманского сельско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от 12.07.2012 г. № 30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тверждении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вил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бла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поселения Большеигнатовского муниципального района»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обходи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знат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след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ющее: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требованиям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соблюд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норм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йств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ющего  законодательства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сфере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еления юридически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 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относя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ся:  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благоустройства;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мероприятиям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имодейст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и,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относятся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(рейдовые)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ры  (обследов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ния)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орий,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тран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портных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дств,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гие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иды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формы  мероприятий по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онтролю,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становленные ф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ральными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акона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и.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таких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r>
        <w:rPr>
          <w:rFonts w:ascii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лено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предост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жение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недоп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стимости 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шения обя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ьных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выявления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взаимод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ия с юридически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лица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и,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альными предприни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ателями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ица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ана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 контроля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предел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своей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пет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нции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ечению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их 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правляют</w:t>
      </w:r>
      <w:r>
        <w:rPr>
          <w:rFonts w:ascii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</w:t>
      </w:r>
      <w:r>
        <w:rPr>
          <w:rFonts w:ascii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альными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елями,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письм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нное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ление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цией  о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шениях,</w:t>
      </w:r>
      <w:r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основании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которо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начен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внепл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ая проверка юридическо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лица, 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дпринимателя.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Орган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роля</w:t>
      </w:r>
      <w:r>
        <w:rPr>
          <w:rFonts w:ascii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информировать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опросам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юдения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обязательных 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ний, в том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</w:rPr>
        <w:t>исле по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дством: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конс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льтаций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подкон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рольными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бъекта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разъясн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нию  обязательных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бований;  </w:t>
      </w:r>
    </w:p>
    <w:p w:rsidR="006731BC" w:rsidRDefault="006731BC" w:rsidP="00B6081C">
      <w:pPr>
        <w:widowControl w:val="0"/>
        <w:spacing w:after="0" w:line="323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разработ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бликования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ководств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дению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ний,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ржащие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новные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визуализиров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изложением текста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ний в прос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ом 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поня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ном формате;  </w:t>
      </w:r>
    </w:p>
    <w:p w:rsidR="006731BC" w:rsidRDefault="006731BC" w:rsidP="00B6081C">
      <w:pPr>
        <w:widowControl w:val="0"/>
        <w:spacing w:after="0" w:line="310" w:lineRule="exact"/>
        <w:ind w:left="-284" w:right="141" w:firstLine="284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разъяснительной рабо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ы в средств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массо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ой инфор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ации;  </w:t>
      </w:r>
    </w:p>
    <w:p w:rsidR="006731BC" w:rsidRDefault="006731BC" w:rsidP="00B6081C">
      <w:pPr>
        <w:widowControl w:val="0"/>
        <w:spacing w:after="0" w:line="310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прос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комм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риев</w:t>
      </w:r>
      <w:r>
        <w:rPr>
          <w:rFonts w:ascii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сод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ржании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новых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ивных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станавливающих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обязательные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внесенных  изменениях в дейс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вующие акты;  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д) направл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реком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ций о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дении 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обходимых 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анизационных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технических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ий,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правленных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внедрение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чени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соблюд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ых обязательных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6731BC" w:rsidRDefault="006731BC" w:rsidP="00B6081C">
      <w:pPr>
        <w:widowControl w:val="0"/>
        <w:tabs>
          <w:tab w:val="left" w:pos="2483"/>
        </w:tabs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Юридические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лица,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те</w:t>
      </w:r>
      <w:r>
        <w:rPr>
          <w:rFonts w:ascii="Times New Roman" w:hAnsi="Times New Roman" w:cs="Times New Roman"/>
          <w:color w:val="000000"/>
          <w:sz w:val="28"/>
          <w:szCs w:val="28"/>
        </w:rPr>
        <w:t>ли,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иные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оченны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лиц,</w:t>
      </w:r>
      <w:r>
        <w:rPr>
          <w:rFonts w:ascii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альные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ели,</w:t>
      </w:r>
      <w:r>
        <w:rPr>
          <w:rFonts w:ascii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оченные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стившие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шение  Фед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рального 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кона от 26.12.2008 № 294-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Ф</w:t>
      </w:r>
      <w:r>
        <w:rPr>
          <w:rFonts w:ascii="Times New Roman" w:hAnsi="Times New Roman" w:cs="Times New Roman"/>
          <w:color w:val="000000"/>
          <w:sz w:val="28"/>
          <w:szCs w:val="28"/>
        </w:rPr>
        <w:t>З «О защите прав юридических лиц и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ществлении</w:t>
      </w: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дарств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 контроля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(над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ора)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контроля»,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необо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ва</w:t>
      </w:r>
      <w:r>
        <w:rPr>
          <w:rFonts w:ascii="Times New Roman" w:hAnsi="Times New Roman" w:cs="Times New Roman"/>
          <w:color w:val="000000"/>
          <w:sz w:val="28"/>
          <w:szCs w:val="28"/>
        </w:rPr>
        <w:t>нно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пя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ющие проведению про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ерок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клоняющиеся от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проверок и  (или)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няющие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становленный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органов 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стран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ний или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ний,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нных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ниципальными право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нес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соответс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вии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онода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ельством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сий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кой  Фед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рации.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ивно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ые 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ы, сод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ржащие обязательные  </w:t>
      </w:r>
      <w:r>
        <w:rPr>
          <w:rFonts w:ascii="Times New Roman" w:hAnsi="Times New Roman" w:cs="Times New Roman"/>
        </w:rPr>
        <w:br w:type="textWrapping" w:clear="all"/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ния, соблюдение 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орых оц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нивается при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нии мероприятий по м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ролю в сфере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 терри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посел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ния   </w:t>
      </w:r>
    </w:p>
    <w:p w:rsidR="006731BC" w:rsidRDefault="006731BC" w:rsidP="00B6081C">
      <w:pPr>
        <w:widowControl w:val="0"/>
        <w:spacing w:after="0" w:line="321" w:lineRule="exact"/>
        <w:ind w:left="-284" w:right="141" w:firstLine="284"/>
        <w:rPr>
          <w:rFonts w:ascii="Times New Roman" w:hAnsi="Times New Roman" w:cs="Times New Roman"/>
          <w:color w:val="010302"/>
        </w:rPr>
      </w:pPr>
    </w:p>
    <w:p w:rsidR="006731BC" w:rsidRDefault="006731BC" w:rsidP="00B6081C">
      <w:pPr>
        <w:widowControl w:val="0"/>
        <w:spacing w:after="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2" o:spid="_x0000_s1026" style="position:absolute;left:0;text-align:left;margin-left:70.7pt;margin-top:-.05pt;width:.5pt;height:.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3" o:spid="_x0000_s1027" style="position:absolute;left:0;text-align:left;margin-left:243.65pt;margin-top:-.05pt;width:.5pt;height: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4" o:spid="_x0000_s1028" style="position:absolute;left:0;text-align:left;margin-left:574.1pt;margin-top:-.0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41"/>
        <w:gridCol w:w="6594"/>
      </w:tblGrid>
      <w:tr w:rsidR="006731BC">
        <w:trPr>
          <w:trHeight w:val="447"/>
        </w:trPr>
        <w:tc>
          <w:tcPr>
            <w:tcW w:w="3449" w:type="dxa"/>
          </w:tcPr>
          <w:p w:rsidR="006731BC" w:rsidRPr="00A93452" w:rsidRDefault="006731BC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>Законо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д</w:t>
            </w: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 xml:space="preserve">ательство  </w:t>
            </w:r>
          </w:p>
        </w:tc>
        <w:tc>
          <w:tcPr>
            <w:tcW w:w="6608" w:type="dxa"/>
          </w:tcPr>
          <w:p w:rsidR="006731BC" w:rsidRPr="00A93452" w:rsidRDefault="006731BC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>Обязательные требовани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я</w:t>
            </w: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</w:p>
        </w:tc>
      </w:tr>
      <w:tr w:rsidR="006731BC">
        <w:trPr>
          <w:trHeight w:val="1703"/>
        </w:trPr>
        <w:tc>
          <w:tcPr>
            <w:tcW w:w="3449" w:type="dxa"/>
          </w:tcPr>
          <w:p w:rsidR="006731BC" w:rsidRPr="00A93452" w:rsidRDefault="006731BC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93452">
              <w:rPr>
                <w:rFonts w:ascii="Times New Roman" w:hAnsi="Times New Roman" w:cs="Times New Roman"/>
                <w:color w:val="000000"/>
              </w:rPr>
              <w:t>ый</w:t>
            </w:r>
            <w:hyperlink r:id="rId6" w:history="1">
              <w:r w:rsidRPr="00A93452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закон </w:t>
              </w:r>
            </w:hyperlink>
            <w:r w:rsidRPr="00A93452">
              <w:rPr>
                <w:rFonts w:ascii="Times New Roman" w:hAnsi="Times New Roman" w:cs="Times New Roman"/>
                <w:color w:val="000000"/>
              </w:rPr>
              <w:t>от 26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12.2008  </w:t>
            </w:r>
          </w:p>
          <w:p w:rsidR="006731BC" w:rsidRPr="00A93452" w:rsidRDefault="006731BC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№ 294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ФЗ </w:t>
            </w:r>
            <w:r w:rsidRPr="00A93452">
              <w:rPr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Pr="00A93452">
              <w:rPr>
                <w:rFonts w:ascii="Times New Roman" w:hAnsi="Times New Roman" w:cs="Times New Roman"/>
                <w:color w:val="000000"/>
              </w:rPr>
              <w:t>О защите пр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а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в  </w:t>
            </w:r>
          </w:p>
          <w:p w:rsidR="006731BC" w:rsidRPr="00A93452" w:rsidRDefault="006731BC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 xml:space="preserve">юридических лиц и  </w:t>
            </w:r>
          </w:p>
          <w:p w:rsidR="006731BC" w:rsidRPr="00A93452" w:rsidRDefault="006731BC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индивид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альных  </w:t>
            </w:r>
          </w:p>
          <w:p w:rsidR="006731BC" w:rsidRPr="00A93452" w:rsidRDefault="006731BC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 xml:space="preserve">предпринимателей при  </w:t>
            </w:r>
          </w:p>
          <w:p w:rsidR="006731BC" w:rsidRPr="00A93452" w:rsidRDefault="006731BC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осуществлении г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93452">
              <w:rPr>
                <w:rFonts w:ascii="Times New Roman" w:hAnsi="Times New Roman" w:cs="Times New Roman"/>
                <w:color w:val="000000"/>
              </w:rPr>
              <w:t>сударс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т</w:t>
            </w:r>
            <w:r w:rsidRPr="00A93452">
              <w:rPr>
                <w:rFonts w:ascii="Times New Roman" w:hAnsi="Times New Roman" w:cs="Times New Roman"/>
                <w:color w:val="000000"/>
              </w:rPr>
              <w:t>венного контроля (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93452">
              <w:rPr>
                <w:rFonts w:ascii="Times New Roman" w:hAnsi="Times New Roman" w:cs="Times New Roman"/>
                <w:color w:val="000000"/>
              </w:rPr>
              <w:t>адзо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а) и  </w:t>
            </w:r>
            <w:r w:rsidRPr="00A93452">
              <w:rPr>
                <w:rFonts w:ascii="Times New Roman" w:hAnsi="Times New Roman" w:cs="Times New Roman"/>
              </w:rPr>
              <w:br w:type="textWrapping" w:clear="all"/>
            </w:r>
            <w:r w:rsidRPr="00A93452">
              <w:rPr>
                <w:rFonts w:ascii="Times New Roman" w:hAnsi="Times New Roman" w:cs="Times New Roman"/>
                <w:color w:val="000000"/>
              </w:rPr>
              <w:t>м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</w:rPr>
              <w:t>ниципального контро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л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я»    </w:t>
            </w:r>
          </w:p>
        </w:tc>
        <w:tc>
          <w:tcPr>
            <w:tcW w:w="6608" w:type="dxa"/>
          </w:tcPr>
          <w:p w:rsidR="006731BC" w:rsidRPr="00A93452" w:rsidRDefault="006731BC" w:rsidP="00A93452">
            <w:pPr>
              <w:spacing w:line="253" w:lineRule="exact"/>
              <w:ind w:left="-284" w:firstLine="284"/>
              <w:rPr>
                <w:rFonts w:ascii="Times New Roman" w:hAnsi="Times New Roman" w:cs="Times New Roman"/>
                <w:color w:val="000000"/>
              </w:rPr>
            </w:pPr>
          </w:p>
          <w:p w:rsidR="006731BC" w:rsidRPr="00A93452" w:rsidRDefault="006731BC" w:rsidP="00A93452">
            <w:pPr>
              <w:spacing w:line="253" w:lineRule="exact"/>
              <w:ind w:firstLine="284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1. Принимать мер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ы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 по 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б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еспечению соблюдения 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бязательных  </w:t>
            </w:r>
            <w:r w:rsidRPr="00B6081C">
              <w:br w:type="textWrapping" w:clear="all"/>
            </w:r>
            <w:r w:rsidRPr="00A93452">
              <w:rPr>
                <w:rFonts w:ascii="Times New Roman" w:hAnsi="Times New Roman" w:cs="Times New Roman"/>
                <w:color w:val="000000"/>
              </w:rPr>
              <w:t>требований, требований,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 xml:space="preserve"> у</w:t>
            </w:r>
            <w:r w:rsidRPr="00A93452">
              <w:rPr>
                <w:rFonts w:ascii="Times New Roman" w:hAnsi="Times New Roman" w:cs="Times New Roman"/>
                <w:color w:val="000000"/>
              </w:rPr>
              <w:t>становленных нормати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</w:rPr>
              <w:t>в</w:t>
            </w:r>
            <w:r w:rsidRPr="00A93452">
              <w:rPr>
                <w:rFonts w:ascii="Times New Roman" w:hAnsi="Times New Roman" w:cs="Times New Roman"/>
                <w:color w:val="000000"/>
              </w:rPr>
              <w:t>но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93452">
              <w:rPr>
                <w:rFonts w:ascii="Times New Roman" w:hAnsi="Times New Roman" w:cs="Times New Roman"/>
                <w:color w:val="000000"/>
              </w:rPr>
              <w:t>правовыми  актам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и</w:t>
            </w:r>
          </w:p>
          <w:p w:rsidR="006731BC" w:rsidRPr="00A93452" w:rsidRDefault="006731BC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  <w:p w:rsidR="006731BC" w:rsidRPr="00A93452" w:rsidRDefault="006731BC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  <w:p w:rsidR="006731BC" w:rsidRPr="00A93452" w:rsidRDefault="006731BC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  <w:p w:rsidR="006731BC" w:rsidRPr="00A93452" w:rsidRDefault="006731BC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</w:tc>
      </w:tr>
      <w:tr w:rsidR="006731BC">
        <w:trPr>
          <w:trHeight w:val="1703"/>
        </w:trPr>
        <w:tc>
          <w:tcPr>
            <w:tcW w:w="3449" w:type="dxa"/>
          </w:tcPr>
          <w:p w:rsidR="006731BC" w:rsidRPr="00A93452" w:rsidRDefault="006731BC" w:rsidP="00A93452">
            <w:pPr>
              <w:spacing w:after="0" w:line="240" w:lineRule="auto"/>
              <w:ind w:left="708" w:right="141" w:firstLine="28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Киржеманского сельского поселения Большеигнатовского муниципального района от </w:t>
            </w:r>
            <w:r w:rsidRPr="00A93452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Pr="00842B6B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12.07.2012</w:t>
            </w:r>
            <w:r w:rsidRPr="00A93452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г. № 30 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 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тверждении</w:t>
            </w:r>
            <w:r w:rsidRPr="00A93452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вил</w:t>
            </w:r>
            <w:r w:rsidRPr="00A93452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строй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тва</w:t>
            </w:r>
            <w:r w:rsidRPr="00A93452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ории</w:t>
            </w:r>
            <w:r w:rsidRPr="00A93452">
              <w:rPr>
                <w:rFonts w:ascii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Киржеманского 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поселения Большеигнатовского муниципального района»</w:t>
            </w:r>
          </w:p>
        </w:tc>
        <w:tc>
          <w:tcPr>
            <w:tcW w:w="6608" w:type="dxa"/>
          </w:tcPr>
          <w:p w:rsidR="006731BC" w:rsidRPr="00A93452" w:rsidRDefault="006731BC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</w:p>
          <w:p w:rsidR="006731BC" w:rsidRPr="00A93452" w:rsidRDefault="006731BC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</w:p>
          <w:p w:rsidR="006731BC" w:rsidRPr="00A93452" w:rsidRDefault="006731BC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1. Принимать меры по обеспечению соблюдения обязательных</w:t>
            </w:r>
          </w:p>
          <w:p w:rsidR="006731BC" w:rsidRPr="00A93452" w:rsidRDefault="006731BC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6731BC" w:rsidRPr="00A93452" w:rsidRDefault="006731BC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6731BC" w:rsidRPr="00A93452" w:rsidRDefault="006731BC" w:rsidP="00A93452">
            <w:pPr>
              <w:spacing w:line="253" w:lineRule="exact"/>
              <w:ind w:left="-284" w:firstLine="284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1BC" w:rsidRDefault="006731BC" w:rsidP="00B6081C">
      <w:pPr>
        <w:widowControl w:val="0"/>
        <w:spacing w:after="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6731BC" w:rsidRDefault="006731BC" w:rsidP="00B6081C">
      <w:pPr>
        <w:widowControl w:val="0"/>
        <w:spacing w:after="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6731BC" w:rsidRDefault="006731BC" w:rsidP="00B6081C">
      <w:pPr>
        <w:widowControl w:val="0"/>
        <w:spacing w:after="261" w:line="240" w:lineRule="auto"/>
        <w:ind w:left="-284" w:right="141" w:firstLine="284"/>
        <w:jc w:val="center"/>
        <w:rPr>
          <w:rFonts w:ascii="Times New Roman" w:hAnsi="Times New Roman" w:cs="Times New Roman"/>
          <w:color w:val="010302"/>
        </w:rPr>
      </w:pPr>
      <w:r>
        <w:rPr>
          <w:noProof/>
          <w:lang w:eastAsia="ru-RU"/>
        </w:rPr>
        <w:pict>
          <v:shape id="Freeform 106" o:spid="_x0000_s1029" style="position:absolute;left:0;text-align:left;margin-left:70.7pt;margin-top:779.7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7" o:spid="_x0000_s1030" style="position:absolute;left:0;text-align:left;margin-left:70.7pt;margin-top:779.75pt;width:.5pt;height:.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8" o:spid="_x0000_s1031" style="position:absolute;left:0;text-align:left;margin-left:243.65pt;margin-top:779.75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path="m,6096r6097,l6097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9" o:spid="_x0000_s1032" style="position:absolute;left:0;text-align:left;margin-left:574.1pt;margin-top:779.75pt;width:.5pt;height: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0" o:spid="_x0000_s1033" style="position:absolute;left:0;text-align:left;margin-left:574.1pt;margin-top:779.75pt;width:.5pt;height: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4" o:spid="_x0000_s1034" style="position:absolute;left:0;text-align:left;margin-left:70.7pt;margin-top:-.05pt;width:.5pt;height:.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path="m,6096r6096,l6096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5" o:spid="_x0000_s1035" style="position:absolute;left:0;text-align:left;margin-left:243.65pt;margin-top:-.05pt;width:.5pt;height:.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path="m,6096r6097,l6097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6" o:spid="_x0000_s1036" style="position:absolute;left:0;text-align:left;margin-left:574.1pt;margin-top:-.05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path="m,6096r6095,l6095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7" o:spid="_x0000_s1037" style="position:absolute;left:0;text-align:left;margin-left:70.7pt;margin-top:-.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8" o:spid="_x0000_s1038" style="position:absolute;left:0;text-align:left;margin-left:70.7pt;margin-top:-.5pt;width:.5pt;height:.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9" o:spid="_x0000_s1039" style="position:absolute;left:0;text-align:left;margin-left:243.65pt;margin-top:-.5pt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0" o:spid="_x0000_s1040" style="position:absolute;left:0;text-align:left;margin-left:574.1pt;margin-top:-.5pt;width:.5pt;height:.5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1" o:spid="_x0000_s1041" style="position:absolute;left:0;text-align:left;margin-left:574.1pt;margin-top:-.5pt;width:.5pt;height:.5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ивная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ответств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нност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ь</w:t>
      </w:r>
    </w:p>
    <w:p w:rsidR="006731BC" w:rsidRDefault="006731BC" w:rsidP="00B6081C">
      <w:pPr>
        <w:widowControl w:val="0"/>
        <w:spacing w:after="5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чае выявления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 по рез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льтатам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рок, ос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ществляемых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рамках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контроля,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бъектам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выдаются</w:t>
      </w:r>
      <w:r>
        <w:rPr>
          <w:rFonts w:ascii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странении</w:t>
      </w:r>
      <w:r>
        <w:rPr>
          <w:rFonts w:ascii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неи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оставляю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ся  про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околы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дминистрати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шениях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вино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привлекают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ивной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ветственнос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виде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прежд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или  наложения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трати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ш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фа.  </w:t>
      </w:r>
    </w:p>
    <w:p w:rsidR="006731BC" w:rsidRDefault="006731BC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</w:p>
    <w:p w:rsidR="006731BC" w:rsidRDefault="006731BC" w:rsidP="00B6081C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22" o:spid="_x0000_s1042" style="position:absolute;margin-left:70.7pt;margin-top:0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3" o:spid="_x0000_s1043" style="position:absolute;margin-left:169.95pt;margin-top:0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4" o:spid="_x0000_s1044" style="position:absolute;margin-left:439.3pt;margin-top:0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5" o:spid="_x0000_s1045" style="position:absolute;margin-left:574.1pt;margin-top:0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path="m,6097r6095,l6095,,,,,6097xe" fillcolor="black" stroked="f" strokeweight="1pt">
            <v:path arrowok="t"/>
            <w10:wrap anchorx="page"/>
          </v:shape>
        </w:pict>
      </w:r>
    </w:p>
    <w:p w:rsidR="006731BC" w:rsidRDefault="006731BC" w:rsidP="00B6081C"/>
    <w:p w:rsidR="006731BC" w:rsidRDefault="006731BC"/>
    <w:sectPr w:rsidR="006731BC" w:rsidSect="002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81C"/>
    <w:rsid w:val="002D2E8E"/>
    <w:rsid w:val="00430EE1"/>
    <w:rsid w:val="00465105"/>
    <w:rsid w:val="005A2349"/>
    <w:rsid w:val="006731BC"/>
    <w:rsid w:val="00802973"/>
    <w:rsid w:val="00842B6B"/>
    <w:rsid w:val="008746CD"/>
    <w:rsid w:val="00913549"/>
    <w:rsid w:val="00A93452"/>
    <w:rsid w:val="00B6081C"/>
    <w:rsid w:val="00BA54C7"/>
    <w:rsid w:val="00D245F7"/>
    <w:rsid w:val="00ED5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1C"/>
    <w:pPr>
      <w:spacing w:after="160" w:line="254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6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B608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6081C"/>
    <w:rPr>
      <w:rFonts w:ascii="Calibri" w:eastAsia="Times New Roman" w:hAnsi="Calibri" w:cs="Calibri"/>
    </w:rPr>
  </w:style>
  <w:style w:type="character" w:customStyle="1" w:styleId="a">
    <w:name w:val="Основной текст Знак"/>
    <w:basedOn w:val="DefaultParagraphFont"/>
    <w:link w:val="1"/>
    <w:uiPriority w:val="99"/>
    <w:semiHidden/>
    <w:locked/>
    <w:rsid w:val="00B6081C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B60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81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6081C"/>
    <w:pPr>
      <w:ind w:left="720"/>
    </w:pPr>
  </w:style>
  <w:style w:type="paragraph" w:customStyle="1" w:styleId="1">
    <w:name w:val="Основной текст1"/>
    <w:basedOn w:val="Normal"/>
    <w:next w:val="BodyText"/>
    <w:link w:val="a"/>
    <w:uiPriority w:val="99"/>
    <w:rsid w:val="00B6081C"/>
    <w:pPr>
      <w:widowControl w:val="0"/>
      <w:spacing w:before="159" w:after="0" w:line="240" w:lineRule="auto"/>
      <w:ind w:left="511"/>
    </w:pPr>
  </w:style>
  <w:style w:type="paragraph" w:customStyle="1" w:styleId="TableParagraph">
    <w:name w:val="Table Paragraph"/>
    <w:basedOn w:val="Normal"/>
    <w:uiPriority w:val="99"/>
    <w:rsid w:val="00B6081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styleId="TableGrid">
    <w:name w:val="Table Grid"/>
    <w:basedOn w:val="TableNormal"/>
    <w:uiPriority w:val="99"/>
    <w:rsid w:val="00B6081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B6081C"/>
    <w:pPr>
      <w:widowControl w:val="0"/>
    </w:pPr>
    <w:rPr>
      <w:rFonts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Сетка таблицы1"/>
    <w:basedOn w:val="TableNormal1"/>
    <w:uiPriority w:val="99"/>
    <w:rsid w:val="00B608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B6081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6081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1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8DE436701FC22B6E2172E92FEE4567B48D7059FC572934D1B0B4B5E5G579F" TargetMode="External"/><Relationship Id="rId5" Type="http://schemas.openxmlformats.org/officeDocument/2006/relationships/hyperlink" Target="consultantplus://offline/ref=D71FAD6475B89A85BBA7814AEE90D581A232853E7488A65EB98F45989264A3E7FAB76272AEF254AF35C3C4281DdF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214</TotalTime>
  <Pages>5</Pages>
  <Words>1570</Words>
  <Characters>8949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2021-12-22T08:14:00Z</dcterms:created>
  <dcterms:modified xsi:type="dcterms:W3CDTF">2021-12-23T12:09:00Z</dcterms:modified>
</cp:coreProperties>
</file>