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№1</w:t>
      </w: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0C26F0" w:rsidRPr="004D54C5" w:rsidRDefault="000C26F0" w:rsidP="001B362D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здании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Протасовского сельского поселения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Ленина, д.19,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6857">
        <w:rPr>
          <w:rFonts w:ascii="Times New Roman" w:hAnsi="Times New Roman" w:cs="Times New Roman"/>
          <w:sz w:val="28"/>
          <w:szCs w:val="28"/>
        </w:rPr>
        <w:t>Порядком организации и проведения публичных слушаний на территории Протасовского сельского поселения Большеигнатовского муниципального района Республики Мордовия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утвержденным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решением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Протасовского сельского поселения 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Большеигнатовского муниципального района от 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августа 202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года №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205,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 назначении общественных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обсуждений по проекту: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DB6857">
        <w:rPr>
          <w:rFonts w:ascii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Протасовского сельского поселения Большеигнатовского муниципального района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общественные обсуждения проведены в период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Оповещение о начале общественных обсуждений опубликовано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информационном бюллетени «Искра» 28 сентября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 N  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; размещено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по адресу: </w:t>
      </w:r>
      <w:hyperlink r:id="rId5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0C26F0" w:rsidRPr="004D54C5" w:rsidRDefault="000C26F0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6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.муниципального образования,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письменной форме в адрес рабочей группы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в будние дни - с </w:t>
      </w:r>
      <w:r>
        <w:rPr>
          <w:rFonts w:ascii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часов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16.45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часов в </w:t>
      </w:r>
      <w:r>
        <w:rPr>
          <w:rFonts w:ascii="Times New Roman" w:hAnsi="Times New Roman" w:cs="Times New Roman"/>
          <w:sz w:val="28"/>
          <w:szCs w:val="28"/>
        </w:rPr>
        <w:t xml:space="preserve">кабинете №1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Протасовского сельского поселения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Ленина, д.19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; а также посредством записи в книге  (журнале) учета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Pr="0032517D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 подавались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(нужное подчеркнуть).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__________________</w:t>
      </w:r>
    </w:p>
    <w:p w:rsidR="000C26F0" w:rsidRPr="004D54C5" w:rsidRDefault="000C26F0" w:rsidP="001B362D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Default="000C26F0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Ермушева И.З.</w:t>
      </w:r>
      <w:r w:rsidRPr="00D07AD0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___________.</w:t>
      </w:r>
    </w:p>
    <w:p w:rsidR="000C26F0" w:rsidRPr="00D07AD0" w:rsidRDefault="000C26F0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Святкина Н.И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510"/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 </w:t>
      </w:r>
      <w:hyperlink r:id="rId7" w:anchor="sub_1500" w:history="1">
        <w:r w:rsidRPr="004D54C5">
          <w:rPr>
            <w:rFonts w:ascii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br/>
        <w:t>общественных обсуждений</w:t>
      </w:r>
    </w:p>
    <w:bookmarkEnd w:id="0"/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0C26F0" w:rsidRPr="004D54C5" w:rsidRDefault="000C26F0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9660"/>
      </w:tblGrid>
      <w:tr w:rsidR="000C26F0" w:rsidRPr="005C15C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6F0" w:rsidRPr="004D54C5" w:rsidRDefault="000C26F0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6F0" w:rsidRPr="004D54C5" w:rsidRDefault="000C26F0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</w:p>
        </w:tc>
      </w:tr>
      <w:tr w:rsidR="000C26F0" w:rsidRPr="005C15C7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6F0" w:rsidRPr="004D54C5" w:rsidRDefault="000C26F0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C26F0" w:rsidRPr="004D54C5" w:rsidRDefault="000C26F0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Pr="004D54C5" w:rsidRDefault="000C26F0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26F0" w:rsidRDefault="000C26F0"/>
    <w:sectPr w:rsidR="000C26F0" w:rsidSect="009F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4D3"/>
    <w:rsid w:val="0008768B"/>
    <w:rsid w:val="000C26F0"/>
    <w:rsid w:val="00151D92"/>
    <w:rsid w:val="00176C09"/>
    <w:rsid w:val="001B362D"/>
    <w:rsid w:val="00315CC8"/>
    <w:rsid w:val="003209C1"/>
    <w:rsid w:val="0032517D"/>
    <w:rsid w:val="004D54C5"/>
    <w:rsid w:val="004E7336"/>
    <w:rsid w:val="005B24D3"/>
    <w:rsid w:val="005C15C7"/>
    <w:rsid w:val="00642296"/>
    <w:rsid w:val="006428A9"/>
    <w:rsid w:val="006F4D0F"/>
    <w:rsid w:val="00714AE5"/>
    <w:rsid w:val="00727EFE"/>
    <w:rsid w:val="00856411"/>
    <w:rsid w:val="008B6FDE"/>
    <w:rsid w:val="009006CC"/>
    <w:rsid w:val="009032AE"/>
    <w:rsid w:val="00921CD2"/>
    <w:rsid w:val="009F6635"/>
    <w:rsid w:val="00A81842"/>
    <w:rsid w:val="00AB5AC1"/>
    <w:rsid w:val="00AD6686"/>
    <w:rsid w:val="00C101A0"/>
    <w:rsid w:val="00D07AD0"/>
    <w:rsid w:val="00DA05F9"/>
    <w:rsid w:val="00DB6857"/>
    <w:rsid w:val="00E32A66"/>
    <w:rsid w:val="00E5296D"/>
    <w:rsid w:val="00EB2217"/>
    <w:rsid w:val="00F01122"/>
    <w:rsid w:val="00F17AF1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2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F4D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F4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118</TotalTime>
  <Pages>2</Pages>
  <Words>480</Words>
  <Characters>2736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PK10</dc:creator>
  <cp:keywords/>
  <dc:description/>
  <cp:lastModifiedBy>User</cp:lastModifiedBy>
  <cp:revision>5</cp:revision>
  <dcterms:created xsi:type="dcterms:W3CDTF">2021-12-30T09:46:00Z</dcterms:created>
  <dcterms:modified xsi:type="dcterms:W3CDTF">2022-01-03T06:29:00Z</dcterms:modified>
</cp:coreProperties>
</file>