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№2</w:t>
      </w: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5C64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3934C4" w:rsidRPr="004D54C5" w:rsidRDefault="003934C4" w:rsidP="005C64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Ленина, д.19,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6857">
        <w:rPr>
          <w:rFonts w:ascii="Times New Roman" w:hAnsi="Times New Roman" w:cs="Times New Roman"/>
          <w:sz w:val="28"/>
          <w:szCs w:val="28"/>
        </w:rPr>
        <w:t>Порядком организации и проведения публичных слушаний на территории Протасовского сельского поселения Большеигнатовского муниципального района Республики Мордовия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утвержденным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решением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Протасовского сельского поселения 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Большеигнатовского муниципального района от 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205,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 назначении общественных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обсуждений по проекту: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Об утверждении Программы профилактики нарушений обязательных требований в сфере муниципального жилищного контроля на территории Протасовского сельского поселения Большеигнатовского муниципального района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проведены в период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934C4" w:rsidRPr="004D54C5" w:rsidRDefault="003934C4" w:rsidP="005C64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Оповещение о начале общественных обсуждений опубликовано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информационном бюллетени «Искра» 28 сентября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 N  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3934C4" w:rsidRPr="004D54C5" w:rsidRDefault="003934C4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6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.муниципального образования,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письменной форме в адрес рабочей группы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в будние дни - с </w:t>
      </w:r>
      <w:r>
        <w:rPr>
          <w:rFonts w:ascii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часов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16.45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часов в </w:t>
      </w:r>
      <w:r>
        <w:rPr>
          <w:rFonts w:ascii="Times New Roman" w:hAnsi="Times New Roman" w:cs="Times New Roman"/>
          <w:sz w:val="28"/>
          <w:szCs w:val="28"/>
        </w:rPr>
        <w:t xml:space="preserve">кабинете №1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Ленина, д.19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; а также посредством записи в книге  (журнале) учета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Pr="0032517D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 подавались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(нужное подчеркнуть).</w:t>
      </w: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</w:p>
    <w:p w:rsidR="003934C4" w:rsidRPr="004D54C5" w:rsidRDefault="003934C4" w:rsidP="005C64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</w:t>
      </w:r>
    </w:p>
    <w:p w:rsidR="003934C4" w:rsidRDefault="003934C4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Ермушева И.З.</w:t>
      </w:r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___________.</w:t>
      </w:r>
    </w:p>
    <w:p w:rsidR="003934C4" w:rsidRPr="00D07AD0" w:rsidRDefault="003934C4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Святкина Н.И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 </w:t>
      </w:r>
      <w:hyperlink r:id="rId7" w:anchor="sub_1500" w:history="1">
        <w:r w:rsidRPr="004D54C5">
          <w:rPr>
            <w:rFonts w:ascii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>общественных обсуждений</w:t>
      </w:r>
    </w:p>
    <w:bookmarkEnd w:id="0"/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3934C4" w:rsidRPr="004D54C5" w:rsidRDefault="003934C4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9660"/>
      </w:tblGrid>
      <w:tr w:rsidR="003934C4" w:rsidRPr="005C15C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4" w:rsidRPr="004D54C5" w:rsidRDefault="003934C4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4C4" w:rsidRPr="004D54C5" w:rsidRDefault="003934C4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</w:p>
        </w:tc>
      </w:tr>
      <w:tr w:rsidR="003934C4" w:rsidRPr="005C15C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4" w:rsidRPr="004D54C5" w:rsidRDefault="003934C4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934C4" w:rsidRPr="004D54C5" w:rsidRDefault="003934C4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Pr="004D54C5" w:rsidRDefault="003934C4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34C4" w:rsidRDefault="003934C4"/>
    <w:sectPr w:rsidR="003934C4" w:rsidSect="009F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3"/>
    <w:rsid w:val="0008768B"/>
    <w:rsid w:val="000C26F0"/>
    <w:rsid w:val="00151D92"/>
    <w:rsid w:val="00176C09"/>
    <w:rsid w:val="001B362D"/>
    <w:rsid w:val="00315CC8"/>
    <w:rsid w:val="003209C1"/>
    <w:rsid w:val="0032517D"/>
    <w:rsid w:val="003934C4"/>
    <w:rsid w:val="004D54C5"/>
    <w:rsid w:val="004E7336"/>
    <w:rsid w:val="00587949"/>
    <w:rsid w:val="005B24D3"/>
    <w:rsid w:val="005C15C7"/>
    <w:rsid w:val="005C6446"/>
    <w:rsid w:val="006300AA"/>
    <w:rsid w:val="00642296"/>
    <w:rsid w:val="006428A9"/>
    <w:rsid w:val="006F4D0F"/>
    <w:rsid w:val="00714AE5"/>
    <w:rsid w:val="00727EFE"/>
    <w:rsid w:val="00856411"/>
    <w:rsid w:val="008B6FDE"/>
    <w:rsid w:val="009006CC"/>
    <w:rsid w:val="009032AE"/>
    <w:rsid w:val="00921CD2"/>
    <w:rsid w:val="009F6635"/>
    <w:rsid w:val="00A81842"/>
    <w:rsid w:val="00AA4FCD"/>
    <w:rsid w:val="00AB5AC1"/>
    <w:rsid w:val="00AD6686"/>
    <w:rsid w:val="00B803F7"/>
    <w:rsid w:val="00B90622"/>
    <w:rsid w:val="00C101A0"/>
    <w:rsid w:val="00D07AD0"/>
    <w:rsid w:val="00DA05F9"/>
    <w:rsid w:val="00DB6857"/>
    <w:rsid w:val="00E32A66"/>
    <w:rsid w:val="00E5296D"/>
    <w:rsid w:val="00E52FA5"/>
    <w:rsid w:val="00EB2217"/>
    <w:rsid w:val="00F01122"/>
    <w:rsid w:val="00F17AF1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F4D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F4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120</TotalTime>
  <Pages>2</Pages>
  <Words>473</Words>
  <Characters>2697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PK10</dc:creator>
  <cp:keywords/>
  <dc:description/>
  <cp:lastModifiedBy>User</cp:lastModifiedBy>
  <cp:revision>7</cp:revision>
  <dcterms:created xsi:type="dcterms:W3CDTF">2021-12-30T09:46:00Z</dcterms:created>
  <dcterms:modified xsi:type="dcterms:W3CDTF">2022-01-03T06:59:00Z</dcterms:modified>
</cp:coreProperties>
</file>