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81D" w:rsidRPr="00A11CAB" w:rsidRDefault="00BB481D" w:rsidP="00953F55">
      <w:pPr>
        <w:jc w:val="center"/>
        <w:rPr>
          <w:rFonts w:ascii="Times New Roman" w:hAnsi="Times New Roman"/>
          <w:b/>
          <w:sz w:val="36"/>
          <w:szCs w:val="36"/>
        </w:rPr>
      </w:pPr>
      <w:r w:rsidRPr="00A0510A">
        <w:rPr>
          <w:rFonts w:ascii="Times New Roman" w:hAnsi="Times New Roman"/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pt;height:47pt;visibility:visible">
            <v:imagedata r:id="rId7" o:title=""/>
          </v:shape>
        </w:pict>
      </w:r>
    </w:p>
    <w:p w:rsidR="00BB481D" w:rsidRDefault="00BB481D" w:rsidP="00953F55">
      <w:pPr>
        <w:jc w:val="center"/>
        <w:rPr>
          <w:rFonts w:ascii="Times New Roman" w:hAnsi="Times New Roman"/>
          <w:b/>
          <w:sz w:val="36"/>
          <w:szCs w:val="36"/>
        </w:rPr>
      </w:pPr>
      <w:r w:rsidRPr="004D6972">
        <w:rPr>
          <w:rFonts w:ascii="Times New Roman" w:hAnsi="Times New Roman"/>
          <w:b/>
          <w:sz w:val="36"/>
          <w:szCs w:val="36"/>
        </w:rPr>
        <w:t xml:space="preserve">Администрация </w:t>
      </w:r>
      <w:r>
        <w:rPr>
          <w:rFonts w:ascii="Times New Roman" w:hAnsi="Times New Roman"/>
          <w:b/>
          <w:sz w:val="36"/>
          <w:szCs w:val="36"/>
        </w:rPr>
        <w:t>Старочамзинского сельского поселения</w:t>
      </w:r>
    </w:p>
    <w:p w:rsidR="00BB481D" w:rsidRPr="00A11CAB" w:rsidRDefault="00BB481D" w:rsidP="00953F55">
      <w:pPr>
        <w:jc w:val="center"/>
        <w:rPr>
          <w:rFonts w:ascii="Times New Roman" w:hAnsi="Times New Roman"/>
          <w:b/>
          <w:sz w:val="36"/>
          <w:szCs w:val="36"/>
        </w:rPr>
      </w:pPr>
      <w:r w:rsidRPr="004D6972">
        <w:rPr>
          <w:rFonts w:ascii="Times New Roman" w:hAnsi="Times New Roman"/>
          <w:b/>
          <w:sz w:val="36"/>
          <w:szCs w:val="36"/>
        </w:rPr>
        <w:t>Большеигнатовского муниципального района Республики Мордовия</w:t>
      </w:r>
    </w:p>
    <w:p w:rsidR="00BB481D" w:rsidRPr="00A11CAB" w:rsidRDefault="00BB481D" w:rsidP="00953F55">
      <w:pPr>
        <w:jc w:val="center"/>
        <w:rPr>
          <w:rFonts w:ascii="Times New Roman" w:hAnsi="Times New Roman"/>
          <w:b/>
          <w:sz w:val="36"/>
          <w:szCs w:val="36"/>
        </w:rPr>
      </w:pPr>
      <w:r w:rsidRPr="00A11CAB">
        <w:rPr>
          <w:rFonts w:ascii="Times New Roman" w:hAnsi="Times New Roman"/>
          <w:b/>
          <w:sz w:val="36"/>
          <w:szCs w:val="36"/>
        </w:rPr>
        <w:t xml:space="preserve">Постановление         </w:t>
      </w:r>
    </w:p>
    <w:p w:rsidR="00BB481D" w:rsidRPr="00953F55" w:rsidRDefault="00BB481D" w:rsidP="00953F5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</w:t>
      </w:r>
      <w:r w:rsidRPr="00A11CAB">
        <w:rPr>
          <w:rFonts w:ascii="Times New Roman" w:hAnsi="Times New Roman"/>
          <w:sz w:val="28"/>
        </w:rPr>
        <w:t>т</w:t>
      </w:r>
      <w:r>
        <w:rPr>
          <w:rFonts w:ascii="Times New Roman" w:hAnsi="Times New Roman"/>
          <w:sz w:val="28"/>
        </w:rPr>
        <w:t xml:space="preserve">        21   декабря  </w:t>
      </w:r>
      <w:smartTag w:uri="urn:schemas-microsoft-com:office:smarttags" w:element="metricconverter">
        <w:smartTagPr>
          <w:attr w:name="ProductID" w:val="2021 г"/>
        </w:smartTagPr>
        <w:r w:rsidRPr="00A11CAB">
          <w:rPr>
            <w:rFonts w:ascii="Times New Roman" w:hAnsi="Times New Roman"/>
            <w:sz w:val="28"/>
          </w:rPr>
          <w:t>2021 г</w:t>
        </w:r>
      </w:smartTag>
      <w:r w:rsidRPr="00A11CAB">
        <w:rPr>
          <w:rFonts w:ascii="Times New Roman" w:hAnsi="Times New Roman"/>
          <w:sz w:val="28"/>
        </w:rPr>
        <w:t xml:space="preserve">                                                                   </w:t>
      </w:r>
      <w:r>
        <w:rPr>
          <w:rFonts w:ascii="Times New Roman" w:hAnsi="Times New Roman"/>
          <w:sz w:val="28"/>
        </w:rPr>
        <w:t xml:space="preserve">  </w:t>
      </w:r>
      <w:r w:rsidRPr="00A11CAB">
        <w:rPr>
          <w:rFonts w:ascii="Times New Roman" w:hAnsi="Times New Roman"/>
          <w:sz w:val="28"/>
        </w:rPr>
        <w:t xml:space="preserve">    №</w:t>
      </w:r>
      <w:r>
        <w:rPr>
          <w:rFonts w:ascii="Times New Roman" w:hAnsi="Times New Roman"/>
          <w:sz w:val="28"/>
        </w:rPr>
        <w:t>58</w:t>
      </w:r>
    </w:p>
    <w:p w:rsidR="00BB481D" w:rsidRPr="00304653" w:rsidRDefault="00BB481D" w:rsidP="00304653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с.Старое Чамзино</w:t>
      </w:r>
    </w:p>
    <w:tbl>
      <w:tblPr>
        <w:tblW w:w="4962" w:type="dxa"/>
        <w:tblInd w:w="-34" w:type="dxa"/>
        <w:tblLook w:val="0000"/>
      </w:tblPr>
      <w:tblGrid>
        <w:gridCol w:w="4962"/>
      </w:tblGrid>
      <w:tr w:rsidR="00BB481D" w:rsidRPr="006B36E0" w:rsidTr="00A11CAB">
        <w:trPr>
          <w:trHeight w:val="728"/>
        </w:trPr>
        <w:tc>
          <w:tcPr>
            <w:tcW w:w="4962" w:type="dxa"/>
          </w:tcPr>
          <w:p w:rsidR="00BB481D" w:rsidRPr="006B36E0" w:rsidRDefault="00BB481D" w:rsidP="004D69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36E0">
              <w:rPr>
                <w:rFonts w:ascii="Times New Roman" w:hAnsi="Times New Roman"/>
                <w:sz w:val="28"/>
                <w:szCs w:val="28"/>
              </w:rPr>
              <w:t xml:space="preserve">Об утверждении порядков и сроков внесения изменений в перечень главных администраторов доходов и перечень главных администраторов источников финансирования дефицита бюджета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Старочамзинского </w:t>
            </w:r>
            <w:r w:rsidRPr="004D6972">
              <w:rPr>
                <w:rFonts w:ascii="Times New Roman" w:hAnsi="Times New Roman"/>
                <w:sz w:val="28"/>
                <w:szCs w:val="28"/>
              </w:rPr>
              <w:t>сельского поселения</w:t>
            </w:r>
            <w:r w:rsidRPr="006B36E0">
              <w:rPr>
                <w:rFonts w:ascii="Times New Roman" w:hAnsi="Times New Roman"/>
                <w:sz w:val="28"/>
                <w:szCs w:val="28"/>
              </w:rPr>
              <w:t xml:space="preserve"> Большеигнатовского муниципального района Республики Мордовия</w:t>
            </w:r>
          </w:p>
        </w:tc>
      </w:tr>
    </w:tbl>
    <w:p w:rsidR="00BB481D" w:rsidRPr="001B63CA" w:rsidRDefault="00BB481D" w:rsidP="00A11CA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B481D" w:rsidRDefault="00BB481D" w:rsidP="00A11C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BB481D" w:rsidRDefault="00BB481D" w:rsidP="0030465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E504D">
        <w:rPr>
          <w:rFonts w:ascii="Times New Roman" w:hAnsi="Times New Roman"/>
          <w:sz w:val="28"/>
          <w:szCs w:val="28"/>
        </w:rPr>
        <w:t xml:space="preserve">В соответствии со </w:t>
      </w:r>
      <w:hyperlink r:id="rId8" w:history="1">
        <w:r>
          <w:rPr>
            <w:rFonts w:ascii="Times New Roman" w:hAnsi="Times New Roman"/>
            <w:sz w:val="28"/>
            <w:szCs w:val="28"/>
          </w:rPr>
          <w:t>статьями 160.1, 1</w:t>
        </w:r>
      </w:hyperlink>
      <w:r>
        <w:rPr>
          <w:rFonts w:ascii="Times New Roman" w:hAnsi="Times New Roman"/>
          <w:sz w:val="28"/>
          <w:szCs w:val="28"/>
        </w:rPr>
        <w:t>60.2</w:t>
      </w:r>
      <w:r w:rsidRPr="008E504D">
        <w:rPr>
          <w:rFonts w:ascii="Times New Roman" w:hAnsi="Times New Roman"/>
          <w:sz w:val="28"/>
          <w:szCs w:val="28"/>
        </w:rPr>
        <w:t xml:space="preserve"> Бюджетного кодекса Российской Федерации</w:t>
      </w:r>
      <w:r>
        <w:rPr>
          <w:rFonts w:ascii="Times New Roman" w:hAnsi="Times New Roman"/>
          <w:sz w:val="28"/>
          <w:szCs w:val="28"/>
        </w:rPr>
        <w:t xml:space="preserve">, </w:t>
      </w:r>
      <w:r w:rsidRPr="00A34AE4">
        <w:rPr>
          <w:rFonts w:ascii="Times New Roman" w:hAnsi="Times New Roman"/>
          <w:sz w:val="28"/>
          <w:szCs w:val="28"/>
        </w:rPr>
        <w:t>постановление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Правительства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Федерации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16сентября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2021года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№1568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утверждении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общих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требований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закреплению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за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органами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государственной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власти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(государственными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органами)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субъекта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Федерации,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органами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управления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территориальными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фондами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обязательного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медицинского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страхования,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органами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местного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самоуправления,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органами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местной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администрации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полномочий главного администр</w:t>
      </w:r>
      <w:r>
        <w:rPr>
          <w:rFonts w:ascii="Times New Roman" w:hAnsi="Times New Roman"/>
          <w:sz w:val="28"/>
          <w:szCs w:val="28"/>
        </w:rPr>
        <w:t xml:space="preserve">атора источников финансирования </w:t>
      </w:r>
      <w:r w:rsidRPr="00A34AE4">
        <w:rPr>
          <w:rFonts w:ascii="Times New Roman" w:hAnsi="Times New Roman"/>
          <w:sz w:val="28"/>
          <w:szCs w:val="28"/>
        </w:rPr>
        <w:t>дефицита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бюджета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утверждению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перечня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главных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администраторов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источников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финансирования дефицита бюджета субъекта Российской Федерации, бюджета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территориального фонда обязательного медицинского страхования, местного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бюджета»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2008AE">
        <w:rPr>
          <w:rFonts w:ascii="Times New Roman" w:hAnsi="Times New Roman"/>
          <w:sz w:val="28"/>
          <w:szCs w:val="28"/>
        </w:rPr>
        <w:t>постановлением Правительства Р</w:t>
      </w:r>
      <w:r>
        <w:rPr>
          <w:rFonts w:ascii="Times New Roman" w:hAnsi="Times New Roman"/>
          <w:sz w:val="28"/>
          <w:szCs w:val="28"/>
        </w:rPr>
        <w:t xml:space="preserve">оссийской </w:t>
      </w:r>
      <w:r w:rsidRPr="002008AE">
        <w:rPr>
          <w:rFonts w:ascii="Times New Roman" w:hAnsi="Times New Roman"/>
          <w:sz w:val="28"/>
          <w:szCs w:val="28"/>
        </w:rPr>
        <w:t>Ф</w:t>
      </w:r>
      <w:r>
        <w:rPr>
          <w:rFonts w:ascii="Times New Roman" w:hAnsi="Times New Roman"/>
          <w:sz w:val="28"/>
          <w:szCs w:val="28"/>
        </w:rPr>
        <w:t xml:space="preserve">едерации от 16 сентября </w:t>
      </w:r>
      <w:smartTag w:uri="urn:schemas-microsoft-com:office:smarttags" w:element="metricconverter">
        <w:smartTagPr>
          <w:attr w:name="ProductID" w:val="2021 г"/>
        </w:smartTagPr>
        <w:r w:rsidRPr="002008AE">
          <w:rPr>
            <w:rFonts w:ascii="Times New Roman" w:hAnsi="Times New Roman"/>
            <w:sz w:val="28"/>
            <w:szCs w:val="28"/>
          </w:rPr>
          <w:t>2021 г</w:t>
        </w:r>
      </w:smartTag>
      <w:r w:rsidRPr="002008AE">
        <w:rPr>
          <w:rFonts w:ascii="Times New Roman" w:hAnsi="Times New Roman"/>
          <w:sz w:val="28"/>
          <w:szCs w:val="28"/>
        </w:rPr>
        <w:t>. №1569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2008AE">
        <w:rPr>
          <w:rFonts w:ascii="Times New Roman" w:hAnsi="Times New Roman"/>
          <w:sz w:val="28"/>
          <w:szCs w:val="28"/>
        </w:rPr>
        <w:t>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</w:t>
      </w:r>
      <w:r>
        <w:rPr>
          <w:rFonts w:ascii="Times New Roman" w:hAnsi="Times New Roman"/>
          <w:sz w:val="28"/>
          <w:szCs w:val="28"/>
        </w:rPr>
        <w:t>о страхования, местного бюджета»,</w:t>
      </w:r>
      <w:r w:rsidRPr="008E504D">
        <w:rPr>
          <w:rFonts w:ascii="Times New Roman" w:hAnsi="Times New Roman"/>
          <w:sz w:val="28"/>
          <w:szCs w:val="28"/>
        </w:rPr>
        <w:t xml:space="preserve"> </w:t>
      </w:r>
      <w:r w:rsidRPr="00A11CAB">
        <w:rPr>
          <w:rFonts w:ascii="Times New Roman" w:hAnsi="Times New Roman"/>
          <w:sz w:val="28"/>
          <w:szCs w:val="28"/>
        </w:rPr>
        <w:t>Администрация</w:t>
      </w:r>
      <w:r>
        <w:rPr>
          <w:rFonts w:ascii="Times New Roman" w:hAnsi="Times New Roman"/>
          <w:sz w:val="28"/>
          <w:szCs w:val="28"/>
        </w:rPr>
        <w:t xml:space="preserve"> Старочамзинского сельского поселения </w:t>
      </w:r>
      <w:r w:rsidRPr="00A11CAB">
        <w:rPr>
          <w:rFonts w:ascii="Times New Roman" w:hAnsi="Times New Roman"/>
          <w:sz w:val="28"/>
          <w:szCs w:val="28"/>
        </w:rPr>
        <w:t xml:space="preserve"> Большеигнатовского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Республики Мордовия</w:t>
      </w:r>
      <w:r w:rsidRPr="00A11CAB">
        <w:rPr>
          <w:rFonts w:ascii="Times New Roman" w:hAnsi="Times New Roman"/>
          <w:sz w:val="28"/>
          <w:szCs w:val="28"/>
        </w:rPr>
        <w:t xml:space="preserve"> постановляет:</w:t>
      </w:r>
    </w:p>
    <w:p w:rsidR="00BB481D" w:rsidRPr="00304653" w:rsidRDefault="00BB481D" w:rsidP="00536088">
      <w:pPr>
        <w:pStyle w:val="ListParagraph"/>
        <w:numPr>
          <w:ilvl w:val="0"/>
          <w:numId w:val="4"/>
        </w:numPr>
        <w:ind w:left="786"/>
        <w:jc w:val="both"/>
        <w:rPr>
          <w:rFonts w:ascii="Times New Roman" w:hAnsi="Times New Roman"/>
          <w:sz w:val="28"/>
          <w:szCs w:val="28"/>
        </w:rPr>
      </w:pPr>
      <w:r w:rsidRPr="00304653">
        <w:rPr>
          <w:rFonts w:ascii="Times New Roman" w:hAnsi="Times New Roman"/>
          <w:sz w:val="28"/>
          <w:szCs w:val="28"/>
        </w:rPr>
        <w:t xml:space="preserve">Утвердить прилагаемый Порядок и сроки внесения изменений в перечень главных администраторов источников финансирования дефицита бюджета </w:t>
      </w:r>
      <w:r>
        <w:rPr>
          <w:rFonts w:ascii="Times New Roman" w:hAnsi="Times New Roman"/>
          <w:sz w:val="28"/>
          <w:szCs w:val="28"/>
        </w:rPr>
        <w:t xml:space="preserve">Старочамзинского сельского поселения </w:t>
      </w:r>
      <w:r w:rsidRPr="00304653">
        <w:rPr>
          <w:rFonts w:ascii="Times New Roman" w:hAnsi="Times New Roman"/>
          <w:sz w:val="28"/>
          <w:szCs w:val="28"/>
        </w:rPr>
        <w:t>Большеигнатовского муниципального района Республики Мордовия согласно приложения.</w:t>
      </w:r>
    </w:p>
    <w:p w:rsidR="00BB481D" w:rsidRDefault="00BB481D" w:rsidP="00536088">
      <w:pPr>
        <w:pStyle w:val="ListParagraph"/>
        <w:numPr>
          <w:ilvl w:val="0"/>
          <w:numId w:val="4"/>
        </w:numPr>
        <w:ind w:left="786"/>
        <w:jc w:val="both"/>
        <w:rPr>
          <w:rFonts w:ascii="Times New Roman" w:hAnsi="Times New Roman"/>
          <w:sz w:val="28"/>
          <w:szCs w:val="28"/>
        </w:rPr>
      </w:pPr>
      <w:r w:rsidRPr="00304653">
        <w:rPr>
          <w:rFonts w:ascii="Times New Roman" w:hAnsi="Times New Roman"/>
          <w:sz w:val="28"/>
          <w:szCs w:val="28"/>
        </w:rPr>
        <w:t>Утвердить прилагаемый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4653">
        <w:rPr>
          <w:rFonts w:ascii="Times New Roman" w:hAnsi="Times New Roman"/>
          <w:sz w:val="28"/>
          <w:szCs w:val="28"/>
        </w:rPr>
        <w:t xml:space="preserve">Порядок и сроки внесения изменений в перечень главных администраторов доходов бюджета </w:t>
      </w:r>
      <w:r>
        <w:rPr>
          <w:rFonts w:ascii="Times New Roman" w:hAnsi="Times New Roman"/>
          <w:sz w:val="28"/>
          <w:szCs w:val="28"/>
        </w:rPr>
        <w:t xml:space="preserve">Старочамзинского сельского поселения </w:t>
      </w:r>
      <w:r w:rsidRPr="00304653">
        <w:rPr>
          <w:rFonts w:ascii="Times New Roman" w:hAnsi="Times New Roman"/>
          <w:sz w:val="28"/>
          <w:szCs w:val="28"/>
        </w:rPr>
        <w:t>Большеигнатовского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4653">
        <w:rPr>
          <w:rFonts w:ascii="Times New Roman" w:hAnsi="Times New Roman"/>
          <w:sz w:val="28"/>
          <w:szCs w:val="28"/>
        </w:rPr>
        <w:t>Республики Мордовия согласно приложения.</w:t>
      </w:r>
    </w:p>
    <w:p w:rsidR="00BB481D" w:rsidRPr="00304653" w:rsidRDefault="00BB481D" w:rsidP="00536088">
      <w:pPr>
        <w:pStyle w:val="ListParagraph"/>
        <w:numPr>
          <w:ilvl w:val="0"/>
          <w:numId w:val="4"/>
        </w:numPr>
        <w:ind w:left="786"/>
        <w:jc w:val="both"/>
        <w:rPr>
          <w:rFonts w:ascii="Times New Roman" w:hAnsi="Times New Roman"/>
          <w:sz w:val="28"/>
          <w:szCs w:val="28"/>
        </w:rPr>
      </w:pPr>
      <w:r w:rsidRPr="00304653">
        <w:rPr>
          <w:rFonts w:ascii="Times New Roman" w:hAnsi="Times New Roman"/>
          <w:sz w:val="28"/>
          <w:szCs w:val="28"/>
        </w:rPr>
        <w:t xml:space="preserve"> Настоящее постановление вступает в силу со дня его подписания и распространяет свое действие на правоотношения,  возникшие с 1 января 2022 года.</w:t>
      </w:r>
    </w:p>
    <w:p w:rsidR="00BB481D" w:rsidRDefault="00BB481D" w:rsidP="00304653">
      <w:pPr>
        <w:rPr>
          <w:sz w:val="28"/>
          <w:szCs w:val="28"/>
        </w:rPr>
      </w:pPr>
    </w:p>
    <w:p w:rsidR="00BB481D" w:rsidRDefault="00BB481D" w:rsidP="0030465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04653">
        <w:rPr>
          <w:rFonts w:ascii="Times New Roman" w:hAnsi="Times New Roman"/>
          <w:sz w:val="28"/>
          <w:szCs w:val="28"/>
        </w:rPr>
        <w:t>Глава</w:t>
      </w:r>
      <w:r>
        <w:rPr>
          <w:rFonts w:ascii="Times New Roman" w:hAnsi="Times New Roman"/>
          <w:sz w:val="28"/>
          <w:szCs w:val="28"/>
        </w:rPr>
        <w:t xml:space="preserve"> Старочамзинского сельского</w:t>
      </w:r>
    </w:p>
    <w:p w:rsidR="00BB481D" w:rsidRPr="004D6972" w:rsidRDefault="00BB481D" w:rsidP="0030465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</w:t>
      </w:r>
      <w:r w:rsidRPr="00304653">
        <w:rPr>
          <w:rFonts w:ascii="Times New Roman" w:hAnsi="Times New Roman"/>
          <w:sz w:val="28"/>
          <w:szCs w:val="28"/>
        </w:rPr>
        <w:t xml:space="preserve"> </w:t>
      </w:r>
      <w:r w:rsidRPr="004D6972">
        <w:rPr>
          <w:rFonts w:ascii="Times New Roman" w:hAnsi="Times New Roman"/>
          <w:sz w:val="28"/>
          <w:szCs w:val="28"/>
        </w:rPr>
        <w:t xml:space="preserve">Большеигнатовского </w:t>
      </w:r>
    </w:p>
    <w:p w:rsidR="00BB481D" w:rsidRPr="004D6972" w:rsidRDefault="00BB481D" w:rsidP="0030465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D6972">
        <w:rPr>
          <w:rFonts w:ascii="Times New Roman" w:hAnsi="Times New Roman"/>
          <w:sz w:val="28"/>
          <w:szCs w:val="28"/>
        </w:rPr>
        <w:t>муниципального района</w:t>
      </w:r>
    </w:p>
    <w:p w:rsidR="00BB481D" w:rsidRDefault="00BB481D" w:rsidP="004D6972">
      <w:pPr>
        <w:spacing w:after="0" w:line="240" w:lineRule="auto"/>
        <w:rPr>
          <w:rFonts w:ascii="Times New Roman" w:hAnsi="Times New Roman"/>
          <w:sz w:val="28"/>
          <w:szCs w:val="20"/>
          <w:lang w:eastAsia="ru-RU"/>
        </w:rPr>
      </w:pPr>
      <w:r w:rsidRPr="004D6972"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Н.В. Зайкина</w:t>
      </w:r>
    </w:p>
    <w:p w:rsidR="00BB481D" w:rsidRDefault="00BB481D" w:rsidP="00EB1E81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</w:p>
    <w:p w:rsidR="00BB481D" w:rsidRDefault="00BB481D" w:rsidP="00EB1E81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</w:p>
    <w:p w:rsidR="00BB481D" w:rsidRDefault="00BB481D" w:rsidP="00EB1E81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</w:p>
    <w:p w:rsidR="00BB481D" w:rsidRDefault="00BB481D" w:rsidP="00EB1E81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</w:p>
    <w:p w:rsidR="00BB481D" w:rsidRDefault="00BB481D" w:rsidP="00EB1E81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</w:p>
    <w:p w:rsidR="00BB481D" w:rsidRDefault="00BB481D" w:rsidP="00EB1E81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</w:p>
    <w:p w:rsidR="00BB481D" w:rsidRDefault="00BB481D" w:rsidP="00EB1E81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</w:p>
    <w:p w:rsidR="00BB481D" w:rsidRDefault="00BB481D" w:rsidP="00EB1E81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</w:p>
    <w:p w:rsidR="00BB481D" w:rsidRDefault="00BB481D" w:rsidP="00EB1E81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</w:p>
    <w:p w:rsidR="00BB481D" w:rsidRDefault="00BB481D" w:rsidP="00EB1E81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</w:p>
    <w:p w:rsidR="00BB481D" w:rsidRDefault="00BB481D" w:rsidP="00536088">
      <w:pPr>
        <w:spacing w:after="0" w:line="240" w:lineRule="auto"/>
        <w:rPr>
          <w:rFonts w:ascii="Times New Roman" w:hAnsi="Times New Roman"/>
          <w:sz w:val="28"/>
          <w:szCs w:val="20"/>
          <w:lang w:eastAsia="ru-RU"/>
        </w:rPr>
      </w:pPr>
    </w:p>
    <w:p w:rsidR="00BB481D" w:rsidRDefault="00BB481D" w:rsidP="00EB1E81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</w:p>
    <w:p w:rsidR="00BB481D" w:rsidRDefault="00BB481D" w:rsidP="00EB1E81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</w:p>
    <w:p w:rsidR="00BB481D" w:rsidRDefault="00BB481D" w:rsidP="00EB1E81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</w:p>
    <w:p w:rsidR="00BB481D" w:rsidRPr="00F21705" w:rsidRDefault="00BB481D" w:rsidP="00304653">
      <w:pPr>
        <w:widowControl w:val="0"/>
        <w:autoSpaceDE w:val="0"/>
        <w:autoSpaceDN w:val="0"/>
        <w:spacing w:before="183" w:after="0" w:line="240" w:lineRule="auto"/>
        <w:ind w:right="18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0"/>
          <w:lang w:eastAsia="ru-RU"/>
        </w:rPr>
        <w:t xml:space="preserve">                                                                                                          </w:t>
      </w:r>
      <w:r w:rsidRPr="00F21705">
        <w:rPr>
          <w:rFonts w:ascii="Times New Roman" w:hAnsi="Times New Roman"/>
          <w:sz w:val="28"/>
          <w:szCs w:val="28"/>
        </w:rPr>
        <w:t>УТВЕРЖДЕ</w:t>
      </w:r>
      <w:bookmarkStart w:id="0" w:name="_GoBack"/>
      <w:bookmarkEnd w:id="0"/>
      <w:r w:rsidRPr="00F21705">
        <w:rPr>
          <w:rFonts w:ascii="Times New Roman" w:hAnsi="Times New Roman"/>
          <w:sz w:val="28"/>
          <w:szCs w:val="28"/>
        </w:rPr>
        <w:t>Н</w:t>
      </w:r>
    </w:p>
    <w:p w:rsidR="00BB481D" w:rsidRDefault="00BB481D" w:rsidP="003046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pacing w:val="-1"/>
          <w:sz w:val="28"/>
          <w:szCs w:val="28"/>
        </w:rPr>
      </w:pPr>
      <w:r w:rsidRPr="00F21705">
        <w:rPr>
          <w:rFonts w:ascii="Times New Roman" w:hAnsi="Times New Roman"/>
          <w:spacing w:val="-1"/>
          <w:sz w:val="28"/>
          <w:szCs w:val="28"/>
        </w:rPr>
        <w:t xml:space="preserve">постановлением </w:t>
      </w:r>
      <w:r>
        <w:rPr>
          <w:rFonts w:ascii="Times New Roman" w:hAnsi="Times New Roman"/>
          <w:spacing w:val="-1"/>
          <w:sz w:val="28"/>
          <w:szCs w:val="28"/>
        </w:rPr>
        <w:t xml:space="preserve"> Администрации</w:t>
      </w:r>
    </w:p>
    <w:p w:rsidR="00BB481D" w:rsidRDefault="00BB481D" w:rsidP="003046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Старочамзинского сельского поселения</w:t>
      </w:r>
    </w:p>
    <w:p w:rsidR="00BB481D" w:rsidRDefault="00BB481D" w:rsidP="003046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 Большеигнатовского муниципального района </w:t>
      </w:r>
    </w:p>
    <w:p w:rsidR="00BB481D" w:rsidRDefault="00BB481D" w:rsidP="003046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F21705">
        <w:rPr>
          <w:rFonts w:ascii="Times New Roman" w:hAnsi="Times New Roman"/>
          <w:sz w:val="28"/>
          <w:szCs w:val="28"/>
        </w:rPr>
        <w:t>Республики Мордови</w:t>
      </w:r>
      <w:r>
        <w:rPr>
          <w:rFonts w:ascii="Times New Roman" w:hAnsi="Times New Roman"/>
          <w:sz w:val="28"/>
          <w:szCs w:val="28"/>
        </w:rPr>
        <w:t>я  «</w:t>
      </w:r>
      <w:r w:rsidRPr="00A11CAB">
        <w:rPr>
          <w:rFonts w:ascii="Times New Roman" w:hAnsi="Times New Roman"/>
          <w:sz w:val="28"/>
          <w:szCs w:val="28"/>
        </w:rPr>
        <w:t>Об утверждении порядко</w:t>
      </w:r>
      <w:r>
        <w:rPr>
          <w:rFonts w:ascii="Times New Roman" w:hAnsi="Times New Roman"/>
          <w:sz w:val="28"/>
          <w:szCs w:val="28"/>
        </w:rPr>
        <w:t>в</w:t>
      </w:r>
    </w:p>
    <w:p w:rsidR="00BB481D" w:rsidRDefault="00BB481D" w:rsidP="003046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11CAB">
        <w:rPr>
          <w:rFonts w:ascii="Times New Roman" w:hAnsi="Times New Roman"/>
          <w:sz w:val="28"/>
          <w:szCs w:val="28"/>
        </w:rPr>
        <w:t xml:space="preserve"> и сроков внесения изменений в перечень главных</w:t>
      </w:r>
    </w:p>
    <w:p w:rsidR="00BB481D" w:rsidRDefault="00BB481D" w:rsidP="003046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11CAB">
        <w:rPr>
          <w:rFonts w:ascii="Times New Roman" w:hAnsi="Times New Roman"/>
          <w:sz w:val="28"/>
          <w:szCs w:val="28"/>
        </w:rPr>
        <w:t xml:space="preserve"> администраторов доходов и перечень главных</w:t>
      </w:r>
    </w:p>
    <w:p w:rsidR="00BB481D" w:rsidRDefault="00BB481D" w:rsidP="003046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11CAB">
        <w:rPr>
          <w:rFonts w:ascii="Times New Roman" w:hAnsi="Times New Roman"/>
          <w:sz w:val="28"/>
          <w:szCs w:val="28"/>
        </w:rPr>
        <w:t xml:space="preserve"> администраторов источников финансирования</w:t>
      </w:r>
    </w:p>
    <w:p w:rsidR="00BB481D" w:rsidRDefault="00BB481D" w:rsidP="003046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11CAB">
        <w:rPr>
          <w:rFonts w:ascii="Times New Roman" w:hAnsi="Times New Roman"/>
          <w:sz w:val="28"/>
          <w:szCs w:val="28"/>
        </w:rPr>
        <w:t xml:space="preserve"> дефицита бюджета </w:t>
      </w:r>
      <w:r>
        <w:rPr>
          <w:rFonts w:ascii="Times New Roman" w:hAnsi="Times New Roman"/>
          <w:sz w:val="28"/>
          <w:szCs w:val="28"/>
        </w:rPr>
        <w:t xml:space="preserve">Старочамзинского </w:t>
      </w:r>
    </w:p>
    <w:p w:rsidR="00BB481D" w:rsidRDefault="00BB481D" w:rsidP="003046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Большеигнатовского</w:t>
      </w:r>
    </w:p>
    <w:p w:rsidR="00BB481D" w:rsidRPr="00B14314" w:rsidRDefault="00BB481D" w:rsidP="00B143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352423">
        <w:rPr>
          <w:rFonts w:ascii="Times New Roman" w:hAnsi="Times New Roman"/>
          <w:sz w:val="28"/>
          <w:szCs w:val="28"/>
        </w:rPr>
        <w:t>Республики Мордовия</w:t>
      </w:r>
    </w:p>
    <w:p w:rsidR="00BB481D" w:rsidRPr="00B14314" w:rsidRDefault="00BB481D" w:rsidP="00B14314">
      <w:pPr>
        <w:widowControl w:val="0"/>
        <w:tabs>
          <w:tab w:val="left" w:pos="559"/>
          <w:tab w:val="left" w:pos="2164"/>
          <w:tab w:val="left" w:pos="3272"/>
        </w:tabs>
        <w:autoSpaceDE w:val="0"/>
        <w:autoSpaceDN w:val="0"/>
        <w:spacing w:after="0" w:line="321" w:lineRule="exact"/>
        <w:ind w:right="11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21</w:t>
      </w:r>
      <w:r w:rsidRPr="004D6972">
        <w:rPr>
          <w:rFonts w:ascii="Times New Roman" w:hAnsi="Times New Roman"/>
          <w:sz w:val="28"/>
          <w:szCs w:val="28"/>
        </w:rPr>
        <w:t xml:space="preserve">декабря </w:t>
      </w:r>
      <w:smartTag w:uri="urn:schemas-microsoft-com:office:smarttags" w:element="metricconverter">
        <w:smartTagPr>
          <w:attr w:name="ProductID" w:val="2021 г"/>
        </w:smartTagPr>
        <w:r w:rsidRPr="00F21705">
          <w:rPr>
            <w:rFonts w:ascii="Times New Roman" w:hAnsi="Times New Roman"/>
            <w:sz w:val="28"/>
            <w:szCs w:val="28"/>
          </w:rPr>
          <w:t>2021 г</w:t>
        </w:r>
      </w:smartTag>
      <w:r w:rsidRPr="00F21705">
        <w:rPr>
          <w:rFonts w:ascii="Times New Roman" w:hAnsi="Times New Roman"/>
          <w:sz w:val="28"/>
          <w:szCs w:val="28"/>
        </w:rPr>
        <w:t>.  №</w:t>
      </w:r>
      <w:r w:rsidRPr="00F21705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pacing w:val="-1"/>
          <w:sz w:val="28"/>
          <w:szCs w:val="28"/>
        </w:rPr>
        <w:t>58</w:t>
      </w:r>
    </w:p>
    <w:p w:rsidR="00BB481D" w:rsidRDefault="00BB481D" w:rsidP="00536088">
      <w:pPr>
        <w:widowControl w:val="0"/>
        <w:autoSpaceDE w:val="0"/>
        <w:autoSpaceDN w:val="0"/>
        <w:spacing w:before="89" w:after="0" w:line="240" w:lineRule="auto"/>
        <w:ind w:left="472" w:right="76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Порядок и сроки </w:t>
      </w:r>
    </w:p>
    <w:p w:rsidR="00BB481D" w:rsidRDefault="00BB481D" w:rsidP="00536088">
      <w:pPr>
        <w:widowControl w:val="0"/>
        <w:autoSpaceDE w:val="0"/>
        <w:autoSpaceDN w:val="0"/>
        <w:spacing w:before="89" w:after="0" w:line="240" w:lineRule="auto"/>
        <w:ind w:left="472" w:right="76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внесения изменений в перечень главных администраторов</w:t>
      </w:r>
      <w:r>
        <w:rPr>
          <w:rFonts w:ascii="Times New Roman" w:hAnsi="Times New Roman"/>
          <w:b/>
          <w:bCs/>
          <w:spacing w:val="-5"/>
          <w:sz w:val="28"/>
          <w:szCs w:val="28"/>
        </w:rPr>
        <w:t xml:space="preserve"> </w:t>
      </w:r>
      <w: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источников финансирования дефицита бюджета </w:t>
      </w:r>
      <w:r>
        <w:rPr>
          <w:rFonts w:ascii="Times New Roman" w:hAnsi="Times New Roman"/>
          <w:b/>
          <w:sz w:val="28"/>
          <w:szCs w:val="28"/>
        </w:rPr>
        <w:t>Старочамзинского</w:t>
      </w:r>
      <w:r w:rsidRPr="009D1598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BB481D" w:rsidRDefault="00BB481D" w:rsidP="00536088">
      <w:pPr>
        <w:widowControl w:val="0"/>
        <w:autoSpaceDE w:val="0"/>
        <w:autoSpaceDN w:val="0"/>
        <w:spacing w:before="89" w:after="0" w:line="240" w:lineRule="auto"/>
        <w:ind w:left="472" w:right="76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D1598">
        <w:rPr>
          <w:rFonts w:ascii="Times New Roman" w:hAnsi="Times New Roman"/>
          <w:b/>
          <w:bCs/>
          <w:sz w:val="28"/>
          <w:szCs w:val="28"/>
        </w:rPr>
        <w:t>Большеигнат</w:t>
      </w:r>
      <w:r>
        <w:rPr>
          <w:rFonts w:ascii="Times New Roman" w:hAnsi="Times New Roman"/>
          <w:b/>
          <w:bCs/>
          <w:sz w:val="28"/>
          <w:szCs w:val="28"/>
        </w:rPr>
        <w:t xml:space="preserve">овского муниципального района </w:t>
      </w:r>
    </w:p>
    <w:p w:rsidR="00BB481D" w:rsidRDefault="00BB481D" w:rsidP="00536088">
      <w:pPr>
        <w:widowControl w:val="0"/>
        <w:autoSpaceDE w:val="0"/>
        <w:autoSpaceDN w:val="0"/>
        <w:spacing w:before="89" w:after="0" w:line="240" w:lineRule="auto"/>
        <w:ind w:left="472" w:right="76"/>
        <w:jc w:val="center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Республики Мордовия</w:t>
      </w:r>
    </w:p>
    <w:p w:rsidR="00BB481D" w:rsidRDefault="00BB481D" w:rsidP="00536088"/>
    <w:p w:rsidR="00BB481D" w:rsidRDefault="00BB481D" w:rsidP="0053608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Настоящий порядок устанавливает правила и сроки внесения изменений в перечень главных администраторов источников финансирования дефицита бюджета Старочамзинского сельского поселения Большеигнатовского муниципального района Республики Мордовия.</w:t>
      </w:r>
    </w:p>
    <w:p w:rsidR="00BB481D" w:rsidRDefault="00BB481D" w:rsidP="0053608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Перечень главных администраторов источников финансирования дефицита  бюджета Старочамзинского сельского поселения Большеигнатовского муниципального района Республики Мордовия утверждается распоряжением Администрации Старочамзинского сельского поселения Большеигнатовского муниципального района Республики Мордовия.</w:t>
      </w:r>
    </w:p>
    <w:p w:rsidR="00BB481D" w:rsidRDefault="00BB481D" w:rsidP="0053608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Основаниями для внесения изменений в перечень главных администраторов источников финансирования дефицита бюджета Старочамзинского сельского поселения Большеигнатовского муниципального района Республики Мордовия являются:</w:t>
      </w:r>
    </w:p>
    <w:p w:rsidR="00BB481D" w:rsidRDefault="00BB481D" w:rsidP="0053608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изменение состава и (или) функций главных администраторов источников финансирования дефицита бюджета</w:t>
      </w:r>
      <w:r w:rsidRPr="009D159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Старочамзинского сельского поселения Большеигнатовского муниципального района Республики Мордовия,</w:t>
      </w:r>
    </w:p>
    <w:p w:rsidR="00BB481D" w:rsidRDefault="00BB481D" w:rsidP="0053608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изменения принципов назначения и присвоения структуры кодов классификации источников финансирования дефицита бюджетов субъектов Российской Федерации.</w:t>
      </w:r>
    </w:p>
    <w:p w:rsidR="00BB481D" w:rsidRDefault="00BB481D" w:rsidP="0053608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Главные администраторы источников финансирования дефицита бюджета Старочамзинского сельского поселения Большеигнатовского муниципального района Республики Мордовия в течение 10 рабочих дней с даты возникновения оснований, предусмотренных </w:t>
      </w:r>
      <w:hyperlink r:id="rId9" w:anchor="sub_1003" w:history="1">
        <w:r>
          <w:rPr>
            <w:rStyle w:val="a"/>
            <w:rFonts w:ascii="Times New Roman" w:hAnsi="Times New Roman"/>
            <w:sz w:val="28"/>
            <w:szCs w:val="28"/>
          </w:rPr>
          <w:t>пунктом 3</w:t>
        </w:r>
      </w:hyperlink>
      <w:r>
        <w:rPr>
          <w:rFonts w:ascii="Times New Roman" w:hAnsi="Times New Roman"/>
          <w:sz w:val="28"/>
          <w:szCs w:val="28"/>
        </w:rPr>
        <w:t xml:space="preserve"> настоящего Порядка, разрабатывают соответствующий проект распоряжения Администрации Старочамзинского сельского поселения Большеигнатовского муниципального района  Республики Мордовия и направляют его на согласование в порядке, установленном регламентом Администрации Стиарочамзинского сельского поселения Большеигнатовского муниципального района Республики Мордовия..</w:t>
      </w:r>
    </w:p>
    <w:p w:rsidR="00BB481D" w:rsidRDefault="00BB481D" w:rsidP="00536088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B481D" w:rsidRDefault="00BB481D" w:rsidP="00536088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B481D" w:rsidRDefault="00BB481D" w:rsidP="00536088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B481D" w:rsidRPr="00F21705" w:rsidRDefault="00BB481D" w:rsidP="00536088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B481D" w:rsidRDefault="00BB481D" w:rsidP="00536088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B481D" w:rsidRDefault="00BB481D" w:rsidP="00536088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B481D" w:rsidRDefault="00BB481D" w:rsidP="00536088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B481D" w:rsidRDefault="00BB481D" w:rsidP="00536088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B481D" w:rsidRDefault="00BB481D" w:rsidP="00536088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B481D" w:rsidRDefault="00BB481D" w:rsidP="00536088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B481D" w:rsidRDefault="00BB481D" w:rsidP="00536088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B481D" w:rsidRDefault="00BB481D" w:rsidP="00536088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B481D" w:rsidRDefault="00BB481D" w:rsidP="00536088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B481D" w:rsidRPr="00F21705" w:rsidRDefault="00BB481D" w:rsidP="00536088">
      <w:pPr>
        <w:widowControl w:val="0"/>
        <w:autoSpaceDE w:val="0"/>
        <w:autoSpaceDN w:val="0"/>
        <w:spacing w:before="183" w:after="0" w:line="240" w:lineRule="auto"/>
        <w:ind w:right="18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0"/>
          <w:lang w:eastAsia="ru-RU"/>
        </w:rPr>
        <w:t xml:space="preserve">                                                                                                          </w:t>
      </w:r>
      <w:r w:rsidRPr="00F21705">
        <w:rPr>
          <w:rFonts w:ascii="Times New Roman" w:hAnsi="Times New Roman"/>
          <w:sz w:val="28"/>
          <w:szCs w:val="28"/>
        </w:rPr>
        <w:t>УТВЕРЖДЕН</w:t>
      </w:r>
    </w:p>
    <w:p w:rsidR="00BB481D" w:rsidRDefault="00BB481D" w:rsidP="0053608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pacing w:val="-1"/>
          <w:sz w:val="28"/>
          <w:szCs w:val="28"/>
        </w:rPr>
      </w:pPr>
      <w:r w:rsidRPr="00F21705">
        <w:rPr>
          <w:rFonts w:ascii="Times New Roman" w:hAnsi="Times New Roman"/>
          <w:spacing w:val="-1"/>
          <w:sz w:val="28"/>
          <w:szCs w:val="28"/>
        </w:rPr>
        <w:t xml:space="preserve">постановлением </w:t>
      </w:r>
      <w:r>
        <w:rPr>
          <w:rFonts w:ascii="Times New Roman" w:hAnsi="Times New Roman"/>
          <w:spacing w:val="-1"/>
          <w:sz w:val="28"/>
          <w:szCs w:val="28"/>
        </w:rPr>
        <w:t xml:space="preserve"> Администрации</w:t>
      </w:r>
    </w:p>
    <w:p w:rsidR="00BB481D" w:rsidRDefault="00BB481D" w:rsidP="0053608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Старочамзинского сельского поселения</w:t>
      </w:r>
    </w:p>
    <w:p w:rsidR="00BB481D" w:rsidRDefault="00BB481D" w:rsidP="0053608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 Большеигнатовского муниципального района </w:t>
      </w:r>
    </w:p>
    <w:p w:rsidR="00BB481D" w:rsidRDefault="00BB481D" w:rsidP="0053608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F21705">
        <w:rPr>
          <w:rFonts w:ascii="Times New Roman" w:hAnsi="Times New Roman"/>
          <w:sz w:val="28"/>
          <w:szCs w:val="28"/>
        </w:rPr>
        <w:t>Республики Мордови</w:t>
      </w:r>
      <w:r>
        <w:rPr>
          <w:rFonts w:ascii="Times New Roman" w:hAnsi="Times New Roman"/>
          <w:sz w:val="28"/>
          <w:szCs w:val="28"/>
        </w:rPr>
        <w:t>я  «</w:t>
      </w:r>
      <w:r w:rsidRPr="00A11CAB">
        <w:rPr>
          <w:rFonts w:ascii="Times New Roman" w:hAnsi="Times New Roman"/>
          <w:sz w:val="28"/>
          <w:szCs w:val="28"/>
        </w:rPr>
        <w:t>Об утверждении порядко</w:t>
      </w:r>
      <w:r>
        <w:rPr>
          <w:rFonts w:ascii="Times New Roman" w:hAnsi="Times New Roman"/>
          <w:sz w:val="28"/>
          <w:szCs w:val="28"/>
        </w:rPr>
        <w:t>в</w:t>
      </w:r>
    </w:p>
    <w:p w:rsidR="00BB481D" w:rsidRDefault="00BB481D" w:rsidP="0053608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11CAB">
        <w:rPr>
          <w:rFonts w:ascii="Times New Roman" w:hAnsi="Times New Roman"/>
          <w:sz w:val="28"/>
          <w:szCs w:val="28"/>
        </w:rPr>
        <w:t xml:space="preserve"> и сроков внесения изменений в перечень главных</w:t>
      </w:r>
    </w:p>
    <w:p w:rsidR="00BB481D" w:rsidRDefault="00BB481D" w:rsidP="0053608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11CAB">
        <w:rPr>
          <w:rFonts w:ascii="Times New Roman" w:hAnsi="Times New Roman"/>
          <w:sz w:val="28"/>
          <w:szCs w:val="28"/>
        </w:rPr>
        <w:t xml:space="preserve"> администраторов доходов и перечень главных</w:t>
      </w:r>
    </w:p>
    <w:p w:rsidR="00BB481D" w:rsidRDefault="00BB481D" w:rsidP="0053608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11CAB">
        <w:rPr>
          <w:rFonts w:ascii="Times New Roman" w:hAnsi="Times New Roman"/>
          <w:sz w:val="28"/>
          <w:szCs w:val="28"/>
        </w:rPr>
        <w:t xml:space="preserve"> администраторов источников финансирования</w:t>
      </w:r>
    </w:p>
    <w:p w:rsidR="00BB481D" w:rsidRDefault="00BB481D" w:rsidP="0053608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11CAB">
        <w:rPr>
          <w:rFonts w:ascii="Times New Roman" w:hAnsi="Times New Roman"/>
          <w:sz w:val="28"/>
          <w:szCs w:val="28"/>
        </w:rPr>
        <w:t xml:space="preserve"> дефицита бюджета </w:t>
      </w:r>
      <w:r>
        <w:rPr>
          <w:rFonts w:ascii="Times New Roman" w:hAnsi="Times New Roman"/>
          <w:sz w:val="28"/>
          <w:szCs w:val="28"/>
        </w:rPr>
        <w:t xml:space="preserve">Старочамзинского </w:t>
      </w:r>
    </w:p>
    <w:p w:rsidR="00BB481D" w:rsidRDefault="00BB481D" w:rsidP="0053608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Большеигнатовского</w:t>
      </w:r>
    </w:p>
    <w:p w:rsidR="00BB481D" w:rsidRPr="00B14314" w:rsidRDefault="00BB481D" w:rsidP="0053608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352423">
        <w:rPr>
          <w:rFonts w:ascii="Times New Roman" w:hAnsi="Times New Roman"/>
          <w:sz w:val="28"/>
          <w:szCs w:val="28"/>
        </w:rPr>
        <w:t>Республики Мордовия</w:t>
      </w:r>
    </w:p>
    <w:p w:rsidR="00BB481D" w:rsidRPr="00B14314" w:rsidRDefault="00BB481D" w:rsidP="00536088">
      <w:pPr>
        <w:widowControl w:val="0"/>
        <w:tabs>
          <w:tab w:val="left" w:pos="559"/>
          <w:tab w:val="left" w:pos="2164"/>
          <w:tab w:val="left" w:pos="3272"/>
        </w:tabs>
        <w:autoSpaceDE w:val="0"/>
        <w:autoSpaceDN w:val="0"/>
        <w:spacing w:after="0" w:line="321" w:lineRule="exact"/>
        <w:ind w:right="11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21</w:t>
      </w:r>
      <w:r w:rsidRPr="004D6972">
        <w:rPr>
          <w:rFonts w:ascii="Times New Roman" w:hAnsi="Times New Roman"/>
          <w:sz w:val="28"/>
          <w:szCs w:val="28"/>
        </w:rPr>
        <w:t xml:space="preserve">декабря </w:t>
      </w:r>
      <w:smartTag w:uri="urn:schemas-microsoft-com:office:smarttags" w:element="metricconverter">
        <w:smartTagPr>
          <w:attr w:name="ProductID" w:val="2021 г"/>
        </w:smartTagPr>
        <w:r w:rsidRPr="00F21705">
          <w:rPr>
            <w:rFonts w:ascii="Times New Roman" w:hAnsi="Times New Roman"/>
            <w:sz w:val="28"/>
            <w:szCs w:val="28"/>
          </w:rPr>
          <w:t>2021 г</w:t>
        </w:r>
      </w:smartTag>
      <w:r w:rsidRPr="00F21705">
        <w:rPr>
          <w:rFonts w:ascii="Times New Roman" w:hAnsi="Times New Roman"/>
          <w:sz w:val="28"/>
          <w:szCs w:val="28"/>
        </w:rPr>
        <w:t>.  №</w:t>
      </w:r>
      <w:r w:rsidRPr="00F21705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pacing w:val="-1"/>
          <w:sz w:val="28"/>
          <w:szCs w:val="28"/>
        </w:rPr>
        <w:t>58</w:t>
      </w:r>
    </w:p>
    <w:p w:rsidR="00BB481D" w:rsidRDefault="00BB481D" w:rsidP="00536088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B481D" w:rsidRPr="00F21705" w:rsidRDefault="00BB481D" w:rsidP="00536088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B481D" w:rsidRPr="00F21705" w:rsidRDefault="00BB481D" w:rsidP="00F21705">
      <w:pPr>
        <w:widowControl w:val="0"/>
        <w:autoSpaceDE w:val="0"/>
        <w:autoSpaceDN w:val="0"/>
        <w:spacing w:before="3" w:after="0" w:line="240" w:lineRule="auto"/>
        <w:rPr>
          <w:rFonts w:ascii="Times New Roman" w:hAnsi="Times New Roman"/>
          <w:sz w:val="28"/>
          <w:szCs w:val="28"/>
        </w:rPr>
      </w:pPr>
    </w:p>
    <w:p w:rsidR="00BB481D" w:rsidRPr="00F21705" w:rsidRDefault="00BB481D" w:rsidP="00F21705">
      <w:pPr>
        <w:widowControl w:val="0"/>
        <w:autoSpaceDE w:val="0"/>
        <w:autoSpaceDN w:val="0"/>
        <w:spacing w:before="89" w:after="0" w:line="240" w:lineRule="auto"/>
        <w:ind w:left="472" w:right="76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21705">
        <w:rPr>
          <w:rFonts w:ascii="Times New Roman" w:hAnsi="Times New Roman"/>
          <w:b/>
          <w:bCs/>
          <w:sz w:val="28"/>
          <w:szCs w:val="28"/>
        </w:rPr>
        <w:t xml:space="preserve">Порядок и сроки </w:t>
      </w:r>
    </w:p>
    <w:p w:rsidR="00BB481D" w:rsidRPr="004D6972" w:rsidRDefault="00BB481D" w:rsidP="00F21705">
      <w:pPr>
        <w:widowControl w:val="0"/>
        <w:autoSpaceDE w:val="0"/>
        <w:autoSpaceDN w:val="0"/>
        <w:spacing w:before="89" w:after="0" w:line="240" w:lineRule="auto"/>
        <w:ind w:left="472" w:right="76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21705">
        <w:rPr>
          <w:rFonts w:ascii="Times New Roman" w:hAnsi="Times New Roman"/>
          <w:b/>
          <w:bCs/>
          <w:sz w:val="28"/>
          <w:szCs w:val="28"/>
        </w:rPr>
        <w:t>внесения изменений в перечень главных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21705">
        <w:rPr>
          <w:rFonts w:ascii="Times New Roman" w:hAnsi="Times New Roman"/>
          <w:b/>
          <w:bCs/>
          <w:sz w:val="28"/>
          <w:szCs w:val="28"/>
        </w:rPr>
        <w:t>администраторов</w:t>
      </w:r>
      <w:r w:rsidRPr="00F21705">
        <w:rPr>
          <w:rFonts w:ascii="Times New Roman" w:hAnsi="Times New Roman"/>
          <w:b/>
          <w:bCs/>
          <w:spacing w:val="-5"/>
          <w:sz w:val="28"/>
          <w:szCs w:val="28"/>
        </w:rPr>
        <w:t xml:space="preserve"> доходов </w:t>
      </w:r>
      <w:r w:rsidRPr="004D6972">
        <w:rPr>
          <w:rFonts w:ascii="Times New Roman" w:hAnsi="Times New Roman"/>
          <w:b/>
          <w:bCs/>
          <w:sz w:val="28"/>
          <w:szCs w:val="28"/>
        </w:rPr>
        <w:t xml:space="preserve">бюджета </w:t>
      </w:r>
      <w:r>
        <w:rPr>
          <w:rFonts w:ascii="Times New Roman" w:hAnsi="Times New Roman"/>
          <w:b/>
          <w:bCs/>
          <w:sz w:val="28"/>
          <w:szCs w:val="28"/>
        </w:rPr>
        <w:t xml:space="preserve">Старочамзинского сельского поселения </w:t>
      </w:r>
      <w:r w:rsidRPr="004D6972">
        <w:rPr>
          <w:rFonts w:ascii="Times New Roman" w:hAnsi="Times New Roman"/>
          <w:b/>
          <w:bCs/>
          <w:sz w:val="28"/>
          <w:szCs w:val="28"/>
        </w:rPr>
        <w:t xml:space="preserve">Большеигнатовского муниципального района </w:t>
      </w:r>
    </w:p>
    <w:p w:rsidR="00BB481D" w:rsidRPr="00F21705" w:rsidRDefault="00BB481D" w:rsidP="00F21705">
      <w:pPr>
        <w:widowControl w:val="0"/>
        <w:autoSpaceDE w:val="0"/>
        <w:autoSpaceDN w:val="0"/>
        <w:spacing w:before="89" w:after="0" w:line="240" w:lineRule="auto"/>
        <w:ind w:left="472" w:right="76"/>
        <w:jc w:val="center"/>
        <w:outlineLvl w:val="0"/>
        <w:rPr>
          <w:rFonts w:ascii="Times New Roman" w:hAnsi="Times New Roman"/>
          <w:bCs/>
          <w:sz w:val="28"/>
          <w:szCs w:val="28"/>
        </w:rPr>
      </w:pPr>
      <w:r w:rsidRPr="004D6972">
        <w:rPr>
          <w:rFonts w:ascii="Times New Roman" w:hAnsi="Times New Roman"/>
          <w:b/>
          <w:bCs/>
          <w:sz w:val="28"/>
          <w:szCs w:val="28"/>
        </w:rPr>
        <w:t xml:space="preserve"> Республики Мордовия</w:t>
      </w:r>
    </w:p>
    <w:p w:rsidR="00BB481D" w:rsidRPr="00F21705" w:rsidRDefault="00BB481D" w:rsidP="00F21705">
      <w:pPr>
        <w:widowControl w:val="0"/>
        <w:autoSpaceDE w:val="0"/>
        <w:autoSpaceDN w:val="0"/>
        <w:spacing w:after="0" w:line="240" w:lineRule="auto"/>
        <w:ind w:firstLine="851"/>
        <w:rPr>
          <w:rFonts w:ascii="Times New Roman" w:hAnsi="Times New Roman"/>
          <w:b/>
          <w:sz w:val="28"/>
          <w:szCs w:val="28"/>
        </w:rPr>
      </w:pPr>
    </w:p>
    <w:p w:rsidR="00BB481D" w:rsidRPr="00773C3F" w:rsidRDefault="00BB481D" w:rsidP="00F21705">
      <w:pPr>
        <w:widowControl w:val="0"/>
        <w:numPr>
          <w:ilvl w:val="0"/>
          <w:numId w:val="2"/>
        </w:numPr>
        <w:tabs>
          <w:tab w:val="left" w:pos="1150"/>
        </w:tabs>
        <w:autoSpaceDE w:val="0"/>
        <w:autoSpaceDN w:val="0"/>
        <w:spacing w:after="0" w:line="240" w:lineRule="auto"/>
        <w:ind w:left="0" w:right="74" w:firstLine="851"/>
        <w:jc w:val="both"/>
        <w:rPr>
          <w:rFonts w:ascii="Times New Roman" w:hAnsi="Times New Roman"/>
          <w:sz w:val="28"/>
          <w:szCs w:val="28"/>
        </w:rPr>
      </w:pPr>
      <w:r w:rsidRPr="00773C3F">
        <w:rPr>
          <w:rFonts w:ascii="Times New Roman" w:hAnsi="Times New Roman"/>
          <w:sz w:val="28"/>
          <w:szCs w:val="28"/>
        </w:rPr>
        <w:t>Настоящий порядок устанавливает правила и сроки внесения изменений в перечень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773C3F">
        <w:rPr>
          <w:rFonts w:ascii="Times New Roman" w:hAnsi="Times New Roman"/>
          <w:sz w:val="28"/>
          <w:szCs w:val="28"/>
        </w:rPr>
        <w:t>главных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773C3F">
        <w:rPr>
          <w:rFonts w:ascii="Times New Roman" w:hAnsi="Times New Roman"/>
          <w:sz w:val="28"/>
          <w:szCs w:val="28"/>
        </w:rPr>
        <w:t>администраторов</w:t>
      </w:r>
      <w:r w:rsidRPr="00773C3F">
        <w:rPr>
          <w:rFonts w:ascii="Times New Roman" w:hAnsi="Times New Roman"/>
          <w:spacing w:val="1"/>
          <w:sz w:val="28"/>
          <w:szCs w:val="28"/>
        </w:rPr>
        <w:t xml:space="preserve"> доходов б</w:t>
      </w:r>
      <w:r w:rsidRPr="00773C3F">
        <w:rPr>
          <w:rFonts w:ascii="Times New Roman" w:hAnsi="Times New Roman"/>
          <w:sz w:val="28"/>
          <w:szCs w:val="28"/>
        </w:rPr>
        <w:t>юджета</w:t>
      </w:r>
      <w:r w:rsidRPr="00773C3F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4D6972">
        <w:rPr>
          <w:rFonts w:ascii="Times New Roman" w:hAnsi="Times New Roman"/>
          <w:sz w:val="28"/>
          <w:szCs w:val="28"/>
        </w:rPr>
        <w:t>Старочамзинского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773C3F">
        <w:rPr>
          <w:rFonts w:ascii="Times New Roman" w:hAnsi="Times New Roman"/>
          <w:spacing w:val="-1"/>
          <w:sz w:val="28"/>
          <w:szCs w:val="28"/>
        </w:rPr>
        <w:t xml:space="preserve">Большеигнатовского муниципального района Республики Мордовия. </w:t>
      </w:r>
    </w:p>
    <w:p w:rsidR="00BB481D" w:rsidRPr="00773C3F" w:rsidRDefault="00BB481D" w:rsidP="00F21705">
      <w:pPr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 w:rsidRPr="00773C3F">
        <w:rPr>
          <w:rFonts w:ascii="Times New Roman" w:hAnsi="Times New Roman"/>
          <w:sz w:val="28"/>
          <w:szCs w:val="28"/>
        </w:rPr>
        <w:t>Перечень главных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773C3F">
        <w:rPr>
          <w:rFonts w:ascii="Times New Roman" w:hAnsi="Times New Roman"/>
          <w:sz w:val="28"/>
          <w:szCs w:val="28"/>
        </w:rPr>
        <w:t>администраторов</w:t>
      </w:r>
      <w:r w:rsidRPr="00773C3F">
        <w:rPr>
          <w:rFonts w:ascii="Times New Roman" w:hAnsi="Times New Roman"/>
          <w:spacing w:val="1"/>
          <w:sz w:val="28"/>
          <w:szCs w:val="28"/>
        </w:rPr>
        <w:t xml:space="preserve"> доходов </w:t>
      </w:r>
      <w:r w:rsidRPr="00773C3F">
        <w:rPr>
          <w:rFonts w:ascii="Times New Roman" w:hAnsi="Times New Roman"/>
          <w:sz w:val="28"/>
          <w:szCs w:val="28"/>
        </w:rPr>
        <w:t>бюджета</w:t>
      </w:r>
      <w:r w:rsidRPr="00773C3F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4D6972">
        <w:rPr>
          <w:rFonts w:ascii="Times New Roman" w:hAnsi="Times New Roman"/>
          <w:sz w:val="28"/>
          <w:szCs w:val="28"/>
        </w:rPr>
        <w:t xml:space="preserve">Старочамзинского сельского поселения </w:t>
      </w:r>
      <w:r w:rsidRPr="004D6972">
        <w:rPr>
          <w:rFonts w:ascii="Times New Roman" w:hAnsi="Times New Roman"/>
          <w:spacing w:val="-1"/>
          <w:sz w:val="28"/>
          <w:szCs w:val="28"/>
        </w:rPr>
        <w:t>Большеигнатовского муниципального района Республики Мордовия</w:t>
      </w:r>
      <w:r w:rsidRPr="00773C3F">
        <w:rPr>
          <w:rFonts w:ascii="Times New Roman" w:hAnsi="Times New Roman"/>
          <w:spacing w:val="-1"/>
          <w:sz w:val="28"/>
          <w:szCs w:val="28"/>
        </w:rPr>
        <w:t xml:space="preserve"> утверждается распоряжением Администрации </w:t>
      </w:r>
      <w:r>
        <w:rPr>
          <w:rFonts w:ascii="Times New Roman" w:hAnsi="Times New Roman"/>
          <w:spacing w:val="-1"/>
          <w:sz w:val="28"/>
          <w:szCs w:val="28"/>
        </w:rPr>
        <w:t xml:space="preserve">Старочамзинского сельского поселения </w:t>
      </w:r>
      <w:r w:rsidRPr="00773C3F">
        <w:rPr>
          <w:rFonts w:ascii="Times New Roman" w:hAnsi="Times New Roman"/>
          <w:spacing w:val="-1"/>
          <w:sz w:val="28"/>
          <w:szCs w:val="28"/>
        </w:rPr>
        <w:t xml:space="preserve">Большеигнатовского муниципального района Республики Мордовия. </w:t>
      </w:r>
    </w:p>
    <w:p w:rsidR="00BB481D" w:rsidRPr="00773C3F" w:rsidRDefault="00BB481D" w:rsidP="00F21705">
      <w:pPr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 w:rsidRPr="00773C3F">
        <w:rPr>
          <w:rFonts w:ascii="Times New Roman" w:hAnsi="Times New Roman"/>
          <w:sz w:val="28"/>
          <w:szCs w:val="28"/>
        </w:rPr>
        <w:t>Основаниями для внесения изменений в перечень главных администраторов доходов  бюджета</w:t>
      </w:r>
      <w:r w:rsidRPr="00773C3F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Старочамзинского</w:t>
      </w:r>
      <w:r w:rsidRPr="004D6972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4D6972">
        <w:rPr>
          <w:rFonts w:ascii="Times New Roman" w:hAnsi="Times New Roman"/>
          <w:spacing w:val="-1"/>
          <w:sz w:val="28"/>
          <w:szCs w:val="28"/>
        </w:rPr>
        <w:t>Большеигнатовского муниципального района</w:t>
      </w:r>
      <w:r w:rsidRPr="004D6972">
        <w:rPr>
          <w:rFonts w:ascii="Times New Roman" w:hAnsi="Times New Roman"/>
          <w:sz w:val="28"/>
          <w:szCs w:val="28"/>
        </w:rPr>
        <w:t xml:space="preserve"> Республики</w:t>
      </w:r>
      <w:r w:rsidRPr="00773C3F">
        <w:rPr>
          <w:rFonts w:ascii="Times New Roman" w:hAnsi="Times New Roman"/>
          <w:sz w:val="28"/>
          <w:szCs w:val="28"/>
        </w:rPr>
        <w:t xml:space="preserve"> Мордовия являются:</w:t>
      </w:r>
    </w:p>
    <w:p w:rsidR="00BB481D" w:rsidRPr="00773C3F" w:rsidRDefault="00BB481D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Pr="00773C3F">
        <w:rPr>
          <w:rFonts w:ascii="Times New Roman" w:hAnsi="Times New Roman"/>
          <w:sz w:val="28"/>
          <w:szCs w:val="28"/>
        </w:rPr>
        <w:t>зменение состава и (или) функций главных администраторов</w:t>
      </w:r>
      <w:r w:rsidRPr="00773C3F">
        <w:rPr>
          <w:rFonts w:ascii="Times New Roman" w:hAnsi="Times New Roman"/>
          <w:spacing w:val="1"/>
          <w:sz w:val="28"/>
          <w:szCs w:val="28"/>
        </w:rPr>
        <w:t xml:space="preserve"> доходов </w:t>
      </w:r>
      <w:r w:rsidRPr="00773C3F">
        <w:rPr>
          <w:rFonts w:ascii="Times New Roman" w:hAnsi="Times New Roman"/>
          <w:sz w:val="28"/>
          <w:szCs w:val="28"/>
        </w:rPr>
        <w:t>бюджета</w:t>
      </w:r>
      <w:r w:rsidRPr="004F27E9">
        <w:rPr>
          <w:rFonts w:ascii="Times New Roman" w:hAnsi="Times New Roman"/>
          <w:sz w:val="28"/>
          <w:szCs w:val="28"/>
        </w:rPr>
        <w:t xml:space="preserve"> </w:t>
      </w:r>
      <w:r w:rsidRPr="004D6972">
        <w:rPr>
          <w:rFonts w:ascii="Times New Roman" w:hAnsi="Times New Roman"/>
          <w:sz w:val="28"/>
          <w:szCs w:val="28"/>
        </w:rPr>
        <w:t>Старочамзинского сельского поселения</w:t>
      </w:r>
      <w:r w:rsidRPr="00773C3F">
        <w:rPr>
          <w:rFonts w:ascii="Times New Roman" w:hAnsi="Times New Roman"/>
          <w:spacing w:val="-1"/>
          <w:sz w:val="28"/>
          <w:szCs w:val="28"/>
        </w:rPr>
        <w:t xml:space="preserve"> Большеигнатовского муниципального района</w:t>
      </w:r>
      <w:r w:rsidRPr="00773C3F">
        <w:rPr>
          <w:rFonts w:ascii="Times New Roman" w:hAnsi="Times New Roman"/>
          <w:sz w:val="28"/>
          <w:szCs w:val="28"/>
        </w:rPr>
        <w:t xml:space="preserve"> Республики Мордовия (далее – главные администраторы);</w:t>
      </w:r>
    </w:p>
    <w:p w:rsidR="00BB481D" w:rsidRPr="00773C3F" w:rsidRDefault="00BB481D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Pr="00773C3F">
        <w:rPr>
          <w:rFonts w:ascii="Times New Roman" w:hAnsi="Times New Roman"/>
          <w:sz w:val="28"/>
          <w:szCs w:val="28"/>
        </w:rPr>
        <w:t>зменение принципов назначения и присвоения структуры кодов классификации</w:t>
      </w:r>
      <w:r w:rsidRPr="00773C3F">
        <w:rPr>
          <w:rFonts w:ascii="Times New Roman" w:hAnsi="Times New Roman"/>
          <w:spacing w:val="1"/>
          <w:sz w:val="28"/>
          <w:szCs w:val="28"/>
        </w:rPr>
        <w:t xml:space="preserve"> доходов </w:t>
      </w:r>
      <w:r w:rsidRPr="00773C3F">
        <w:rPr>
          <w:rFonts w:ascii="Times New Roman" w:hAnsi="Times New Roman"/>
          <w:sz w:val="28"/>
          <w:szCs w:val="28"/>
        </w:rPr>
        <w:t>бюджетов субъектов Российской Федерации;</w:t>
      </w:r>
    </w:p>
    <w:p w:rsidR="00BB481D" w:rsidRPr="00773C3F" w:rsidRDefault="00BB481D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 w:rsidRPr="00773C3F">
        <w:rPr>
          <w:rFonts w:ascii="Times New Roman" w:hAnsi="Times New Roman"/>
          <w:sz w:val="28"/>
          <w:szCs w:val="28"/>
        </w:rPr>
        <w:t xml:space="preserve">внесение изменений в федеральные законы и принимаемые </w:t>
      </w:r>
      <w:r w:rsidRPr="00773C3F">
        <w:rPr>
          <w:rFonts w:ascii="Times New Roman" w:hAnsi="Times New Roman"/>
          <w:sz w:val="28"/>
          <w:szCs w:val="28"/>
        </w:rPr>
        <w:br/>
        <w:t xml:space="preserve">в соответствии с ними иные нормативные правовые акты Российской Федерации, законы и иные нормативные правовые акты Республики Мордовия в части изменения выполняемых полномочий по оказанию муниципальных  услуг и иных полномочий по исполнению муниципальных функций, при реализации которых возникают обязанности юридических и физических лиц по перечислению денежных средств в бюджет </w:t>
      </w:r>
      <w:r w:rsidRPr="004D6972">
        <w:rPr>
          <w:rFonts w:ascii="Times New Roman" w:hAnsi="Times New Roman"/>
          <w:sz w:val="28"/>
          <w:szCs w:val="28"/>
        </w:rPr>
        <w:t>Старочамзинского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773C3F">
        <w:rPr>
          <w:rFonts w:ascii="Times New Roman" w:hAnsi="Times New Roman"/>
          <w:spacing w:val="-1"/>
          <w:sz w:val="28"/>
          <w:szCs w:val="28"/>
        </w:rPr>
        <w:t xml:space="preserve">Большеигнатовского муниципального района </w:t>
      </w:r>
      <w:r w:rsidRPr="00773C3F">
        <w:rPr>
          <w:rFonts w:ascii="Times New Roman" w:hAnsi="Times New Roman"/>
          <w:sz w:val="28"/>
          <w:szCs w:val="28"/>
        </w:rPr>
        <w:t>Республики Мордовия;</w:t>
      </w:r>
    </w:p>
    <w:p w:rsidR="00BB481D" w:rsidRPr="00F21705" w:rsidRDefault="00BB481D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 w:rsidRPr="00773C3F">
        <w:rPr>
          <w:rFonts w:ascii="Times New Roman" w:hAnsi="Times New Roman"/>
          <w:sz w:val="28"/>
          <w:szCs w:val="28"/>
        </w:rPr>
        <w:t xml:space="preserve"> заключение договоров (соглашений), предусматривающих предоставление бюджету </w:t>
      </w:r>
      <w:r w:rsidRPr="004D6972">
        <w:rPr>
          <w:rFonts w:ascii="Times New Roman" w:hAnsi="Times New Roman"/>
          <w:sz w:val="28"/>
          <w:szCs w:val="28"/>
        </w:rPr>
        <w:t>Старочамзинского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773C3F">
        <w:rPr>
          <w:rFonts w:ascii="Times New Roman" w:hAnsi="Times New Roman"/>
          <w:spacing w:val="-1"/>
          <w:sz w:val="28"/>
          <w:szCs w:val="28"/>
        </w:rPr>
        <w:t xml:space="preserve">Большеигнатовского муниципального района </w:t>
      </w:r>
      <w:r w:rsidRPr="00773C3F">
        <w:rPr>
          <w:rFonts w:ascii="Times New Roman" w:hAnsi="Times New Roman"/>
          <w:sz w:val="28"/>
          <w:szCs w:val="28"/>
        </w:rPr>
        <w:t>Республики Мордовия средств из федерального бюджета или обязанность</w:t>
      </w:r>
      <w:r w:rsidRPr="00F21705">
        <w:rPr>
          <w:rFonts w:ascii="Times New Roman" w:hAnsi="Times New Roman"/>
          <w:sz w:val="28"/>
          <w:szCs w:val="28"/>
        </w:rPr>
        <w:t xml:space="preserve"> юридических и физических лиц по  перечислению  в бюджет</w:t>
      </w:r>
      <w:r w:rsidRPr="004F27E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Старочамзинского сельского поселения</w:t>
      </w:r>
      <w:r w:rsidRPr="00F21705">
        <w:rPr>
          <w:rFonts w:ascii="Times New Roman" w:hAnsi="Times New Roman"/>
          <w:sz w:val="28"/>
          <w:szCs w:val="28"/>
        </w:rPr>
        <w:t xml:space="preserve"> </w:t>
      </w:r>
      <w:r w:rsidRPr="00011928">
        <w:rPr>
          <w:rFonts w:ascii="Times New Roman" w:hAnsi="Times New Roman"/>
          <w:spacing w:val="-1"/>
          <w:sz w:val="28"/>
          <w:szCs w:val="28"/>
        </w:rPr>
        <w:t xml:space="preserve">Большеигнатовского муниципального района </w:t>
      </w:r>
      <w:r w:rsidRPr="00011928">
        <w:rPr>
          <w:rFonts w:ascii="Times New Roman" w:hAnsi="Times New Roman"/>
          <w:sz w:val="28"/>
          <w:szCs w:val="28"/>
        </w:rPr>
        <w:t>Республики</w:t>
      </w:r>
      <w:r w:rsidRPr="00F21705">
        <w:rPr>
          <w:rFonts w:ascii="Times New Roman" w:hAnsi="Times New Roman"/>
          <w:sz w:val="28"/>
          <w:szCs w:val="28"/>
        </w:rPr>
        <w:t xml:space="preserve"> Мордовия денежных средств;</w:t>
      </w:r>
    </w:p>
    <w:p w:rsidR="00BB481D" w:rsidRDefault="00BB481D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 w:rsidRPr="00F21705">
        <w:rPr>
          <w:rFonts w:ascii="Times New Roman" w:hAnsi="Times New Roman"/>
          <w:sz w:val="28"/>
          <w:szCs w:val="28"/>
        </w:rPr>
        <w:t>возврат остатков субсидий, субвенций и иных межбюджетных трансфертов, имеющих целевое назначение, прошлых лет.</w:t>
      </w:r>
    </w:p>
    <w:p w:rsidR="00BB481D" w:rsidRPr="00E22D4A" w:rsidRDefault="00BB481D" w:rsidP="00011928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 w:rsidRPr="00E22D4A">
        <w:rPr>
          <w:rFonts w:ascii="Times New Roman" w:hAnsi="Times New Roman"/>
          <w:sz w:val="28"/>
          <w:szCs w:val="28"/>
        </w:rPr>
        <w:t xml:space="preserve"> главный администратор доходов бюджета Старочамзинского сельского поселения Большеигнатовского муниципального района Республики Мордовия не позднее  10  рабочих дней со дня возникновения оснований, предусмотренных пунктом 3 настоящего Порядка, направляют в Финансовое управление администрации Большеигнатовского муниципального района Республики Мордовия предложения о внесении изменений в перечень главных администраторов доходов  бюджета Старочамзинского сельского поселения Большеигнатовского муниципального района Республики Мордовия с указанием оснований для их внесения. </w:t>
      </w:r>
    </w:p>
    <w:p w:rsidR="00BB481D" w:rsidRPr="00011928" w:rsidRDefault="00BB481D" w:rsidP="000119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B481D" w:rsidRDefault="00BB481D" w:rsidP="00F21705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B481D" w:rsidRDefault="00BB481D" w:rsidP="00536088">
      <w:pPr>
        <w:jc w:val="both"/>
        <w:rPr>
          <w:rFonts w:ascii="Times New Roman" w:hAnsi="Times New Roman"/>
          <w:sz w:val="28"/>
          <w:szCs w:val="28"/>
        </w:rPr>
      </w:pPr>
      <w:bookmarkStart w:id="1" w:name="sub_1004"/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bookmarkEnd w:id="1"/>
    <w:p w:rsidR="00BB481D" w:rsidRDefault="00BB481D" w:rsidP="00536088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B481D" w:rsidRDefault="00BB481D" w:rsidP="00536088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B481D" w:rsidRDefault="00BB481D" w:rsidP="00536088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B481D" w:rsidRPr="00F21705" w:rsidRDefault="00BB481D" w:rsidP="00536088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B481D" w:rsidRPr="00F21705" w:rsidRDefault="00BB481D" w:rsidP="00F21705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sectPr w:rsidR="00BB481D" w:rsidRPr="00F21705" w:rsidSect="008E504D">
      <w:headerReference w:type="even" r:id="rId10"/>
      <w:headerReference w:type="default" r:id="rId11"/>
      <w:pgSz w:w="11906" w:h="16838"/>
      <w:pgMar w:top="1134" w:right="85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481D" w:rsidRDefault="00BB481D" w:rsidP="00617B40">
      <w:pPr>
        <w:spacing w:after="0" w:line="240" w:lineRule="auto"/>
      </w:pPr>
      <w:r>
        <w:separator/>
      </w:r>
    </w:p>
  </w:endnote>
  <w:endnote w:type="continuationSeparator" w:id="0">
    <w:p w:rsidR="00BB481D" w:rsidRDefault="00BB481D" w:rsidP="00617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481D" w:rsidRDefault="00BB481D" w:rsidP="00617B40">
      <w:pPr>
        <w:spacing w:after="0" w:line="240" w:lineRule="auto"/>
      </w:pPr>
      <w:r>
        <w:separator/>
      </w:r>
    </w:p>
  </w:footnote>
  <w:footnote w:type="continuationSeparator" w:id="0">
    <w:p w:rsidR="00BB481D" w:rsidRDefault="00BB481D" w:rsidP="00617B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481D" w:rsidRDefault="00BB481D" w:rsidP="00A11CAB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B481D" w:rsidRDefault="00BB481D" w:rsidP="00A11CAB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481D" w:rsidRDefault="00BB481D">
    <w:pPr>
      <w:pStyle w:val="Header"/>
      <w:jc w:val="right"/>
    </w:pPr>
  </w:p>
  <w:p w:rsidR="00BB481D" w:rsidRDefault="00BB481D" w:rsidP="00A11CAB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cs="Times New Roman" w:hint="default"/>
        <w:w w:val="107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</w:rPr>
    </w:lvl>
  </w:abstractNum>
  <w:abstractNum w:abstractNumId="1">
    <w:nsid w:val="205C1652"/>
    <w:multiLevelType w:val="hybridMultilevel"/>
    <w:tmpl w:val="D20A501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7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9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1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3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5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7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9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14" w:hanging="180"/>
      </w:pPr>
      <w:rPr>
        <w:rFonts w:cs="Times New Roman"/>
      </w:rPr>
    </w:lvl>
  </w:abstractNum>
  <w:abstractNum w:abstractNumId="2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4472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  <w:rPr>
        <w:rFonts w:cs="Times New Roman"/>
      </w:rPr>
    </w:lvl>
  </w:abstractNum>
  <w:abstractNum w:abstractNumId="3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4">
    <w:nsid w:val="71FB696D"/>
    <w:multiLevelType w:val="hybridMultilevel"/>
    <w:tmpl w:val="9D22AA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6F28"/>
    <w:rsid w:val="00011928"/>
    <w:rsid w:val="000128BA"/>
    <w:rsid w:val="0004679E"/>
    <w:rsid w:val="00094C89"/>
    <w:rsid w:val="000A44A9"/>
    <w:rsid w:val="000C5852"/>
    <w:rsid w:val="000C5E84"/>
    <w:rsid w:val="000D242E"/>
    <w:rsid w:val="000F242D"/>
    <w:rsid w:val="000F405D"/>
    <w:rsid w:val="000F7E71"/>
    <w:rsid w:val="00102ADE"/>
    <w:rsid w:val="001202E2"/>
    <w:rsid w:val="001319E1"/>
    <w:rsid w:val="001514FC"/>
    <w:rsid w:val="00161EB1"/>
    <w:rsid w:val="00163643"/>
    <w:rsid w:val="00163699"/>
    <w:rsid w:val="00172026"/>
    <w:rsid w:val="00172A06"/>
    <w:rsid w:val="00183E1F"/>
    <w:rsid w:val="00185A3C"/>
    <w:rsid w:val="0018600B"/>
    <w:rsid w:val="001A0F42"/>
    <w:rsid w:val="001B42E2"/>
    <w:rsid w:val="001B63CA"/>
    <w:rsid w:val="001C5C3F"/>
    <w:rsid w:val="001E768B"/>
    <w:rsid w:val="001F06CD"/>
    <w:rsid w:val="002008AE"/>
    <w:rsid w:val="00202DB5"/>
    <w:rsid w:val="00202E12"/>
    <w:rsid w:val="002119B1"/>
    <w:rsid w:val="00220034"/>
    <w:rsid w:val="00232BB6"/>
    <w:rsid w:val="0023428E"/>
    <w:rsid w:val="00253CAF"/>
    <w:rsid w:val="00256A31"/>
    <w:rsid w:val="00257B68"/>
    <w:rsid w:val="002920E8"/>
    <w:rsid w:val="002B241E"/>
    <w:rsid w:val="002B31D6"/>
    <w:rsid w:val="002C4A32"/>
    <w:rsid w:val="002C64C5"/>
    <w:rsid w:val="002D00D9"/>
    <w:rsid w:val="002D373E"/>
    <w:rsid w:val="00301280"/>
    <w:rsid w:val="00304653"/>
    <w:rsid w:val="00312E64"/>
    <w:rsid w:val="00327F8E"/>
    <w:rsid w:val="0033782F"/>
    <w:rsid w:val="00347EA7"/>
    <w:rsid w:val="00352423"/>
    <w:rsid w:val="00360EA3"/>
    <w:rsid w:val="00370994"/>
    <w:rsid w:val="00371D23"/>
    <w:rsid w:val="003B6711"/>
    <w:rsid w:val="003E7474"/>
    <w:rsid w:val="003F2F49"/>
    <w:rsid w:val="00423270"/>
    <w:rsid w:val="00426550"/>
    <w:rsid w:val="00446F0C"/>
    <w:rsid w:val="00461627"/>
    <w:rsid w:val="0046679A"/>
    <w:rsid w:val="004740F0"/>
    <w:rsid w:val="0047648B"/>
    <w:rsid w:val="00476734"/>
    <w:rsid w:val="0048014E"/>
    <w:rsid w:val="00481820"/>
    <w:rsid w:val="004B2FE1"/>
    <w:rsid w:val="004C2618"/>
    <w:rsid w:val="004D6972"/>
    <w:rsid w:val="004E28EE"/>
    <w:rsid w:val="004F27E9"/>
    <w:rsid w:val="00503167"/>
    <w:rsid w:val="0051314C"/>
    <w:rsid w:val="00536088"/>
    <w:rsid w:val="005439BD"/>
    <w:rsid w:val="00550E6B"/>
    <w:rsid w:val="00553966"/>
    <w:rsid w:val="00570024"/>
    <w:rsid w:val="005765CD"/>
    <w:rsid w:val="00584C56"/>
    <w:rsid w:val="00596658"/>
    <w:rsid w:val="00597A33"/>
    <w:rsid w:val="005A66B0"/>
    <w:rsid w:val="005A76E2"/>
    <w:rsid w:val="005B7083"/>
    <w:rsid w:val="005C3961"/>
    <w:rsid w:val="005D3616"/>
    <w:rsid w:val="005E0D63"/>
    <w:rsid w:val="005E7632"/>
    <w:rsid w:val="005F0864"/>
    <w:rsid w:val="005F4C06"/>
    <w:rsid w:val="00606403"/>
    <w:rsid w:val="006138D8"/>
    <w:rsid w:val="00617B40"/>
    <w:rsid w:val="006228A8"/>
    <w:rsid w:val="00624503"/>
    <w:rsid w:val="00626321"/>
    <w:rsid w:val="00636F28"/>
    <w:rsid w:val="0064035F"/>
    <w:rsid w:val="00657FD6"/>
    <w:rsid w:val="00661E54"/>
    <w:rsid w:val="006722F9"/>
    <w:rsid w:val="00676F19"/>
    <w:rsid w:val="00684A2E"/>
    <w:rsid w:val="00685D72"/>
    <w:rsid w:val="006876A7"/>
    <w:rsid w:val="00691430"/>
    <w:rsid w:val="00691D0E"/>
    <w:rsid w:val="006922EB"/>
    <w:rsid w:val="006A48CA"/>
    <w:rsid w:val="006B36E0"/>
    <w:rsid w:val="006C37AF"/>
    <w:rsid w:val="006D1520"/>
    <w:rsid w:val="006D5983"/>
    <w:rsid w:val="006D66E9"/>
    <w:rsid w:val="006E0EC3"/>
    <w:rsid w:val="006E3993"/>
    <w:rsid w:val="006E3E8D"/>
    <w:rsid w:val="00701E6F"/>
    <w:rsid w:val="00717090"/>
    <w:rsid w:val="00725A3F"/>
    <w:rsid w:val="007278FE"/>
    <w:rsid w:val="007343BF"/>
    <w:rsid w:val="0075353D"/>
    <w:rsid w:val="007546D1"/>
    <w:rsid w:val="00762C08"/>
    <w:rsid w:val="00773C3F"/>
    <w:rsid w:val="007770F8"/>
    <w:rsid w:val="0078084B"/>
    <w:rsid w:val="007959FD"/>
    <w:rsid w:val="007966A4"/>
    <w:rsid w:val="007C20AA"/>
    <w:rsid w:val="007D2E40"/>
    <w:rsid w:val="007D5E02"/>
    <w:rsid w:val="007F6ACB"/>
    <w:rsid w:val="008042BF"/>
    <w:rsid w:val="008150EF"/>
    <w:rsid w:val="00852A49"/>
    <w:rsid w:val="00892D1B"/>
    <w:rsid w:val="008C2ACB"/>
    <w:rsid w:val="008D0BBC"/>
    <w:rsid w:val="008D0C69"/>
    <w:rsid w:val="008E316C"/>
    <w:rsid w:val="008E4601"/>
    <w:rsid w:val="008E504D"/>
    <w:rsid w:val="008E552E"/>
    <w:rsid w:val="0091599B"/>
    <w:rsid w:val="00923FB0"/>
    <w:rsid w:val="00931374"/>
    <w:rsid w:val="00931DD8"/>
    <w:rsid w:val="00933810"/>
    <w:rsid w:val="00947D47"/>
    <w:rsid w:val="00953F55"/>
    <w:rsid w:val="009710E1"/>
    <w:rsid w:val="0098471E"/>
    <w:rsid w:val="009B541E"/>
    <w:rsid w:val="009C0855"/>
    <w:rsid w:val="009C2ACB"/>
    <w:rsid w:val="009C793B"/>
    <w:rsid w:val="009D1598"/>
    <w:rsid w:val="009D6BE7"/>
    <w:rsid w:val="009F6EC2"/>
    <w:rsid w:val="00A0510A"/>
    <w:rsid w:val="00A10272"/>
    <w:rsid w:val="00A102C9"/>
    <w:rsid w:val="00A11CAB"/>
    <w:rsid w:val="00A13D28"/>
    <w:rsid w:val="00A16321"/>
    <w:rsid w:val="00A33D50"/>
    <w:rsid w:val="00A34AE4"/>
    <w:rsid w:val="00A4494C"/>
    <w:rsid w:val="00A47C3E"/>
    <w:rsid w:val="00A76A9A"/>
    <w:rsid w:val="00A975D4"/>
    <w:rsid w:val="00AC194A"/>
    <w:rsid w:val="00AD3270"/>
    <w:rsid w:val="00AE1BC0"/>
    <w:rsid w:val="00AF2510"/>
    <w:rsid w:val="00B02D72"/>
    <w:rsid w:val="00B0666A"/>
    <w:rsid w:val="00B07E5A"/>
    <w:rsid w:val="00B14314"/>
    <w:rsid w:val="00B23C3D"/>
    <w:rsid w:val="00B4392C"/>
    <w:rsid w:val="00B453D2"/>
    <w:rsid w:val="00B45FD5"/>
    <w:rsid w:val="00B55CB0"/>
    <w:rsid w:val="00B572B2"/>
    <w:rsid w:val="00B71796"/>
    <w:rsid w:val="00B85C02"/>
    <w:rsid w:val="00B866BC"/>
    <w:rsid w:val="00BA2AA1"/>
    <w:rsid w:val="00BB481D"/>
    <w:rsid w:val="00BB5506"/>
    <w:rsid w:val="00BD126A"/>
    <w:rsid w:val="00BD7611"/>
    <w:rsid w:val="00BE688F"/>
    <w:rsid w:val="00BF1BDF"/>
    <w:rsid w:val="00BF262A"/>
    <w:rsid w:val="00C061A4"/>
    <w:rsid w:val="00C36F5A"/>
    <w:rsid w:val="00C37317"/>
    <w:rsid w:val="00C4309D"/>
    <w:rsid w:val="00C50D1C"/>
    <w:rsid w:val="00CC45F8"/>
    <w:rsid w:val="00CC675C"/>
    <w:rsid w:val="00CD4B6D"/>
    <w:rsid w:val="00D20FD7"/>
    <w:rsid w:val="00D26095"/>
    <w:rsid w:val="00D33BED"/>
    <w:rsid w:val="00D505D5"/>
    <w:rsid w:val="00D53BAF"/>
    <w:rsid w:val="00D5404F"/>
    <w:rsid w:val="00D675B6"/>
    <w:rsid w:val="00D864EC"/>
    <w:rsid w:val="00D93910"/>
    <w:rsid w:val="00DA39E0"/>
    <w:rsid w:val="00DB4136"/>
    <w:rsid w:val="00DB7B3D"/>
    <w:rsid w:val="00DD277F"/>
    <w:rsid w:val="00DF62EB"/>
    <w:rsid w:val="00E14D30"/>
    <w:rsid w:val="00E22D4A"/>
    <w:rsid w:val="00E560D4"/>
    <w:rsid w:val="00E624C3"/>
    <w:rsid w:val="00EB1E81"/>
    <w:rsid w:val="00EC1BBB"/>
    <w:rsid w:val="00EC47EB"/>
    <w:rsid w:val="00ED066C"/>
    <w:rsid w:val="00EF214F"/>
    <w:rsid w:val="00F004F9"/>
    <w:rsid w:val="00F155DA"/>
    <w:rsid w:val="00F21705"/>
    <w:rsid w:val="00F262C9"/>
    <w:rsid w:val="00F321EC"/>
    <w:rsid w:val="00F41643"/>
    <w:rsid w:val="00F4425C"/>
    <w:rsid w:val="00F508FD"/>
    <w:rsid w:val="00F55748"/>
    <w:rsid w:val="00F625C3"/>
    <w:rsid w:val="00F80373"/>
    <w:rsid w:val="00F936FE"/>
    <w:rsid w:val="00FA3B11"/>
    <w:rsid w:val="00FB0381"/>
    <w:rsid w:val="00FB27F0"/>
    <w:rsid w:val="00FD00F0"/>
    <w:rsid w:val="00FD14E8"/>
    <w:rsid w:val="00FE6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47EB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6E0EC3"/>
    <w:pPr>
      <w:widowControl w:val="0"/>
      <w:autoSpaceDE w:val="0"/>
      <w:autoSpaceDN w:val="0"/>
      <w:spacing w:after="0" w:line="240" w:lineRule="auto"/>
      <w:ind w:left="348" w:hanging="2377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E0EC3"/>
    <w:rPr>
      <w:rFonts w:ascii="Times New Roman" w:hAnsi="Times New Roman" w:cs="Times New Roman"/>
      <w:b/>
      <w:b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8600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18600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17B40"/>
    <w:rPr>
      <w:rFonts w:cs="Times New Roman"/>
    </w:rPr>
  </w:style>
  <w:style w:type="paragraph" w:styleId="Footer">
    <w:name w:val="footer"/>
    <w:basedOn w:val="Normal"/>
    <w:link w:val="FooterChar"/>
    <w:uiPriority w:val="99"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617B40"/>
    <w:rPr>
      <w:rFonts w:cs="Times New Roman"/>
    </w:rPr>
  </w:style>
  <w:style w:type="table" w:customStyle="1" w:styleId="1">
    <w:name w:val="Сетка таблицы1"/>
    <w:uiPriority w:val="99"/>
    <w:rsid w:val="00EC47E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546D1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596658"/>
    <w:rPr>
      <w:lang w:eastAsia="en-US"/>
    </w:rPr>
  </w:style>
  <w:style w:type="character" w:styleId="PageNumber">
    <w:name w:val="page number"/>
    <w:basedOn w:val="DefaultParagraphFont"/>
    <w:uiPriority w:val="99"/>
    <w:rsid w:val="001B63CA"/>
    <w:rPr>
      <w:rFonts w:cs="Times New Roman"/>
    </w:rPr>
  </w:style>
  <w:style w:type="character" w:styleId="PlaceholderText">
    <w:name w:val="Placeholder Text"/>
    <w:basedOn w:val="DefaultParagraphFont"/>
    <w:uiPriority w:val="99"/>
    <w:semiHidden/>
    <w:rsid w:val="002C64C5"/>
    <w:rPr>
      <w:rFonts w:cs="Times New Roman"/>
      <w:color w:val="808080"/>
    </w:rPr>
  </w:style>
  <w:style w:type="paragraph" w:styleId="ListParagraph">
    <w:name w:val="List Paragraph"/>
    <w:basedOn w:val="Normal"/>
    <w:uiPriority w:val="99"/>
    <w:qFormat/>
    <w:rsid w:val="00A34AE4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F8037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F80373"/>
    <w:rPr>
      <w:rFonts w:ascii="Times New Roman" w:hAnsi="Times New Roman" w:cs="Times New Roman"/>
      <w:sz w:val="28"/>
      <w:szCs w:val="28"/>
    </w:rPr>
  </w:style>
  <w:style w:type="character" w:customStyle="1" w:styleId="a">
    <w:name w:val="Гипертекстовая ссылка"/>
    <w:basedOn w:val="DefaultParagraphFont"/>
    <w:uiPriority w:val="99"/>
    <w:rsid w:val="00536088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175347DC2E1A0FCC217FDED82BB539E215CC627FF7FC9DE4DC7FD62A28D14340FFA44E9A974620E3A31335A569D5A67B73F43891FC8bCN5N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file:///C:\Users\PK1\Desktop\&#1044;&#1086;&#1082;&#1091;&#1084;&#1077;&#1085;&#1090;&#1099;%202017%20&#1075;&#1086;&#1076;\&#1053;&#1055;&#1040;%202017\&#1055;&#1086;&#1089;&#1090;&#1072;&#1085;&#1086;&#1074;&#1083;&#1077;&#1085;&#1080;&#1077;%20-%20&#1076;&#1086;&#1093;&#1086;&#1076;&#1099;\&#1055;&#1086;&#1089;&#1090;&#1072;&#1085;&#1086;&#1074;&#1083;&#1077;&#1085;&#1080;&#1077;%20&#1086;%20&#1087;&#1086;&#1088;&#1103;&#1076;&#1082;&#1072;%20&#1075;&#1083;.&#1072;&#1076;&#1084;.&#1076;&#1086;&#1093;&#1086;&#1076;&#1086;&#1074;%2022-24\&#1055;&#1086;&#1089;&#1090;&#1072;&#1085;&#1086;&#1074;&#1083;&#1077;&#1085;&#1080;&#1077;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</TotalTime>
  <Pages>6</Pages>
  <Words>1362</Words>
  <Characters>7770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3</cp:revision>
  <dcterms:created xsi:type="dcterms:W3CDTF">2020-02-14T09:26:00Z</dcterms:created>
  <dcterms:modified xsi:type="dcterms:W3CDTF">2021-12-22T07:02:00Z</dcterms:modified>
</cp:coreProperties>
</file>