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526" w:rsidRPr="0075442E" w:rsidRDefault="006E1526" w:rsidP="001503DF">
      <w:pPr>
        <w:tabs>
          <w:tab w:val="left" w:pos="5670"/>
          <w:tab w:val="left" w:pos="6663"/>
          <w:tab w:val="left" w:pos="7513"/>
          <w:tab w:val="left" w:pos="7938"/>
        </w:tabs>
        <w:spacing w:after="0" w:line="276" w:lineRule="auto"/>
        <w:ind w:left="709" w:right="14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F2C58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8pt;visibility:visible">
            <v:imagedata r:id="rId4" o:title=""/>
          </v:shape>
        </w:pict>
      </w:r>
    </w:p>
    <w:p w:rsidR="006E1526" w:rsidRDefault="006E1526" w:rsidP="001503DF">
      <w:pPr>
        <w:tabs>
          <w:tab w:val="left" w:pos="5670"/>
          <w:tab w:val="left" w:pos="6663"/>
          <w:tab w:val="left" w:pos="7513"/>
          <w:tab w:val="left" w:pos="7938"/>
        </w:tabs>
        <w:spacing w:after="0" w:line="276" w:lineRule="auto"/>
        <w:ind w:left="709" w:right="141"/>
        <w:jc w:val="center"/>
        <w:rPr>
          <w:rFonts w:ascii="Times New Roman" w:hAnsi="Times New Roman"/>
          <w:b/>
          <w:sz w:val="40"/>
          <w:szCs w:val="40"/>
          <w:lang w:eastAsia="ru-RU"/>
        </w:rPr>
      </w:pPr>
      <w:r w:rsidRPr="0075442E">
        <w:rPr>
          <w:rFonts w:ascii="Times New Roman" w:hAnsi="Times New Roman"/>
          <w:b/>
          <w:sz w:val="40"/>
          <w:szCs w:val="40"/>
          <w:lang w:eastAsia="ru-RU"/>
        </w:rPr>
        <w:t xml:space="preserve">Администрация </w:t>
      </w:r>
      <w:r>
        <w:rPr>
          <w:rFonts w:ascii="Times New Roman" w:hAnsi="Times New Roman"/>
          <w:b/>
          <w:sz w:val="40"/>
          <w:szCs w:val="40"/>
          <w:lang w:eastAsia="ru-RU"/>
        </w:rPr>
        <w:t>Старочамзинского сельского поселения</w:t>
      </w:r>
    </w:p>
    <w:p w:rsidR="006E1526" w:rsidRPr="0075442E" w:rsidRDefault="006E1526" w:rsidP="001503DF">
      <w:pPr>
        <w:tabs>
          <w:tab w:val="left" w:pos="5670"/>
          <w:tab w:val="left" w:pos="6663"/>
          <w:tab w:val="left" w:pos="7513"/>
          <w:tab w:val="left" w:pos="7938"/>
        </w:tabs>
        <w:spacing w:after="0" w:line="276" w:lineRule="auto"/>
        <w:ind w:left="709" w:right="141"/>
        <w:jc w:val="center"/>
        <w:rPr>
          <w:rFonts w:ascii="Times New Roman" w:hAnsi="Times New Roman"/>
          <w:b/>
          <w:sz w:val="40"/>
          <w:szCs w:val="40"/>
          <w:lang w:eastAsia="ru-RU"/>
        </w:rPr>
      </w:pPr>
      <w:r w:rsidRPr="0075442E">
        <w:rPr>
          <w:rFonts w:ascii="Times New Roman" w:hAnsi="Times New Roman"/>
          <w:b/>
          <w:sz w:val="40"/>
          <w:szCs w:val="40"/>
          <w:lang w:eastAsia="ru-RU"/>
        </w:rPr>
        <w:t>Большеигнатовского муниципального района Республики  Мордовия</w:t>
      </w:r>
    </w:p>
    <w:p w:rsidR="006E1526" w:rsidRPr="0075442E" w:rsidRDefault="006E1526" w:rsidP="001503DF">
      <w:pPr>
        <w:keepNext/>
        <w:suppressAutoHyphens/>
        <w:spacing w:after="0" w:line="240" w:lineRule="auto"/>
        <w:ind w:left="709" w:right="141"/>
        <w:outlineLvl w:val="1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6E1526" w:rsidRPr="0075442E" w:rsidRDefault="006E1526" w:rsidP="001503DF">
      <w:pPr>
        <w:keepNext/>
        <w:tabs>
          <w:tab w:val="num" w:pos="0"/>
        </w:tabs>
        <w:suppressAutoHyphens/>
        <w:spacing w:after="0" w:line="240" w:lineRule="auto"/>
        <w:ind w:left="709" w:right="141" w:hanging="576"/>
        <w:jc w:val="center"/>
        <w:outlineLvl w:val="1"/>
        <w:rPr>
          <w:rFonts w:ascii="Times New Roman" w:hAnsi="Times New Roman"/>
          <w:b/>
          <w:bCs/>
          <w:sz w:val="32"/>
          <w:szCs w:val="32"/>
          <w:lang w:eastAsia="ar-SA"/>
        </w:rPr>
      </w:pPr>
      <w:r w:rsidRPr="0075442E">
        <w:rPr>
          <w:rFonts w:ascii="Times New Roman" w:hAnsi="Times New Roman"/>
          <w:b/>
          <w:bCs/>
          <w:sz w:val="32"/>
          <w:szCs w:val="32"/>
          <w:lang w:eastAsia="ar-SA"/>
        </w:rPr>
        <w:t>ПОСТАНОВЛЕНИЕ</w:t>
      </w:r>
    </w:p>
    <w:p w:rsidR="006E1526" w:rsidRPr="0075442E" w:rsidRDefault="006E1526" w:rsidP="001503DF">
      <w:pPr>
        <w:spacing w:after="0" w:line="276" w:lineRule="auto"/>
        <w:ind w:left="709" w:right="141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6E1526" w:rsidRPr="0075442E" w:rsidRDefault="006E1526" w:rsidP="001503DF">
      <w:pPr>
        <w:tabs>
          <w:tab w:val="center" w:pos="4677"/>
        </w:tabs>
        <w:spacing w:after="0" w:line="276" w:lineRule="auto"/>
        <w:ind w:left="709" w:right="141"/>
        <w:rPr>
          <w:rFonts w:ascii="Times New Roman" w:hAnsi="Times New Roman"/>
          <w:sz w:val="28"/>
          <w:szCs w:val="28"/>
          <w:lang w:eastAsia="ru-RU"/>
        </w:rPr>
      </w:pPr>
      <w:r w:rsidRPr="0075442E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>21 декабря</w:t>
      </w:r>
      <w:r w:rsidRPr="0075442E">
        <w:rPr>
          <w:rFonts w:ascii="Times New Roman" w:hAnsi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75442E">
          <w:rPr>
            <w:rFonts w:ascii="Times New Roman" w:hAnsi="Times New Roman"/>
            <w:sz w:val="28"/>
            <w:szCs w:val="28"/>
            <w:lang w:eastAsia="ru-RU"/>
          </w:rPr>
          <w:t>2021 г</w:t>
        </w:r>
      </w:smartTag>
      <w:r w:rsidRPr="0075442E">
        <w:rPr>
          <w:rFonts w:ascii="Times New Roman" w:hAnsi="Times New Roman"/>
          <w:sz w:val="28"/>
          <w:szCs w:val="28"/>
          <w:lang w:eastAsia="ru-RU"/>
        </w:rPr>
        <w:t xml:space="preserve">.                                                              № </w:t>
      </w:r>
      <w:r>
        <w:rPr>
          <w:rFonts w:ascii="Times New Roman" w:hAnsi="Times New Roman"/>
          <w:sz w:val="28"/>
          <w:szCs w:val="28"/>
          <w:lang w:eastAsia="ru-RU"/>
        </w:rPr>
        <w:t>60</w:t>
      </w:r>
    </w:p>
    <w:p w:rsidR="006E1526" w:rsidRDefault="006E1526" w:rsidP="001503DF">
      <w:pPr>
        <w:spacing w:after="0" w:line="276" w:lineRule="auto"/>
        <w:ind w:left="709" w:right="141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6E1526" w:rsidRPr="0075442E" w:rsidRDefault="006E1526" w:rsidP="001503DF">
      <w:pPr>
        <w:spacing w:after="0" w:line="276" w:lineRule="auto"/>
        <w:ind w:left="709" w:right="141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75442E">
        <w:rPr>
          <w:rFonts w:ascii="Times New Roman" w:hAnsi="Times New Roman"/>
          <w:sz w:val="20"/>
          <w:szCs w:val="20"/>
          <w:lang w:eastAsia="ru-RU"/>
        </w:rPr>
        <w:t xml:space="preserve">с. </w:t>
      </w:r>
      <w:r>
        <w:rPr>
          <w:rFonts w:ascii="Times New Roman" w:hAnsi="Times New Roman"/>
          <w:sz w:val="20"/>
          <w:szCs w:val="20"/>
          <w:lang w:eastAsia="ru-RU"/>
        </w:rPr>
        <w:t>Старое Чамзино</w:t>
      </w:r>
    </w:p>
    <w:p w:rsidR="006E1526" w:rsidRPr="0075442E" w:rsidRDefault="006E1526" w:rsidP="001503DF">
      <w:pPr>
        <w:spacing w:after="0" w:line="276" w:lineRule="auto"/>
        <w:ind w:left="709" w:right="141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6E1526" w:rsidRPr="0075442E" w:rsidRDefault="006E1526" w:rsidP="001503DF">
      <w:pPr>
        <w:spacing w:after="0" w:line="240" w:lineRule="auto"/>
        <w:ind w:left="709" w:right="357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Об утверждении Руководства </w:t>
      </w:r>
      <w:bookmarkStart w:id="0" w:name="_Hlk77082943"/>
      <w:r w:rsidRPr="0075442E">
        <w:rPr>
          <w:rFonts w:ascii="Times New Roman" w:hAnsi="Times New Roman"/>
          <w:bCs/>
          <w:sz w:val="28"/>
          <w:szCs w:val="28"/>
          <w:lang w:eastAsia="ru-RU"/>
        </w:rPr>
        <w:t>по соблюдению обязательных требований при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осуществлении муниципального  </w:t>
      </w:r>
      <w:r w:rsidRPr="0075442E">
        <w:rPr>
          <w:rFonts w:ascii="Times New Roman" w:hAnsi="Times New Roman"/>
          <w:bCs/>
          <w:sz w:val="28"/>
          <w:szCs w:val="28"/>
          <w:lang w:eastAsia="ru-RU"/>
        </w:rPr>
        <w:t xml:space="preserve">контроля </w:t>
      </w:r>
      <w:r>
        <w:rPr>
          <w:rFonts w:ascii="Times New Roman" w:hAnsi="Times New Roman"/>
          <w:bCs/>
          <w:sz w:val="28"/>
          <w:szCs w:val="28"/>
          <w:lang w:eastAsia="ru-RU"/>
        </w:rPr>
        <w:t>в сфере</w:t>
      </w:r>
      <w:r w:rsidRPr="0075442E">
        <w:rPr>
          <w:rFonts w:ascii="Times New Roman" w:hAnsi="Times New Roman"/>
          <w:bCs/>
          <w:sz w:val="28"/>
          <w:szCs w:val="28"/>
          <w:lang w:eastAsia="ru-RU"/>
        </w:rPr>
        <w:t xml:space="preserve"> благоустройства на территории </w:t>
      </w:r>
      <w:r>
        <w:rPr>
          <w:rFonts w:ascii="Times New Roman" w:hAnsi="Times New Roman"/>
          <w:bCs/>
          <w:sz w:val="28"/>
          <w:szCs w:val="28"/>
          <w:lang w:eastAsia="ru-RU"/>
        </w:rPr>
        <w:t>Старочамзинского сельского поселения Большеигнатовского муниципального района Республики Мордовия</w:t>
      </w:r>
    </w:p>
    <w:bookmarkEnd w:id="0"/>
    <w:p w:rsidR="006E1526" w:rsidRDefault="006E1526" w:rsidP="001503DF">
      <w:pPr>
        <w:shd w:val="clear" w:color="auto" w:fill="FFFFFF"/>
        <w:spacing w:after="300" w:line="240" w:lineRule="auto"/>
        <w:ind w:left="709" w:right="141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E1526" w:rsidRDefault="006E1526" w:rsidP="001503DF">
      <w:pPr>
        <w:shd w:val="clear" w:color="auto" w:fill="FFFFFF"/>
        <w:spacing w:after="300" w:line="240" w:lineRule="auto"/>
        <w:ind w:left="709" w:right="14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В соответствии с Федеральным законом от 31 июля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2020 г</w:t>
        </w:r>
      </w:smartTag>
      <w:r>
        <w:rPr>
          <w:rFonts w:ascii="Times New Roman" w:hAnsi="Times New Roman"/>
          <w:sz w:val="28"/>
          <w:szCs w:val="28"/>
          <w:lang w:eastAsia="ru-RU"/>
        </w:rPr>
        <w:t xml:space="preserve">. № 248-ФЗ «О государственном контроле (надзоре) и муниципальном контроле в Российской Федерации», </w:t>
      </w:r>
      <w:r w:rsidRPr="00A72166"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A72166">
        <w:rPr>
          <w:rFonts w:ascii="Times New Roman" w:hAnsi="Times New Roman"/>
          <w:sz w:val="28"/>
          <w:szCs w:val="28"/>
          <w:lang w:eastAsia="ru-RU"/>
        </w:rPr>
        <w:t xml:space="preserve">ешением Совета депутатов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A7216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от </w:t>
      </w:r>
      <w:r>
        <w:rPr>
          <w:rFonts w:ascii="Times New Roman" w:hAnsi="Times New Roman"/>
          <w:sz w:val="28"/>
          <w:szCs w:val="28"/>
          <w:lang w:eastAsia="ru-RU"/>
        </w:rPr>
        <w:t>26.03.2020</w:t>
      </w:r>
      <w:r w:rsidRPr="00A72166">
        <w:rPr>
          <w:rFonts w:ascii="Times New Roman" w:hAnsi="Times New Roman"/>
          <w:sz w:val="28"/>
          <w:szCs w:val="28"/>
          <w:lang w:eastAsia="ru-RU"/>
        </w:rPr>
        <w:t xml:space="preserve"> г. № </w:t>
      </w:r>
      <w:r>
        <w:rPr>
          <w:rFonts w:ascii="Times New Roman" w:hAnsi="Times New Roman"/>
          <w:sz w:val="28"/>
          <w:szCs w:val="28"/>
          <w:lang w:eastAsia="ru-RU"/>
        </w:rPr>
        <w:t>121</w:t>
      </w:r>
      <w:r w:rsidRPr="00A72166">
        <w:rPr>
          <w:rFonts w:ascii="Times New Roman" w:hAnsi="Times New Roman"/>
          <w:sz w:val="28"/>
          <w:szCs w:val="28"/>
          <w:lang w:eastAsia="ru-RU"/>
        </w:rPr>
        <w:t xml:space="preserve"> «Об  утверждении    Правил    благоустройства    территории  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A7216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района»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bookmarkStart w:id="1" w:name="_GoBack"/>
      <w:bookmarkEnd w:id="1"/>
      <w:r>
        <w:rPr>
          <w:rFonts w:ascii="Times New Roman" w:hAnsi="Times New Roman"/>
          <w:sz w:val="28"/>
          <w:szCs w:val="28"/>
          <w:lang w:eastAsia="ru-RU"/>
        </w:rPr>
        <w:t xml:space="preserve"> Администрация Старочамзинского сельского поселения Большеигнатовского муниципального района постановляет:</w:t>
      </w:r>
    </w:p>
    <w:p w:rsidR="006E1526" w:rsidRDefault="006E1526" w:rsidP="001503DF">
      <w:pPr>
        <w:spacing w:after="0" w:line="240" w:lineRule="auto"/>
        <w:ind w:left="709" w:right="14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1. Утвердить Руководство</w:t>
      </w:r>
      <w:r w:rsidRPr="0075442E">
        <w:rPr>
          <w:rFonts w:ascii="Times New Roman" w:hAnsi="Times New Roman"/>
          <w:sz w:val="28"/>
          <w:szCs w:val="28"/>
          <w:lang w:eastAsia="ru-RU"/>
        </w:rPr>
        <w:t xml:space="preserve"> по соблюдению обязательных требований при осуществлении муниципального  контроля в сфере благоустройства на территории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75442E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Республики Мордовия </w:t>
      </w:r>
      <w:r>
        <w:rPr>
          <w:rFonts w:ascii="Times New Roman" w:hAnsi="Times New Roman"/>
          <w:sz w:val="28"/>
          <w:szCs w:val="28"/>
          <w:lang w:eastAsia="ru-RU"/>
        </w:rPr>
        <w:t>(прилагается).</w:t>
      </w:r>
    </w:p>
    <w:p w:rsidR="006E1526" w:rsidRDefault="006E1526" w:rsidP="00EF011D">
      <w:pPr>
        <w:pStyle w:val="ListParagraph"/>
        <w:widowControl w:val="0"/>
        <w:autoSpaceDE w:val="0"/>
        <w:autoSpaceDN w:val="0"/>
        <w:spacing w:after="0" w:line="240" w:lineRule="auto"/>
        <w:ind w:left="709" w:right="141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EF011D">
        <w:rPr>
          <w:rFonts w:ascii="Times New Roman" w:hAnsi="Times New Roman"/>
          <w:sz w:val="28"/>
          <w:szCs w:val="28"/>
          <w:lang w:eastAsia="ru-RU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F011D">
        <w:rPr>
          <w:rFonts w:ascii="Times New Roman" w:hAnsi="Times New Roman"/>
          <w:sz w:val="28"/>
          <w:szCs w:val="28"/>
          <w:lang w:eastAsia="ru-RU"/>
        </w:rPr>
        <w:t xml:space="preserve"> Глав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EF011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 сельского поселения Зайкину Н.В.</w:t>
      </w:r>
    </w:p>
    <w:p w:rsidR="006E1526" w:rsidRDefault="006E1526" w:rsidP="00EF011D">
      <w:pPr>
        <w:pStyle w:val="ListParagraph"/>
        <w:widowControl w:val="0"/>
        <w:autoSpaceDE w:val="0"/>
        <w:autoSpaceDN w:val="0"/>
        <w:spacing w:after="0" w:line="240" w:lineRule="auto"/>
        <w:ind w:left="709" w:right="141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 Настоящее постановление вступает в силу после его официального опубликования.</w:t>
      </w:r>
    </w:p>
    <w:p w:rsidR="006E1526" w:rsidRDefault="006E1526" w:rsidP="001503DF">
      <w:pPr>
        <w:spacing w:after="0" w:line="240" w:lineRule="auto"/>
        <w:ind w:left="709" w:right="14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E1526" w:rsidRDefault="006E1526" w:rsidP="001503DF">
      <w:pPr>
        <w:spacing w:after="0" w:line="240" w:lineRule="auto"/>
        <w:ind w:left="709" w:right="14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E1526" w:rsidRDefault="006E1526" w:rsidP="001503DF">
      <w:pPr>
        <w:spacing w:after="0" w:line="240" w:lineRule="auto"/>
        <w:ind w:left="709" w:right="14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E1526" w:rsidRDefault="006E1526" w:rsidP="001503DF">
      <w:pPr>
        <w:spacing w:after="0" w:line="240" w:lineRule="auto"/>
        <w:ind w:left="709" w:right="14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Глава Старочамзинского</w:t>
      </w:r>
    </w:p>
    <w:p w:rsidR="006E1526" w:rsidRDefault="006E1526" w:rsidP="00D97808">
      <w:pPr>
        <w:spacing w:after="0" w:line="240" w:lineRule="auto"/>
        <w:ind w:left="709" w:right="14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сельского поселения                                                      Н.В.Зайкина</w:t>
      </w:r>
    </w:p>
    <w:p w:rsidR="006E1526" w:rsidRDefault="006E1526" w:rsidP="001503DF">
      <w:pPr>
        <w:ind w:right="141"/>
      </w:pPr>
    </w:p>
    <w:p w:rsidR="006E1526" w:rsidRDefault="006E1526" w:rsidP="001503DF">
      <w:pPr>
        <w:ind w:right="141"/>
      </w:pPr>
    </w:p>
    <w:p w:rsidR="006E1526" w:rsidRDefault="006E1526" w:rsidP="001503DF">
      <w:pPr>
        <w:ind w:right="141"/>
      </w:pPr>
    </w:p>
    <w:p w:rsidR="006E1526" w:rsidRDefault="006E1526" w:rsidP="001503DF">
      <w:pPr>
        <w:ind w:right="141"/>
      </w:pPr>
    </w:p>
    <w:p w:rsidR="006E1526" w:rsidRDefault="006E1526" w:rsidP="001503DF">
      <w:pPr>
        <w:ind w:right="141"/>
      </w:pPr>
    </w:p>
    <w:p w:rsidR="006E1526" w:rsidRPr="001503DF" w:rsidRDefault="006E1526" w:rsidP="001503DF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503DF">
        <w:rPr>
          <w:rFonts w:ascii="Times New Roman" w:hAnsi="Times New Roman"/>
          <w:sz w:val="24"/>
          <w:szCs w:val="24"/>
          <w:lang w:eastAsia="ru-RU"/>
        </w:rPr>
        <w:t>Утвержденное</w:t>
      </w:r>
    </w:p>
    <w:p w:rsidR="006E1526" w:rsidRDefault="006E1526" w:rsidP="001503DF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503DF">
        <w:rPr>
          <w:rFonts w:ascii="Times New Roman" w:hAnsi="Times New Roman"/>
          <w:sz w:val="24"/>
          <w:szCs w:val="24"/>
          <w:lang w:eastAsia="ru-RU"/>
        </w:rPr>
        <w:t xml:space="preserve"> Постановлением Администрации </w:t>
      </w:r>
    </w:p>
    <w:p w:rsidR="006E1526" w:rsidRDefault="006E1526" w:rsidP="001503DF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Старочамзинского сельского поселения</w:t>
      </w:r>
    </w:p>
    <w:p w:rsidR="006E1526" w:rsidRPr="001503DF" w:rsidRDefault="006E1526" w:rsidP="001503DF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503DF">
        <w:rPr>
          <w:rFonts w:ascii="Times New Roman" w:hAnsi="Times New Roman"/>
          <w:sz w:val="24"/>
          <w:szCs w:val="24"/>
          <w:lang w:eastAsia="ru-RU"/>
        </w:rPr>
        <w:t xml:space="preserve">Большеигнатовского </w:t>
      </w:r>
    </w:p>
    <w:p w:rsidR="006E1526" w:rsidRPr="001503DF" w:rsidRDefault="006E1526" w:rsidP="001503DF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503DF">
        <w:rPr>
          <w:rFonts w:ascii="Times New Roman" w:hAnsi="Times New Roman"/>
          <w:sz w:val="24"/>
          <w:szCs w:val="24"/>
          <w:lang w:eastAsia="ru-RU"/>
        </w:rPr>
        <w:t xml:space="preserve">муниципального района Республики Мордовия                                                                                                                   от </w:t>
      </w:r>
      <w:r>
        <w:rPr>
          <w:rFonts w:ascii="Times New Roman" w:hAnsi="Times New Roman"/>
          <w:sz w:val="24"/>
          <w:szCs w:val="24"/>
          <w:lang w:eastAsia="ru-RU"/>
        </w:rPr>
        <w:t>21.12.</w:t>
      </w:r>
      <w:r w:rsidRPr="001503DF">
        <w:rPr>
          <w:rFonts w:ascii="Times New Roman" w:hAnsi="Times New Roman"/>
          <w:sz w:val="24"/>
          <w:szCs w:val="24"/>
          <w:lang w:eastAsia="ru-RU"/>
        </w:rPr>
        <w:t>2021 г.№_</w:t>
      </w:r>
      <w:r>
        <w:rPr>
          <w:rFonts w:ascii="Times New Roman" w:hAnsi="Times New Roman"/>
          <w:sz w:val="24"/>
          <w:szCs w:val="24"/>
          <w:lang w:eastAsia="ru-RU"/>
        </w:rPr>
        <w:t>60</w:t>
      </w:r>
      <w:r w:rsidRPr="001503D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6E1526" w:rsidRPr="001503DF" w:rsidRDefault="006E1526" w:rsidP="001503DF">
      <w:pPr>
        <w:spacing w:after="0" w:line="240" w:lineRule="auto"/>
        <w:ind w:right="141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1503DF">
        <w:rPr>
          <w:rFonts w:ascii="Times New Roman" w:hAnsi="Times New Roman"/>
          <w:bCs/>
          <w:sz w:val="24"/>
          <w:szCs w:val="24"/>
          <w:lang w:eastAsia="ru-RU"/>
        </w:rPr>
        <w:t xml:space="preserve">«Об утверждении Руководства по соблюдению обязательных требований </w:t>
      </w:r>
    </w:p>
    <w:p w:rsidR="006E1526" w:rsidRPr="001503DF" w:rsidRDefault="006E1526" w:rsidP="001503DF">
      <w:pPr>
        <w:spacing w:after="0" w:line="240" w:lineRule="auto"/>
        <w:ind w:right="141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1503DF">
        <w:rPr>
          <w:rFonts w:ascii="Times New Roman" w:hAnsi="Times New Roman"/>
          <w:bCs/>
          <w:sz w:val="24"/>
          <w:szCs w:val="24"/>
          <w:lang w:eastAsia="ru-RU"/>
        </w:rPr>
        <w:t xml:space="preserve">земельного законодательства, предъявляемых при проведении мероприятий </w:t>
      </w:r>
    </w:p>
    <w:p w:rsidR="006E1526" w:rsidRDefault="006E1526" w:rsidP="001503DF">
      <w:pPr>
        <w:spacing w:after="0" w:line="240" w:lineRule="auto"/>
        <w:ind w:right="141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1503DF">
        <w:rPr>
          <w:rFonts w:ascii="Times New Roman" w:hAnsi="Times New Roman"/>
          <w:bCs/>
          <w:sz w:val="24"/>
          <w:szCs w:val="24"/>
          <w:lang w:eastAsia="ru-RU"/>
        </w:rPr>
        <w:t xml:space="preserve">по осуществлению муниципального земельного контроля на территории </w:t>
      </w:r>
    </w:p>
    <w:p w:rsidR="006E1526" w:rsidRDefault="006E1526" w:rsidP="001503DF">
      <w:pPr>
        <w:spacing w:after="0" w:line="240" w:lineRule="auto"/>
        <w:ind w:right="141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Старочамзинского сельского поселения</w:t>
      </w:r>
    </w:p>
    <w:p w:rsidR="006E1526" w:rsidRPr="001503DF" w:rsidRDefault="006E1526" w:rsidP="001503DF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1503DF">
        <w:rPr>
          <w:rFonts w:ascii="Times New Roman" w:hAnsi="Times New Roman"/>
          <w:bCs/>
          <w:sz w:val="24"/>
          <w:szCs w:val="24"/>
          <w:lang w:eastAsia="ru-RU"/>
        </w:rPr>
        <w:t>Большеигнатовского муниципального района Республики Мордовия»</w:t>
      </w:r>
      <w:r w:rsidRPr="001503DF">
        <w:rPr>
          <w:rFonts w:ascii="Times New Roman" w:hAnsi="Times New Roman"/>
          <w:sz w:val="24"/>
          <w:szCs w:val="24"/>
          <w:lang w:eastAsia="ru-RU"/>
        </w:rPr>
        <w:t> </w:t>
      </w:r>
    </w:p>
    <w:p w:rsidR="006E1526" w:rsidRDefault="006E1526" w:rsidP="001503DF">
      <w:pPr>
        <w:ind w:right="141"/>
      </w:pPr>
    </w:p>
    <w:p w:rsidR="006E1526" w:rsidRPr="0075442E" w:rsidRDefault="006E1526" w:rsidP="001503DF">
      <w:pPr>
        <w:widowControl w:val="0"/>
        <w:spacing w:after="0" w:line="310" w:lineRule="exact"/>
        <w:ind w:left="1088" w:right="141" w:firstLine="4018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ководст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</w:p>
    <w:p w:rsidR="006E1526" w:rsidRDefault="006E1526" w:rsidP="001503DF">
      <w:pPr>
        <w:widowControl w:val="0"/>
        <w:spacing w:after="47" w:line="240" w:lineRule="auto"/>
        <w:ind w:left="851" w:right="141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75442E">
        <w:rPr>
          <w:rFonts w:ascii="Times New Roman" w:hAnsi="Times New Roman"/>
          <w:sz w:val="28"/>
          <w:szCs w:val="28"/>
          <w:lang w:eastAsia="ru-RU"/>
        </w:rPr>
        <w:t xml:space="preserve">по соблюдению обязательных требований при осуществлении муниципального  контроля в сфере благоустройства на территории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75442E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Республики Мордовия</w:t>
      </w:r>
    </w:p>
    <w:p w:rsidR="006E1526" w:rsidRPr="0075442E" w:rsidRDefault="006E1526" w:rsidP="001503DF">
      <w:pPr>
        <w:widowControl w:val="0"/>
        <w:spacing w:after="47" w:line="240" w:lineRule="auto"/>
        <w:ind w:right="141"/>
        <w:rPr>
          <w:rFonts w:ascii="Times New Roman" w:hAnsi="Times New Roman"/>
          <w:color w:val="000000"/>
          <w:sz w:val="24"/>
          <w:szCs w:val="24"/>
        </w:rPr>
      </w:pPr>
    </w:p>
    <w:p w:rsidR="006E1526" w:rsidRPr="0075442E" w:rsidRDefault="006E1526" w:rsidP="001503DF">
      <w:pPr>
        <w:widowControl w:val="0"/>
        <w:spacing w:after="0" w:line="322" w:lineRule="exact"/>
        <w:ind w:left="898" w:right="141" w:firstLine="566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ниципальный</w:t>
      </w:r>
      <w:r w:rsidRPr="0075442E">
        <w:rPr>
          <w:rFonts w:ascii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роль</w:t>
      </w:r>
      <w:r w:rsidRPr="0075442E">
        <w:rPr>
          <w:rFonts w:ascii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в сфере</w:t>
      </w:r>
      <w:r w:rsidRPr="0075442E">
        <w:rPr>
          <w:rFonts w:ascii="Times New Roman" w:hAnsi="Times New Roman"/>
          <w:color w:val="000000"/>
          <w:spacing w:val="6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б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>аго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стройства</w:t>
      </w:r>
      <w:r w:rsidRPr="0075442E">
        <w:rPr>
          <w:rFonts w:ascii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терри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ории</w:t>
      </w:r>
      <w:r w:rsidRPr="0075442E">
        <w:rPr>
          <w:rFonts w:ascii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Большеигнатовского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ниципально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йона  проводится</w:t>
      </w:r>
      <w:r w:rsidRPr="0075442E">
        <w:rPr>
          <w:rFonts w:ascii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фор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рок</w:t>
      </w:r>
      <w:r w:rsidRPr="0075442E">
        <w:rPr>
          <w:rFonts w:ascii="Times New Roman" w:hAnsi="Times New Roman"/>
          <w:color w:val="000000"/>
          <w:spacing w:val="43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(плановых,</w:t>
      </w:r>
      <w:r w:rsidRPr="0075442E">
        <w:rPr>
          <w:rFonts w:ascii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неп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>ано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ых),</w:t>
      </w:r>
      <w:r w:rsidRPr="0075442E">
        <w:rPr>
          <w:rFonts w:ascii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ния  юридически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2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лицами,</w:t>
      </w:r>
      <w:r w:rsidRPr="0075442E">
        <w:rPr>
          <w:rFonts w:ascii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их</w:t>
      </w:r>
      <w:r w:rsidRPr="0075442E">
        <w:rPr>
          <w:rFonts w:ascii="Times New Roman" w:hAnsi="Times New Roman"/>
          <w:color w:val="000000"/>
          <w:spacing w:val="2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ководи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елями</w:t>
      </w:r>
      <w:r w:rsidRPr="0075442E">
        <w:rPr>
          <w:rFonts w:ascii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ины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2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должнос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ными</w:t>
      </w:r>
      <w:r w:rsidRPr="0075442E">
        <w:rPr>
          <w:rFonts w:ascii="Times New Roman" w:hAnsi="Times New Roman"/>
          <w:color w:val="000000"/>
          <w:spacing w:val="23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>иц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ми,  инди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 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дпринимателя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и их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полномоченными 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дста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ителями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,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физически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лицами</w:t>
      </w:r>
      <w:r w:rsidRPr="0075442E">
        <w:rPr>
          <w:rFonts w:ascii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(</w:t>
      </w:r>
      <w:r w:rsidRPr="0075442E">
        <w:rPr>
          <w:rFonts w:ascii="Times New Roman" w:hAnsi="Times New Roman"/>
          <w:color w:val="000000"/>
          <w:sz w:val="28"/>
          <w:szCs w:val="28"/>
        </w:rPr>
        <w:t>далее</w:t>
      </w:r>
      <w:r w:rsidRPr="0075442E">
        <w:rPr>
          <w:rFonts w:ascii="Times New Roman" w:hAnsi="Times New Roman"/>
          <w:color w:val="000000"/>
          <w:spacing w:val="8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акже</w:t>
      </w:r>
      <w:r w:rsidRPr="0075442E">
        <w:rPr>
          <w:rFonts w:ascii="Times New Roman" w:hAnsi="Times New Roman"/>
          <w:color w:val="000000"/>
          <w:spacing w:val="13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-</w:t>
      </w:r>
      <w:r w:rsidRPr="0075442E">
        <w:rPr>
          <w:rFonts w:ascii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бъекты</w:t>
      </w:r>
      <w:r w:rsidRPr="0075442E">
        <w:rPr>
          <w:rFonts w:ascii="Times New Roman" w:hAnsi="Times New Roman"/>
          <w:color w:val="000000"/>
          <w:spacing w:val="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рок)</w:t>
      </w:r>
      <w:r w:rsidRPr="0075442E">
        <w:rPr>
          <w:rFonts w:ascii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бований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становленных</w:t>
      </w:r>
      <w:r w:rsidRPr="0075442E">
        <w:rPr>
          <w:rFonts w:ascii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фед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ральными</w:t>
      </w:r>
      <w:r w:rsidRPr="0075442E">
        <w:rPr>
          <w:rFonts w:ascii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за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/>
          <w:color w:val="000000"/>
          <w:sz w:val="28"/>
          <w:szCs w:val="28"/>
        </w:rPr>
        <w:t>онами</w:t>
      </w:r>
      <w:r w:rsidRPr="0075442E">
        <w:rPr>
          <w:rFonts w:ascii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за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/>
          <w:color w:val="000000"/>
          <w:sz w:val="28"/>
          <w:szCs w:val="28"/>
        </w:rPr>
        <w:t>она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</w:rPr>
        <w:t>Республики Мордовия в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сти  благо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а, а также м</w:t>
      </w:r>
      <w:r w:rsidRPr="0075442E">
        <w:rPr>
          <w:rFonts w:ascii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ниципальными пра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овы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 акт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ми.  </w:t>
      </w:r>
    </w:p>
    <w:p w:rsidR="006E1526" w:rsidRPr="0075442E" w:rsidRDefault="006E1526" w:rsidP="001503DF">
      <w:pPr>
        <w:widowControl w:val="0"/>
        <w:spacing w:after="0" w:line="322" w:lineRule="exact"/>
        <w:ind w:left="898" w:right="141" w:firstLine="566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Пред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етом</w:t>
      </w:r>
      <w:r w:rsidRPr="0075442E">
        <w:rPr>
          <w:rFonts w:ascii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ниципального</w:t>
      </w:r>
      <w:r w:rsidRPr="0075442E">
        <w:rPr>
          <w:rFonts w:ascii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контроля</w:t>
      </w:r>
      <w:r w:rsidRPr="0075442E">
        <w:rPr>
          <w:rFonts w:ascii="Times New Roman" w:hAnsi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 сфере </w:t>
      </w:r>
      <w:r w:rsidRPr="0075442E">
        <w:rPr>
          <w:rFonts w:ascii="Times New Roman" w:hAnsi="Times New Roman"/>
          <w:color w:val="000000"/>
          <w:sz w:val="28"/>
          <w:szCs w:val="28"/>
        </w:rPr>
        <w:t>благо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hAnsi="Times New Roman"/>
          <w:color w:val="000000"/>
          <w:spacing w:val="1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территории</w:t>
      </w:r>
      <w:r w:rsidRPr="0075442E">
        <w:rPr>
          <w:rFonts w:ascii="Times New Roman" w:hAnsi="Times New Roman"/>
          <w:color w:val="000000"/>
          <w:spacing w:val="17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Большеигнатовского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ниципально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йона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(</w:t>
      </w:r>
      <w:r w:rsidRPr="0075442E">
        <w:rPr>
          <w:rFonts w:ascii="Times New Roman" w:hAnsi="Times New Roman"/>
          <w:color w:val="000000"/>
          <w:sz w:val="28"/>
          <w:szCs w:val="28"/>
        </w:rPr>
        <w:t>дале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-</w:t>
      </w:r>
      <w:r w:rsidRPr="0075442E">
        <w:rPr>
          <w:rFonts w:ascii="Times New Roman" w:hAnsi="Times New Roman"/>
          <w:color w:val="000000"/>
          <w:spacing w:val="56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роль</w:t>
      </w:r>
      <w:r w:rsidRPr="0075442E">
        <w:rPr>
          <w:rFonts w:ascii="Times New Roman" w:hAnsi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 сфере 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благо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а)</w:t>
      </w:r>
      <w:r w:rsidRPr="0075442E">
        <w:rPr>
          <w:rFonts w:ascii="Times New Roman" w:hAnsi="Times New Roman"/>
          <w:color w:val="000000"/>
          <w:spacing w:val="7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является</w:t>
      </w:r>
      <w:r w:rsidRPr="0075442E">
        <w:rPr>
          <w:rFonts w:ascii="Times New Roman" w:hAnsi="Times New Roman"/>
          <w:color w:val="000000"/>
          <w:spacing w:val="7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рка</w:t>
      </w:r>
      <w:r w:rsidRPr="0075442E">
        <w:rPr>
          <w:rFonts w:ascii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собл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/>
          <w:color w:val="000000"/>
          <w:sz w:val="28"/>
          <w:szCs w:val="28"/>
        </w:rPr>
        <w:t>дения</w:t>
      </w:r>
      <w:r w:rsidRPr="0075442E">
        <w:rPr>
          <w:rFonts w:ascii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/>
          <w:color w:val="000000"/>
          <w:sz w:val="28"/>
          <w:szCs w:val="28"/>
        </w:rPr>
        <w:t>ридическими</w:t>
      </w:r>
      <w:r w:rsidRPr="0075442E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ми,  инди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 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дпринимателя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и обязательных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ребований,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становленных  Правила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бла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стройства,</w:t>
      </w:r>
      <w:r w:rsidRPr="0075442E">
        <w:rPr>
          <w:rFonts w:ascii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также</w:t>
      </w:r>
      <w:r w:rsidRPr="0075442E">
        <w:rPr>
          <w:rFonts w:ascii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орг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низ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ция</w:t>
      </w:r>
      <w:r w:rsidRPr="0075442E">
        <w:rPr>
          <w:rFonts w:ascii="Times New Roman" w:hAnsi="Times New Roman"/>
          <w:color w:val="000000"/>
          <w:spacing w:val="33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дение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роприятий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по  профилак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ике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рушений.  </w:t>
      </w:r>
    </w:p>
    <w:p w:rsidR="006E1526" w:rsidRPr="0075442E" w:rsidRDefault="006E1526" w:rsidP="001503DF">
      <w:pPr>
        <w:widowControl w:val="0"/>
        <w:spacing w:after="0" w:line="321" w:lineRule="exact"/>
        <w:ind w:left="851" w:right="141" w:firstLine="567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целью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hyperlink r:id="rId5" w:history="1">
        <w:r w:rsidRPr="003A6221">
          <w:rPr>
            <w:rFonts w:ascii="Times New Roman" w:hAnsi="Times New Roman"/>
            <w:color w:val="000000"/>
            <w:sz w:val="28"/>
            <w:szCs w:val="28"/>
          </w:rPr>
          <w:t>Пра</w:t>
        </w:r>
        <w:r w:rsidRPr="003A6221">
          <w:rPr>
            <w:rFonts w:ascii="Times New Roman" w:hAnsi="Times New Roman"/>
            <w:color w:val="000000"/>
            <w:spacing w:val="-2"/>
            <w:sz w:val="28"/>
            <w:szCs w:val="28"/>
          </w:rPr>
          <w:t>в</w:t>
        </w:r>
        <w:r w:rsidRPr="003A6221">
          <w:rPr>
            <w:rFonts w:ascii="Times New Roman" w:hAnsi="Times New Roman"/>
            <w:color w:val="000000"/>
            <w:sz w:val="28"/>
            <w:szCs w:val="28"/>
          </w:rPr>
          <w:t>ил</w:t>
        </w:r>
      </w:hyperlink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бл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го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стройства</w:t>
      </w:r>
      <w:r w:rsidRPr="0075442E">
        <w:rPr>
          <w:rFonts w:ascii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ерри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ории</w:t>
      </w:r>
      <w:r w:rsidRPr="0075442E">
        <w:rPr>
          <w:rFonts w:ascii="Times New Roman" w:hAnsi="Times New Roman"/>
          <w:color w:val="000000"/>
          <w:spacing w:val="38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 w:rsidRPr="0075442E">
        <w:rPr>
          <w:rFonts w:ascii="Times New Roman" w:hAnsi="Times New Roman"/>
          <w:color w:val="000000"/>
          <w:sz w:val="28"/>
          <w:szCs w:val="28"/>
        </w:rPr>
        <w:t>,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твержденных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реш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ние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овета</w:t>
      </w:r>
      <w:r w:rsidRPr="0075442E">
        <w:rPr>
          <w:rFonts w:ascii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п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/>
          <w:color w:val="000000"/>
          <w:sz w:val="28"/>
          <w:szCs w:val="28"/>
        </w:rPr>
        <w:t xml:space="preserve">татов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сельско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Большеигнатовского муниципального района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37"/>
          <w:sz w:val="28"/>
          <w:szCs w:val="28"/>
        </w:rPr>
        <w:t xml:space="preserve">от 26.03.2020 г. № 121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«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Об 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тверждении</w:t>
      </w:r>
      <w:r w:rsidRPr="0075442E">
        <w:rPr>
          <w:rFonts w:ascii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П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вил</w:t>
      </w:r>
      <w:r w:rsidRPr="0075442E">
        <w:rPr>
          <w:rFonts w:ascii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бла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строй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тва</w:t>
      </w:r>
      <w:r w:rsidRPr="0075442E">
        <w:rPr>
          <w:rFonts w:ascii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терри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ории</w:t>
      </w:r>
      <w:r w:rsidRPr="0075442E">
        <w:rPr>
          <w:rFonts w:ascii="Times New Roman" w:hAnsi="Times New Roman"/>
          <w:color w:val="000000"/>
          <w:spacing w:val="5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сельско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 xml:space="preserve"> поселения Большеигнатовского муниципального района»</w:t>
      </w:r>
      <w:r>
        <w:rPr>
          <w:rFonts w:ascii="Times New Roman" w:hAnsi="Times New Roman"/>
          <w:color w:val="000000"/>
          <w:spacing w:val="43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юридическим</w:t>
      </w:r>
      <w:r w:rsidRPr="0075442E">
        <w:rPr>
          <w:rFonts w:ascii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м,</w:t>
      </w:r>
      <w:r w:rsidRPr="0075442E">
        <w:rPr>
          <w:rFonts w:ascii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инди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альным</w:t>
      </w:r>
      <w:r w:rsidRPr="0075442E">
        <w:rPr>
          <w:rFonts w:ascii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предпринима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елям</w:t>
      </w:r>
      <w:r w:rsidRPr="0075442E">
        <w:rPr>
          <w:rFonts w:ascii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обходи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знат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след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ющее:  </w:t>
      </w:r>
    </w:p>
    <w:p w:rsidR="006E1526" w:rsidRPr="0075442E" w:rsidRDefault="006E1526" w:rsidP="001503DF">
      <w:pPr>
        <w:widowControl w:val="0"/>
        <w:spacing w:after="0" w:line="321" w:lineRule="exact"/>
        <w:ind w:left="851" w:right="141" w:firstLine="567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К</w:t>
      </w:r>
      <w:r w:rsidRPr="0075442E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обяза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ельны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требованиям</w:t>
      </w:r>
      <w:r w:rsidRPr="0075442E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соблюд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нию</w:t>
      </w:r>
      <w:r w:rsidRPr="0075442E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норм</w:t>
      </w:r>
      <w:r w:rsidRPr="0075442E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йств</w:t>
      </w:r>
      <w:r w:rsidRPr="0075442E">
        <w:rPr>
          <w:rFonts w:ascii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ющего  законодательства</w:t>
      </w:r>
      <w:r w:rsidRPr="0075442E">
        <w:rPr>
          <w:rFonts w:ascii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сфере</w:t>
      </w:r>
      <w:r w:rsidRPr="0075442E">
        <w:rPr>
          <w:rFonts w:ascii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бла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стройства</w:t>
      </w:r>
      <w:r w:rsidRPr="0075442E">
        <w:rPr>
          <w:rFonts w:ascii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рри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ории</w:t>
      </w:r>
      <w:r w:rsidRPr="0075442E">
        <w:rPr>
          <w:rFonts w:ascii="Times New Roman" w:hAnsi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226F2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сельско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66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юридически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 лиц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ми, индивид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альными 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дпринимате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>ями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относя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ся:  </w:t>
      </w:r>
    </w:p>
    <w:p w:rsidR="006E1526" w:rsidRPr="00226F2F" w:rsidRDefault="006E1526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26F2F">
        <w:rPr>
          <w:rFonts w:ascii="Times New Roman" w:hAnsi="Times New Roman"/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6E1526" w:rsidRPr="00226F2F" w:rsidRDefault="006E1526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26F2F">
        <w:rPr>
          <w:rFonts w:ascii="Times New Roman" w:hAnsi="Times New Roman"/>
          <w:color w:val="000000"/>
          <w:sz w:val="28"/>
          <w:szCs w:val="28"/>
        </w:rPr>
        <w:t>2) обязательные требования по содержанию элементов и объектов благоустройства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6E1526" w:rsidRPr="00226F2F" w:rsidRDefault="006E1526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26F2F">
        <w:rPr>
          <w:rFonts w:ascii="Times New Roman" w:hAnsi="Times New Roman"/>
          <w:color w:val="000000"/>
          <w:sz w:val="28"/>
          <w:szCs w:val="28"/>
        </w:rPr>
        <w:t xml:space="preserve">3) обязательные требования по уборке территории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226F2F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 в зимний период, включая контроль проведения мероприятий по очистке от снега, наледи и сосулек кровель зданий, сооружений; </w:t>
      </w:r>
    </w:p>
    <w:p w:rsidR="006E1526" w:rsidRPr="00226F2F" w:rsidRDefault="006E1526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26F2F">
        <w:rPr>
          <w:rFonts w:ascii="Times New Roman" w:hAnsi="Times New Roman"/>
          <w:color w:val="000000"/>
          <w:sz w:val="28"/>
          <w:szCs w:val="28"/>
        </w:rPr>
        <w:t xml:space="preserve">4) обязательные требования по уборке территории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226F2F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</w:r>
    </w:p>
    <w:p w:rsidR="006E1526" w:rsidRPr="00226F2F" w:rsidRDefault="006E1526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26F2F">
        <w:rPr>
          <w:rFonts w:ascii="Times New Roman" w:hAnsi="Times New Roman"/>
          <w:color w:val="000000"/>
          <w:sz w:val="28"/>
          <w:szCs w:val="28"/>
        </w:rPr>
        <w:t xml:space="preserve">5) дополнительные обязательные требования пожарной безопасности в период действия особого противопожарного режима; </w:t>
      </w:r>
    </w:p>
    <w:p w:rsidR="006E1526" w:rsidRPr="00226F2F" w:rsidRDefault="006E1526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26F2F">
        <w:rPr>
          <w:rFonts w:ascii="Times New Roman" w:hAnsi="Times New Roman"/>
          <w:color w:val="000000"/>
          <w:sz w:val="28"/>
          <w:szCs w:val="28"/>
        </w:rPr>
        <w:t>6) обязательные требования по прокладке, переустройству, ремонту и содержанию подземных коммуникаций на территориях общего пользования;</w:t>
      </w:r>
    </w:p>
    <w:p w:rsidR="006E1526" w:rsidRPr="00226F2F" w:rsidRDefault="006E1526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26F2F">
        <w:rPr>
          <w:rFonts w:ascii="Times New Roman" w:hAnsi="Times New Roman"/>
          <w:color w:val="000000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</w:p>
    <w:p w:rsidR="006E1526" w:rsidRPr="00226F2F" w:rsidRDefault="006E1526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26F2F">
        <w:rPr>
          <w:rFonts w:ascii="Times New Roman" w:hAnsi="Times New Roman"/>
          <w:color w:val="000000"/>
          <w:sz w:val="28"/>
          <w:szCs w:val="28"/>
        </w:rPr>
        <w:t>8) обязательные требования по складированию твердых коммунальных отходов;</w:t>
      </w:r>
    </w:p>
    <w:p w:rsidR="006E1526" w:rsidRDefault="006E1526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26F2F">
        <w:rPr>
          <w:rFonts w:ascii="Times New Roman" w:hAnsi="Times New Roman"/>
          <w:color w:val="000000"/>
          <w:sz w:val="28"/>
          <w:szCs w:val="28"/>
        </w:rPr>
        <w:t>9) обязательные требования по выгулу животных и требования о недопустимости 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6E1526" w:rsidRPr="0075442E" w:rsidRDefault="006E1526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К</w:t>
      </w:r>
      <w:r w:rsidRPr="0075442E">
        <w:rPr>
          <w:rFonts w:ascii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мероприятиям</w:t>
      </w:r>
      <w:r w:rsidRPr="0075442E">
        <w:rPr>
          <w:rFonts w:ascii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ролю</w:t>
      </w:r>
      <w:r w:rsidRPr="0075442E">
        <w:rPr>
          <w:rFonts w:ascii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без</w:t>
      </w:r>
      <w:r w:rsidRPr="0075442E">
        <w:rPr>
          <w:rFonts w:ascii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вз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имодейст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ия</w:t>
      </w:r>
      <w:r w:rsidRPr="0075442E">
        <w:rPr>
          <w:rFonts w:ascii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/>
          <w:color w:val="000000"/>
          <w:sz w:val="28"/>
          <w:szCs w:val="28"/>
        </w:rPr>
        <w:t>ридически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лица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и,  инди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елями</w:t>
      </w:r>
      <w:r w:rsidRPr="0075442E">
        <w:rPr>
          <w:rFonts w:ascii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относятся</w:t>
      </w:r>
      <w:r w:rsidRPr="0075442E">
        <w:rPr>
          <w:rFonts w:ascii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пл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ые</w:t>
      </w:r>
      <w:r w:rsidRPr="0075442E">
        <w:rPr>
          <w:rFonts w:ascii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(рейдовые)</w:t>
      </w:r>
      <w:r w:rsidRPr="0075442E">
        <w:rPr>
          <w:rFonts w:ascii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ры  (обследов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ния)</w:t>
      </w:r>
      <w:r w:rsidRPr="0075442E">
        <w:rPr>
          <w:rFonts w:ascii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рри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орий,</w:t>
      </w:r>
      <w:r w:rsidRPr="0075442E">
        <w:rPr>
          <w:rFonts w:ascii="Times New Roman" w:hAnsi="Times New Roman"/>
          <w:color w:val="000000"/>
          <w:spacing w:val="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тран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портных</w:t>
      </w:r>
      <w:r w:rsidRPr="0075442E">
        <w:rPr>
          <w:rFonts w:ascii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дств,</w:t>
      </w:r>
      <w:r w:rsidRPr="0075442E">
        <w:rPr>
          <w:rFonts w:ascii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др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гие</w:t>
      </w:r>
      <w:r w:rsidRPr="0075442E">
        <w:rPr>
          <w:rFonts w:ascii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иды</w:t>
      </w:r>
      <w:r w:rsidRPr="0075442E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формы  мероприятий по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онтролю,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становленные ф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ральными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/>
          <w:color w:val="000000"/>
          <w:sz w:val="28"/>
          <w:szCs w:val="28"/>
        </w:rPr>
        <w:t>акона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и.  </w:t>
      </w:r>
    </w:p>
    <w:p w:rsidR="006E1526" w:rsidRPr="0075442E" w:rsidRDefault="006E1526" w:rsidP="001503DF">
      <w:pPr>
        <w:widowControl w:val="0"/>
        <w:spacing w:after="0" w:line="321" w:lineRule="exact"/>
        <w:ind w:left="851" w:right="141" w:firstLine="567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рез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льтатам</w:t>
      </w:r>
      <w:r w:rsidRPr="0075442E">
        <w:rPr>
          <w:rFonts w:ascii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таких</w:t>
      </w:r>
      <w:r w:rsidRPr="0075442E">
        <w:rPr>
          <w:rFonts w:ascii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роприятий</w:t>
      </w:r>
      <w:r w:rsidRPr="0075442E">
        <w:rPr>
          <w:rFonts w:ascii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юридическим</w:t>
      </w:r>
      <w:r w:rsidRPr="0075442E">
        <w:rPr>
          <w:rFonts w:ascii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лицам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индивид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елям</w:t>
      </w:r>
      <w:r w:rsidRPr="0075442E">
        <w:rPr>
          <w:rFonts w:ascii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может</w:t>
      </w:r>
      <w:r w:rsidRPr="0075442E">
        <w:rPr>
          <w:rFonts w:ascii="Times New Roman" w:hAnsi="Times New Roman"/>
          <w:color w:val="000000"/>
          <w:spacing w:val="5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быть</w:t>
      </w:r>
      <w:r w:rsidRPr="0075442E">
        <w:rPr>
          <w:rFonts w:ascii="Times New Roman" w:hAnsi="Times New Roman"/>
          <w:color w:val="000000"/>
          <w:spacing w:val="54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пра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лено</w:t>
      </w:r>
      <w:r w:rsidRPr="0075442E">
        <w:rPr>
          <w:rFonts w:ascii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предост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жение</w:t>
      </w:r>
      <w:r w:rsidRPr="0075442E">
        <w:rPr>
          <w:rFonts w:ascii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недоп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стимости  нар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шения обя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/>
          <w:color w:val="000000"/>
          <w:sz w:val="28"/>
          <w:szCs w:val="28"/>
        </w:rPr>
        <w:t>ате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>ьных тр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бований.  </w:t>
      </w:r>
    </w:p>
    <w:p w:rsidR="006E1526" w:rsidRPr="0075442E" w:rsidRDefault="006E1526" w:rsidP="001503DF">
      <w:pPr>
        <w:widowControl w:val="0"/>
        <w:spacing w:after="0" w:line="321" w:lineRule="exact"/>
        <w:ind w:left="851" w:right="141"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сл</w:t>
      </w:r>
      <w:r w:rsidRPr="0075442E">
        <w:rPr>
          <w:rFonts w:ascii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чае</w:t>
      </w:r>
      <w:r w:rsidRPr="0075442E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выявления</w:t>
      </w:r>
      <w:r w:rsidRPr="0075442E">
        <w:rPr>
          <w:rFonts w:ascii="Times New Roman" w:hAnsi="Times New Roman"/>
          <w:color w:val="000000"/>
          <w:spacing w:val="8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при</w:t>
      </w:r>
      <w:r w:rsidRPr="0075442E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проведении</w:t>
      </w:r>
      <w:r w:rsidRPr="0075442E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роприя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ий</w:t>
      </w:r>
      <w:r w:rsidRPr="0075442E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ролю</w:t>
      </w:r>
      <w:r w:rsidRPr="0075442E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бе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75442E">
        <w:rPr>
          <w:rFonts w:ascii="Times New Roman" w:hAnsi="Times New Roman"/>
        </w:rPr>
        <w:br w:type="textWrapping" w:clear="all"/>
      </w:r>
      <w:r w:rsidRPr="0075442E">
        <w:rPr>
          <w:rFonts w:ascii="Times New Roman" w:hAnsi="Times New Roman"/>
          <w:color w:val="000000"/>
          <w:sz w:val="28"/>
          <w:szCs w:val="28"/>
        </w:rPr>
        <w:t>взаимод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йст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ия с юридически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 лица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и, инди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альными предприни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ателями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,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6E1526" w:rsidRPr="0075442E" w:rsidRDefault="006E1526" w:rsidP="003D0EE7">
      <w:pPr>
        <w:widowControl w:val="0"/>
        <w:spacing w:after="0" w:line="321" w:lineRule="exact"/>
        <w:ind w:left="851" w:right="141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нар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шений</w:t>
      </w:r>
      <w:r w:rsidRPr="0075442E">
        <w:rPr>
          <w:rFonts w:ascii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обязат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льных</w:t>
      </w:r>
      <w:r w:rsidRPr="0075442E">
        <w:rPr>
          <w:rFonts w:ascii="Times New Roman" w:hAnsi="Times New Roman"/>
          <w:color w:val="000000"/>
          <w:spacing w:val="2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бований</w:t>
      </w:r>
      <w:r w:rsidRPr="0075442E">
        <w:rPr>
          <w:rFonts w:ascii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должностные</w:t>
      </w:r>
      <w:r w:rsidRPr="0075442E">
        <w:rPr>
          <w:rFonts w:ascii="Times New Roman" w:hAnsi="Times New Roman"/>
          <w:color w:val="000000"/>
          <w:spacing w:val="28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>ица</w:t>
      </w:r>
      <w:r w:rsidRPr="0075442E">
        <w:rPr>
          <w:rFonts w:ascii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ана</w:t>
      </w:r>
      <w:r w:rsidRPr="0075442E">
        <w:rPr>
          <w:rFonts w:ascii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  контроля</w:t>
      </w:r>
      <w:r w:rsidRPr="0075442E">
        <w:rPr>
          <w:rFonts w:ascii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прини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предел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х</w:t>
      </w:r>
      <w:r w:rsidRPr="0075442E">
        <w:rPr>
          <w:rFonts w:ascii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своей</w:t>
      </w:r>
      <w:r w:rsidRPr="0075442E">
        <w:rPr>
          <w:rFonts w:ascii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ко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пет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нции</w:t>
      </w:r>
      <w:r w:rsidRPr="0075442E">
        <w:rPr>
          <w:rFonts w:ascii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ры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пре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ечению</w:t>
      </w:r>
      <w:r w:rsidRPr="0075442E">
        <w:rPr>
          <w:rFonts w:ascii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та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/>
          <w:color w:val="000000"/>
          <w:sz w:val="28"/>
          <w:szCs w:val="28"/>
        </w:rPr>
        <w:t>их  нар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шений,</w:t>
      </w:r>
      <w:r w:rsidRPr="0075442E">
        <w:rPr>
          <w:rFonts w:ascii="Times New Roman" w:hAnsi="Times New Roman"/>
          <w:color w:val="000000"/>
          <w:spacing w:val="6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pacing w:val="7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акже</w:t>
      </w:r>
      <w:r w:rsidRPr="0075442E">
        <w:rPr>
          <w:rFonts w:ascii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правляют</w:t>
      </w:r>
      <w:r w:rsidRPr="0075442E">
        <w:rPr>
          <w:rFonts w:ascii="Times New Roman" w:hAnsi="Times New Roman"/>
          <w:color w:val="000000"/>
          <w:spacing w:val="6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/>
          <w:color w:val="000000"/>
          <w:sz w:val="28"/>
          <w:szCs w:val="28"/>
        </w:rPr>
        <w:t>ридически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7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ми,</w:t>
      </w:r>
      <w:r w:rsidRPr="0075442E">
        <w:rPr>
          <w:rFonts w:ascii="Times New Roman" w:hAnsi="Times New Roman"/>
          <w:color w:val="000000"/>
          <w:spacing w:val="7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индивид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альными  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елями,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письм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мо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иров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нное</w:t>
      </w:r>
      <w:r w:rsidRPr="0075442E">
        <w:rPr>
          <w:rFonts w:ascii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предс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ление</w:t>
      </w:r>
      <w:r w:rsidRPr="0075442E">
        <w:rPr>
          <w:rFonts w:ascii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информ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цией  о</w:t>
      </w:r>
      <w:r w:rsidRPr="0075442E">
        <w:rPr>
          <w:rFonts w:ascii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выявленных</w:t>
      </w:r>
      <w:r w:rsidRPr="0075442E">
        <w:rPr>
          <w:rFonts w:ascii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нар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шениях,</w:t>
      </w:r>
      <w:r w:rsidRPr="0075442E">
        <w:rPr>
          <w:rFonts w:ascii="Times New Roman" w:hAnsi="Times New Roman"/>
          <w:color w:val="000000"/>
          <w:spacing w:val="5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основании</w:t>
      </w:r>
      <w:r w:rsidRPr="0075442E">
        <w:rPr>
          <w:rFonts w:ascii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которо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ожет</w:t>
      </w:r>
      <w:r w:rsidRPr="0075442E">
        <w:rPr>
          <w:rFonts w:ascii="Times New Roman" w:hAnsi="Times New Roman"/>
          <w:color w:val="000000"/>
          <w:spacing w:val="5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быть</w:t>
      </w:r>
      <w:r w:rsidRPr="0075442E">
        <w:rPr>
          <w:rFonts w:ascii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/>
          <w:color w:val="000000"/>
          <w:sz w:val="28"/>
          <w:szCs w:val="28"/>
        </w:rPr>
        <w:t>начен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внепл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ая проверка юридическо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 лица, индивид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 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дпринимателя.  </w:t>
      </w:r>
    </w:p>
    <w:p w:rsidR="006E1526" w:rsidRPr="0075442E" w:rsidRDefault="006E1526" w:rsidP="001503DF">
      <w:pPr>
        <w:widowControl w:val="0"/>
        <w:spacing w:after="0" w:line="321" w:lineRule="exact"/>
        <w:ind w:left="851" w:right="141" w:firstLine="567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Орган</w:t>
      </w:r>
      <w:r w:rsidRPr="0075442E">
        <w:rPr>
          <w:rFonts w:ascii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роля</w:t>
      </w:r>
      <w:r w:rsidRPr="0075442E">
        <w:rPr>
          <w:rFonts w:ascii="Times New Roman" w:hAnsi="Times New Roman"/>
          <w:color w:val="000000"/>
          <w:spacing w:val="5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обя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/>
          <w:color w:val="000000"/>
          <w:sz w:val="28"/>
          <w:szCs w:val="28"/>
        </w:rPr>
        <w:t>ан</w:t>
      </w:r>
      <w:r w:rsidRPr="0075442E">
        <w:rPr>
          <w:rFonts w:ascii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информировать</w:t>
      </w:r>
      <w:r w:rsidRPr="0075442E">
        <w:rPr>
          <w:rFonts w:ascii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юридических</w:t>
      </w:r>
      <w:r w:rsidRPr="0075442E">
        <w:rPr>
          <w:rFonts w:ascii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инди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альных</w:t>
      </w:r>
      <w:r w:rsidRPr="0075442E">
        <w:rPr>
          <w:rFonts w:ascii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дпринимател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й</w:t>
      </w:r>
      <w:r w:rsidRPr="0075442E">
        <w:rPr>
          <w:rFonts w:ascii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опросам</w:t>
      </w:r>
      <w:r w:rsidRPr="0075442E">
        <w:rPr>
          <w:rFonts w:ascii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об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>юдения</w:t>
      </w:r>
      <w:r w:rsidRPr="0075442E">
        <w:rPr>
          <w:rFonts w:ascii="Times New Roman" w:hAnsi="Times New Roman"/>
          <w:color w:val="000000"/>
          <w:spacing w:val="3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обязательных  тр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ний, в том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ч</w:t>
      </w:r>
      <w:r w:rsidRPr="0075442E">
        <w:rPr>
          <w:rFonts w:ascii="Times New Roman" w:hAnsi="Times New Roman"/>
          <w:color w:val="000000"/>
          <w:sz w:val="28"/>
          <w:szCs w:val="28"/>
        </w:rPr>
        <w:t>исле по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дством:  </w:t>
      </w:r>
    </w:p>
    <w:p w:rsidR="006E1526" w:rsidRPr="0075442E" w:rsidRDefault="006E1526" w:rsidP="001503DF">
      <w:pPr>
        <w:widowControl w:val="0"/>
        <w:spacing w:after="0" w:line="321" w:lineRule="exact"/>
        <w:ind w:left="851" w:right="141" w:firstLine="567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а)</w:t>
      </w:r>
      <w:r w:rsidRPr="0075442E">
        <w:rPr>
          <w:rFonts w:ascii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конс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льтаций</w:t>
      </w:r>
      <w:r w:rsidRPr="0075442E">
        <w:rPr>
          <w:rFonts w:ascii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подкон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рольными</w:t>
      </w:r>
      <w:r w:rsidRPr="0075442E">
        <w:rPr>
          <w:rFonts w:ascii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бъекта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разъясн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нию  обязательных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бований;  </w:t>
      </w:r>
    </w:p>
    <w:p w:rsidR="006E1526" w:rsidRPr="0075442E" w:rsidRDefault="006E1526" w:rsidP="001503DF">
      <w:pPr>
        <w:widowControl w:val="0"/>
        <w:spacing w:after="0" w:line="323" w:lineRule="exact"/>
        <w:ind w:left="851" w:right="141" w:firstLine="567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б)</w:t>
      </w:r>
      <w:r w:rsidRPr="0075442E">
        <w:rPr>
          <w:rFonts w:ascii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разработ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оп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бликования</w:t>
      </w:r>
      <w:r w:rsidRPr="0075442E">
        <w:rPr>
          <w:rFonts w:ascii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ководств</w:t>
      </w:r>
      <w:r w:rsidRPr="0075442E">
        <w:rPr>
          <w:rFonts w:ascii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/>
          <w:color w:val="000000"/>
          <w:sz w:val="28"/>
          <w:szCs w:val="28"/>
        </w:rPr>
        <w:t>дению</w:t>
      </w:r>
      <w:r w:rsidRPr="0075442E">
        <w:rPr>
          <w:rFonts w:ascii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обязател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/>
          <w:color w:val="000000"/>
          <w:sz w:val="28"/>
          <w:szCs w:val="28"/>
        </w:rPr>
        <w:t>ных  тр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ний,</w:t>
      </w:r>
      <w:r w:rsidRPr="0075442E">
        <w:rPr>
          <w:rFonts w:ascii="Times New Roman" w:hAnsi="Times New Roman"/>
          <w:color w:val="000000"/>
          <w:spacing w:val="43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од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ржащие</w:t>
      </w:r>
      <w:r w:rsidRPr="0075442E">
        <w:rPr>
          <w:rFonts w:ascii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новные</w:t>
      </w:r>
      <w:r w:rsidRPr="0075442E">
        <w:rPr>
          <w:rFonts w:ascii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pacing w:val="43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визуализиров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нном</w:t>
      </w:r>
      <w:r w:rsidRPr="0075442E">
        <w:rPr>
          <w:rFonts w:ascii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иде</w:t>
      </w:r>
      <w:r w:rsidRPr="0075442E">
        <w:rPr>
          <w:rFonts w:ascii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изложением текста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ний в прос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ом 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поня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ном формате;  </w:t>
      </w:r>
    </w:p>
    <w:p w:rsidR="006E1526" w:rsidRPr="0075442E" w:rsidRDefault="006E1526" w:rsidP="001503DF">
      <w:pPr>
        <w:widowControl w:val="0"/>
        <w:spacing w:after="0" w:line="310" w:lineRule="exact"/>
        <w:ind w:left="851" w:right="141" w:firstLine="567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в) разъяснительной рабо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ы в средств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х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массо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ой инфор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ации;  </w:t>
      </w:r>
    </w:p>
    <w:p w:rsidR="006E1526" w:rsidRPr="0075442E" w:rsidRDefault="006E1526" w:rsidP="005A2BBA">
      <w:pPr>
        <w:widowControl w:val="0"/>
        <w:spacing w:after="0" w:line="310" w:lineRule="exact"/>
        <w:ind w:left="851" w:right="141" w:firstLine="567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г)</w:t>
      </w:r>
      <w:r w:rsidRPr="0075442E">
        <w:rPr>
          <w:rFonts w:ascii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ра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прос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нения</w:t>
      </w:r>
      <w:r w:rsidRPr="0075442E">
        <w:rPr>
          <w:rFonts w:ascii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комм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нт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риев</w:t>
      </w:r>
      <w:r w:rsidRPr="0075442E">
        <w:rPr>
          <w:rFonts w:ascii="Times New Roman" w:hAnsi="Times New Roman"/>
          <w:color w:val="000000"/>
          <w:spacing w:val="23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сод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ржании</w:t>
      </w:r>
      <w:r w:rsidRPr="0075442E">
        <w:rPr>
          <w:rFonts w:ascii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новых</w:t>
      </w:r>
      <w:r w:rsidRPr="0075442E">
        <w:rPr>
          <w:rFonts w:ascii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норма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ивных  </w:t>
      </w:r>
    </w:p>
    <w:p w:rsidR="006E1526" w:rsidRPr="0075442E" w:rsidRDefault="006E1526" w:rsidP="005A2BBA">
      <w:pPr>
        <w:widowControl w:val="0"/>
        <w:spacing w:after="0" w:line="321" w:lineRule="exact"/>
        <w:ind w:left="851" w:right="141" w:firstLine="567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пра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ых</w:t>
      </w:r>
      <w:r w:rsidRPr="0075442E">
        <w:rPr>
          <w:rFonts w:ascii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ак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ов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hAnsi="Times New Roman"/>
          <w:color w:val="000000"/>
          <w:spacing w:val="1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станавливающих</w:t>
      </w:r>
      <w:r w:rsidRPr="0075442E">
        <w:rPr>
          <w:rFonts w:ascii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обязательные</w:t>
      </w:r>
      <w:r w:rsidRPr="0075442E">
        <w:rPr>
          <w:rFonts w:ascii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ния,</w:t>
      </w:r>
      <w:r>
        <w:rPr>
          <w:rFonts w:ascii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внесенных  изменениях в дейс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вующие акты;  </w:t>
      </w:r>
    </w:p>
    <w:p w:rsidR="006E1526" w:rsidRPr="0075442E" w:rsidRDefault="006E1526" w:rsidP="001503D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д) направл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ния реком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ций о пров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дении 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обходимых ор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анизационных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технических</w:t>
      </w:r>
      <w:r w:rsidRPr="0075442E">
        <w:rPr>
          <w:rFonts w:ascii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роприя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ий,</w:t>
      </w:r>
      <w:r w:rsidRPr="0075442E">
        <w:rPr>
          <w:rFonts w:ascii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правленных</w:t>
      </w:r>
      <w:r w:rsidRPr="0075442E">
        <w:rPr>
          <w:rFonts w:ascii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внедрение</w:t>
      </w:r>
      <w:r w:rsidRPr="0075442E">
        <w:rPr>
          <w:rFonts w:ascii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об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сп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чени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соблюд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ых обязательных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бований.  </w:t>
      </w:r>
    </w:p>
    <w:p w:rsidR="006E1526" w:rsidRPr="0075442E" w:rsidRDefault="006E1526" w:rsidP="001503DF">
      <w:pPr>
        <w:widowControl w:val="0"/>
        <w:tabs>
          <w:tab w:val="left" w:pos="2483"/>
        </w:tabs>
        <w:spacing w:after="0" w:line="322" w:lineRule="exact"/>
        <w:ind w:left="851" w:right="141" w:firstLine="567"/>
        <w:jc w:val="both"/>
        <w:rPr>
          <w:rFonts w:ascii="Times New Roman" w:hAnsi="Times New Roman"/>
          <w:color w:val="010302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Юридические</w:t>
      </w:r>
      <w:r w:rsidRPr="0075442E">
        <w:rPr>
          <w:rFonts w:ascii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лица,</w:t>
      </w:r>
      <w:r w:rsidRPr="0075442E">
        <w:rPr>
          <w:rFonts w:ascii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их</w:t>
      </w:r>
      <w:r w:rsidRPr="0075442E">
        <w:rPr>
          <w:rFonts w:ascii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ководи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те</w:t>
      </w:r>
      <w:r w:rsidRPr="0075442E">
        <w:rPr>
          <w:rFonts w:ascii="Times New Roman" w:hAnsi="Times New Roman"/>
          <w:color w:val="000000"/>
          <w:sz w:val="28"/>
          <w:szCs w:val="28"/>
        </w:rPr>
        <w:t>ли,</w:t>
      </w:r>
      <w:r w:rsidRPr="0075442E">
        <w:rPr>
          <w:rFonts w:ascii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иные</w:t>
      </w:r>
      <w:r w:rsidRPr="0075442E">
        <w:rPr>
          <w:rFonts w:ascii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должностные</w:t>
      </w:r>
      <w:r w:rsidRPr="0075442E">
        <w:rPr>
          <w:rFonts w:ascii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лица</w:t>
      </w:r>
      <w:r w:rsidRPr="0075442E">
        <w:rPr>
          <w:rFonts w:ascii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и 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полно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оченны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hAnsi="Times New Roman"/>
          <w:color w:val="000000"/>
          <w:sz w:val="28"/>
          <w:szCs w:val="28"/>
        </w:rPr>
        <w:t>предс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авите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hAnsi="Times New Roman"/>
          <w:color w:val="000000"/>
          <w:sz w:val="28"/>
          <w:szCs w:val="28"/>
        </w:rPr>
        <w:t>юридических</w:t>
      </w:r>
      <w:r w:rsidRPr="0075442E">
        <w:rPr>
          <w:rFonts w:ascii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hAnsi="Times New Roman"/>
          <w:color w:val="000000"/>
          <w:sz w:val="28"/>
          <w:szCs w:val="28"/>
        </w:rPr>
        <w:t>лиц,</w:t>
      </w:r>
      <w:r w:rsidRPr="0075442E">
        <w:rPr>
          <w:rFonts w:ascii="Times New Roman" w:hAnsi="Times New Roman"/>
          <w:color w:val="000000"/>
          <w:spacing w:val="5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hAnsi="Times New Roman"/>
          <w:color w:val="000000"/>
          <w:sz w:val="28"/>
          <w:szCs w:val="28"/>
        </w:rPr>
        <w:t>инди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альные  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ели,</w:t>
      </w:r>
      <w:r w:rsidRPr="0075442E">
        <w:rPr>
          <w:rFonts w:ascii="Times New Roman" w:hAnsi="Times New Roman"/>
          <w:color w:val="000000"/>
          <w:spacing w:val="56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их</w:t>
      </w:r>
      <w:r w:rsidRPr="0075442E">
        <w:rPr>
          <w:rFonts w:ascii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полно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оченные</w:t>
      </w:r>
      <w:r w:rsidRPr="0075442E">
        <w:rPr>
          <w:rFonts w:ascii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предс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авите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>и,</w:t>
      </w:r>
      <w:r w:rsidRPr="0075442E">
        <w:rPr>
          <w:rFonts w:ascii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доп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стившие</w:t>
      </w:r>
      <w:r w:rsidRPr="0075442E">
        <w:rPr>
          <w:rFonts w:ascii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шение  Фед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рального з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кона от 26.12.2008 № 294-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Ф</w:t>
      </w:r>
      <w:r w:rsidRPr="0075442E">
        <w:rPr>
          <w:rFonts w:ascii="Times New Roman" w:hAnsi="Times New Roman"/>
          <w:color w:val="000000"/>
          <w:sz w:val="28"/>
          <w:szCs w:val="28"/>
        </w:rPr>
        <w:t>З «О защите прав юридических лиц и  инди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альных</w:t>
      </w:r>
      <w:r w:rsidRPr="0075442E">
        <w:rPr>
          <w:rFonts w:ascii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елей</w:t>
      </w:r>
      <w:r w:rsidRPr="0075442E">
        <w:rPr>
          <w:rFonts w:ascii="Times New Roman" w:hAnsi="Times New Roman"/>
          <w:color w:val="000000"/>
          <w:spacing w:val="1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при</w:t>
      </w:r>
      <w:r w:rsidRPr="0075442E">
        <w:rPr>
          <w:rFonts w:ascii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ос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ществлении</w:t>
      </w:r>
      <w:r w:rsidRPr="0075442E">
        <w:rPr>
          <w:rFonts w:ascii="Times New Roman" w:hAnsi="Times New Roman"/>
          <w:color w:val="000000"/>
          <w:spacing w:val="14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ос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дарств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о  контроля </w:t>
      </w:r>
      <w:r w:rsidRPr="0075442E">
        <w:rPr>
          <w:rFonts w:ascii="Times New Roman" w:hAnsi="Times New Roman"/>
          <w:color w:val="000000"/>
          <w:sz w:val="28"/>
          <w:szCs w:val="28"/>
        </w:rPr>
        <w:tab/>
        <w:t>(над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/>
          <w:color w:val="000000"/>
          <w:sz w:val="28"/>
          <w:szCs w:val="28"/>
        </w:rPr>
        <w:t>ора)</w:t>
      </w:r>
      <w:r w:rsidRPr="0075442E">
        <w:rPr>
          <w:rFonts w:ascii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ниципального</w:t>
      </w:r>
      <w:r w:rsidRPr="0075442E">
        <w:rPr>
          <w:rFonts w:ascii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hAnsi="Times New Roman"/>
          <w:color w:val="000000"/>
          <w:sz w:val="28"/>
          <w:szCs w:val="28"/>
        </w:rPr>
        <w:t>контроля»,</w:t>
      </w:r>
      <w:r w:rsidRPr="0075442E">
        <w:rPr>
          <w:rFonts w:ascii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hAnsi="Times New Roman"/>
          <w:color w:val="000000"/>
          <w:sz w:val="28"/>
          <w:szCs w:val="28"/>
        </w:rPr>
        <w:t>необо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ва</w:t>
      </w:r>
      <w:r w:rsidRPr="0075442E">
        <w:rPr>
          <w:rFonts w:ascii="Times New Roman" w:hAnsi="Times New Roman"/>
          <w:color w:val="000000"/>
          <w:sz w:val="28"/>
          <w:szCs w:val="28"/>
        </w:rPr>
        <w:t>нно  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пя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ств</w:t>
      </w:r>
      <w:r w:rsidRPr="0075442E">
        <w:rPr>
          <w:rFonts w:ascii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ющие проведению про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ерок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,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клоняющиеся от пров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ния проверок и  (или)</w:t>
      </w:r>
      <w:r w:rsidRPr="0075442E">
        <w:rPr>
          <w:rFonts w:ascii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не</w:t>
      </w:r>
      <w:r w:rsidRPr="0075442E">
        <w:rPr>
          <w:rFonts w:ascii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>няющие</w:t>
      </w:r>
      <w:r w:rsidRPr="0075442E">
        <w:rPr>
          <w:rFonts w:ascii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становленный</w:t>
      </w:r>
      <w:r w:rsidRPr="0075442E">
        <w:rPr>
          <w:rFonts w:ascii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рок</w:t>
      </w:r>
      <w:r w:rsidRPr="0075442E">
        <w:rPr>
          <w:rFonts w:ascii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дпис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органов  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ниципального</w:t>
      </w:r>
      <w:r w:rsidRPr="0075442E">
        <w:rPr>
          <w:rFonts w:ascii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контроля</w:t>
      </w:r>
      <w:r w:rsidRPr="0075442E">
        <w:rPr>
          <w:rFonts w:ascii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об</w:t>
      </w:r>
      <w:r w:rsidRPr="0075442E">
        <w:rPr>
          <w:rFonts w:ascii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стран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нии</w:t>
      </w:r>
      <w:r w:rsidRPr="0075442E">
        <w:rPr>
          <w:rFonts w:ascii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выявленных</w:t>
      </w:r>
      <w:r w:rsidRPr="0075442E">
        <w:rPr>
          <w:rFonts w:ascii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шений</w:t>
      </w:r>
      <w:r w:rsidRPr="0075442E">
        <w:rPr>
          <w:rFonts w:ascii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обязател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/>
          <w:color w:val="000000"/>
          <w:sz w:val="28"/>
          <w:szCs w:val="28"/>
        </w:rPr>
        <w:t>ных  тр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ний или тр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ний,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становл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нных 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ниципальными право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ы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 ак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ами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нес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ответственность</w:t>
      </w:r>
      <w:r w:rsidRPr="0075442E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соответс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вии</w:t>
      </w:r>
      <w:r w:rsidRPr="0075442E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за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/>
          <w:color w:val="000000"/>
          <w:sz w:val="28"/>
          <w:szCs w:val="28"/>
        </w:rPr>
        <w:t>онода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ельством</w:t>
      </w:r>
      <w:r w:rsidRPr="0075442E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Ро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сий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кой  Фед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рации.  </w:t>
      </w:r>
    </w:p>
    <w:p w:rsidR="006E1526" w:rsidRDefault="006E1526" w:rsidP="005A2BBA">
      <w:pPr>
        <w:widowControl w:val="0"/>
        <w:spacing w:after="0" w:line="321" w:lineRule="exact"/>
        <w:ind w:left="851" w:right="14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Норма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ивно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-</w:t>
      </w:r>
      <w:r w:rsidRPr="0075442E">
        <w:rPr>
          <w:rFonts w:ascii="Times New Roman" w:hAnsi="Times New Roman"/>
          <w:color w:val="000000"/>
          <w:sz w:val="28"/>
          <w:szCs w:val="28"/>
        </w:rPr>
        <w:t>право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ые ак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ы, сод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ржащие обязательные  </w:t>
      </w:r>
      <w:r w:rsidRPr="0075442E">
        <w:rPr>
          <w:rFonts w:ascii="Times New Roman" w:hAnsi="Times New Roman"/>
        </w:rPr>
        <w:br w:type="textWrapping" w:clear="all"/>
      </w:r>
      <w:r w:rsidRPr="0075442E">
        <w:rPr>
          <w:rFonts w:ascii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ния, соблюдение ко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орых оц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нивается при пров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нии мероприятий по м</w:t>
      </w:r>
      <w:r w:rsidRPr="0075442E">
        <w:rPr>
          <w:rFonts w:ascii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ниципальном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кон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ролю </w:t>
      </w:r>
      <w:r>
        <w:rPr>
          <w:rFonts w:ascii="Times New Roman" w:hAnsi="Times New Roman"/>
          <w:color w:val="000000"/>
          <w:sz w:val="28"/>
          <w:szCs w:val="28"/>
        </w:rPr>
        <w:t xml:space="preserve">в сфере </w:t>
      </w:r>
      <w:r w:rsidRPr="0075442E">
        <w:rPr>
          <w:rFonts w:ascii="Times New Roman" w:hAnsi="Times New Roman"/>
          <w:color w:val="000000"/>
          <w:sz w:val="28"/>
          <w:szCs w:val="28"/>
        </w:rPr>
        <w:t>благо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75442E">
        <w:rPr>
          <w:rFonts w:ascii="Times New Roman" w:hAnsi="Times New Roman"/>
          <w:color w:val="000000"/>
          <w:sz w:val="28"/>
          <w:szCs w:val="28"/>
        </w:rPr>
        <w:t>терри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ории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сельского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посел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ния   </w:t>
      </w:r>
    </w:p>
    <w:p w:rsidR="006E1526" w:rsidRPr="0075442E" w:rsidRDefault="006E1526" w:rsidP="001503DF">
      <w:pPr>
        <w:widowControl w:val="0"/>
        <w:spacing w:after="0" w:line="321" w:lineRule="exact"/>
        <w:ind w:left="851" w:right="141" w:firstLine="567"/>
        <w:rPr>
          <w:rFonts w:ascii="Times New Roman" w:hAnsi="Times New Roman"/>
          <w:color w:val="010302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</w:rPr>
      </w:pPr>
      <w:r>
        <w:rPr>
          <w:noProof/>
          <w:lang w:eastAsia="ru-RU"/>
        </w:rPr>
        <w:pict>
          <v:shape id="Freeform 102" o:spid="_x0000_s1026" style="position:absolute;margin-left:70.7pt;margin-top:-.05pt;width:.5pt;height:.5pt;z-index:-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03" o:spid="_x0000_s1027" style="position:absolute;margin-left:243.65pt;margin-top:-.05pt;width:.5pt;height:.5pt;z-index:-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" path="m,6095r6097,l6097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04" o:spid="_x0000_s1028" style="position:absolute;margin-left:574.1pt;margin-top:-.05pt;width:.5pt;height:.5pt;z-index:-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" path="m,6095r6095,l6095,,,,,6095xe" fillcolor="black" stroked="f" strokeweight="1pt">
            <v:path arrowok="t"/>
            <w10:wrap anchorx="page"/>
          </v:shape>
        </w:pict>
      </w:r>
    </w:p>
    <w:tbl>
      <w:tblPr>
        <w:tblpPr w:vertAnchor="text" w:horzAnchor="page" w:tblpX="1414" w:tblpY="-270"/>
        <w:tblOverlap w:val="never"/>
        <w:tblW w:w="100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442"/>
        <w:gridCol w:w="6595"/>
      </w:tblGrid>
      <w:tr w:rsidR="006E1526" w:rsidRPr="0075442E" w:rsidTr="002D427F">
        <w:trPr>
          <w:trHeight w:val="447"/>
        </w:trPr>
        <w:tc>
          <w:tcPr>
            <w:tcW w:w="3449" w:type="dxa"/>
          </w:tcPr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  <w:lang w:val="en-US"/>
              </w:rPr>
              <w:t>Законо</w:t>
            </w:r>
            <w:r w:rsidRPr="002D427F">
              <w:rPr>
                <w:rFonts w:ascii="Times New Roman" w:hAnsi="Times New Roman"/>
                <w:color w:val="000000"/>
                <w:spacing w:val="-2"/>
                <w:lang w:val="en-US"/>
              </w:rPr>
              <w:t>д</w:t>
            </w:r>
            <w:r w:rsidRPr="002D427F">
              <w:rPr>
                <w:rFonts w:ascii="Times New Roman" w:hAnsi="Times New Roman"/>
                <w:color w:val="000000"/>
                <w:lang w:val="en-US"/>
              </w:rPr>
              <w:t xml:space="preserve">ательство  </w:t>
            </w:r>
          </w:p>
        </w:tc>
        <w:tc>
          <w:tcPr>
            <w:tcW w:w="6608" w:type="dxa"/>
          </w:tcPr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  <w:lang w:val="en-US"/>
              </w:rPr>
              <w:t>Обязательные требовани</w:t>
            </w:r>
            <w:r w:rsidRPr="002D427F">
              <w:rPr>
                <w:rFonts w:ascii="Times New Roman" w:hAnsi="Times New Roman"/>
                <w:color w:val="000000"/>
                <w:spacing w:val="-2"/>
                <w:lang w:val="en-US"/>
              </w:rPr>
              <w:t>я</w:t>
            </w:r>
            <w:r w:rsidRPr="002D427F">
              <w:rPr>
                <w:rFonts w:ascii="Times New Roman" w:hAnsi="Times New Roman"/>
                <w:color w:val="000000"/>
                <w:lang w:val="en-US"/>
              </w:rPr>
              <w:t xml:space="preserve">  </w:t>
            </w:r>
          </w:p>
        </w:tc>
      </w:tr>
      <w:tr w:rsidR="006E1526" w:rsidRPr="001503DF" w:rsidTr="002D427F">
        <w:trPr>
          <w:trHeight w:val="1703"/>
        </w:trPr>
        <w:tc>
          <w:tcPr>
            <w:tcW w:w="3449" w:type="dxa"/>
          </w:tcPr>
          <w:p w:rsidR="006E1526" w:rsidRPr="002D427F" w:rsidRDefault="006E1526" w:rsidP="002D427F">
            <w:pPr>
              <w:spacing w:after="0" w:line="240" w:lineRule="auto"/>
              <w:ind w:left="5" w:right="141"/>
              <w:jc w:val="both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</w:rPr>
              <w:t>Федераль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н</w:t>
            </w:r>
            <w:r w:rsidRPr="002D427F">
              <w:rPr>
                <w:rFonts w:ascii="Times New Roman" w:hAnsi="Times New Roman"/>
                <w:color w:val="000000"/>
              </w:rPr>
              <w:t>ый</w:t>
            </w:r>
            <w:hyperlink r:id="rId6" w:history="1">
              <w:r w:rsidRPr="002D427F">
                <w:rPr>
                  <w:rFonts w:ascii="Times New Roman" w:hAnsi="Times New Roman"/>
                  <w:color w:val="000000"/>
                </w:rPr>
                <w:t xml:space="preserve"> закон </w:t>
              </w:r>
            </w:hyperlink>
            <w:r w:rsidRPr="002D427F">
              <w:rPr>
                <w:rFonts w:ascii="Times New Roman" w:hAnsi="Times New Roman"/>
                <w:color w:val="000000"/>
              </w:rPr>
              <w:t>от 26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.</w:t>
            </w:r>
            <w:r w:rsidRPr="002D427F">
              <w:rPr>
                <w:rFonts w:ascii="Times New Roman" w:hAnsi="Times New Roman"/>
                <w:color w:val="000000"/>
              </w:rPr>
              <w:t xml:space="preserve">12.2008  </w:t>
            </w:r>
          </w:p>
          <w:p w:rsidR="006E1526" w:rsidRPr="002D427F" w:rsidRDefault="006E1526" w:rsidP="002D427F">
            <w:pPr>
              <w:spacing w:after="0" w:line="240" w:lineRule="auto"/>
              <w:ind w:left="5" w:right="141"/>
              <w:jc w:val="both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</w:rPr>
              <w:t>№ 294</w:t>
            </w:r>
            <w:r w:rsidRPr="002D427F">
              <w:rPr>
                <w:rFonts w:ascii="Times New Roman" w:hAnsi="Times New Roman"/>
                <w:color w:val="000000"/>
                <w:spacing w:val="-3"/>
              </w:rPr>
              <w:t>-</w:t>
            </w:r>
            <w:r w:rsidRPr="002D427F">
              <w:rPr>
                <w:rFonts w:ascii="Times New Roman" w:hAnsi="Times New Roman"/>
                <w:color w:val="000000"/>
              </w:rPr>
              <w:t xml:space="preserve">ФЗ </w:t>
            </w:r>
            <w:r w:rsidRPr="002D427F">
              <w:rPr>
                <w:rFonts w:ascii="Times New Roman" w:hAnsi="Times New Roman"/>
                <w:color w:val="000000"/>
                <w:spacing w:val="-4"/>
              </w:rPr>
              <w:t>«</w:t>
            </w:r>
            <w:r w:rsidRPr="002D427F">
              <w:rPr>
                <w:rFonts w:ascii="Times New Roman" w:hAnsi="Times New Roman"/>
                <w:color w:val="000000"/>
              </w:rPr>
              <w:t>О защите пр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а</w:t>
            </w:r>
            <w:r w:rsidRPr="002D427F">
              <w:rPr>
                <w:rFonts w:ascii="Times New Roman" w:hAnsi="Times New Roman"/>
                <w:color w:val="000000"/>
              </w:rPr>
              <w:t xml:space="preserve">в  </w:t>
            </w:r>
          </w:p>
          <w:p w:rsidR="006E1526" w:rsidRPr="002D427F" w:rsidRDefault="006E1526" w:rsidP="002D427F">
            <w:pPr>
              <w:spacing w:after="0" w:line="240" w:lineRule="auto"/>
              <w:ind w:left="5" w:right="141"/>
              <w:jc w:val="both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</w:rPr>
              <w:t xml:space="preserve">юридических лиц и  </w:t>
            </w:r>
          </w:p>
          <w:p w:rsidR="006E1526" w:rsidRPr="002D427F" w:rsidRDefault="006E1526" w:rsidP="002D427F">
            <w:pPr>
              <w:spacing w:after="0" w:line="240" w:lineRule="auto"/>
              <w:ind w:left="5" w:right="141"/>
              <w:jc w:val="both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</w:rPr>
              <w:t>индивид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у</w:t>
            </w:r>
            <w:r w:rsidRPr="002D427F">
              <w:rPr>
                <w:rFonts w:ascii="Times New Roman" w:hAnsi="Times New Roman"/>
                <w:color w:val="000000"/>
              </w:rPr>
              <w:t xml:space="preserve">альных  </w:t>
            </w:r>
          </w:p>
          <w:p w:rsidR="006E1526" w:rsidRPr="002D427F" w:rsidRDefault="006E1526" w:rsidP="002D427F">
            <w:pPr>
              <w:spacing w:after="0" w:line="240" w:lineRule="auto"/>
              <w:ind w:left="5" w:right="141"/>
              <w:jc w:val="both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</w:rPr>
              <w:t xml:space="preserve">предпринимателей при  </w:t>
            </w:r>
          </w:p>
          <w:p w:rsidR="006E1526" w:rsidRPr="002D427F" w:rsidRDefault="006E1526" w:rsidP="002D427F">
            <w:pPr>
              <w:spacing w:after="0" w:line="240" w:lineRule="auto"/>
              <w:ind w:left="5" w:right="141"/>
              <w:jc w:val="both"/>
              <w:rPr>
                <w:rFonts w:ascii="Times New Roman" w:hAnsi="Times New Roman"/>
                <w:color w:val="000000"/>
              </w:rPr>
            </w:pPr>
            <w:r w:rsidRPr="002D427F">
              <w:rPr>
                <w:rFonts w:ascii="Times New Roman" w:hAnsi="Times New Roman"/>
                <w:color w:val="000000"/>
              </w:rPr>
              <w:t>осуществлении г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о</w:t>
            </w:r>
            <w:r w:rsidRPr="002D427F">
              <w:rPr>
                <w:rFonts w:ascii="Times New Roman" w:hAnsi="Times New Roman"/>
                <w:color w:val="000000"/>
              </w:rPr>
              <w:t>сударс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т</w:t>
            </w:r>
            <w:r w:rsidRPr="002D427F">
              <w:rPr>
                <w:rFonts w:ascii="Times New Roman" w:hAnsi="Times New Roman"/>
                <w:color w:val="000000"/>
              </w:rPr>
              <w:t>венного контроля (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н</w:t>
            </w:r>
            <w:r w:rsidRPr="002D427F">
              <w:rPr>
                <w:rFonts w:ascii="Times New Roman" w:hAnsi="Times New Roman"/>
                <w:color w:val="000000"/>
              </w:rPr>
              <w:t>адзо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р</w:t>
            </w:r>
            <w:r w:rsidRPr="002D427F">
              <w:rPr>
                <w:rFonts w:ascii="Times New Roman" w:hAnsi="Times New Roman"/>
                <w:color w:val="000000"/>
              </w:rPr>
              <w:t xml:space="preserve">а) и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м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у</w:t>
            </w:r>
            <w:r w:rsidRPr="002D427F">
              <w:rPr>
                <w:rFonts w:ascii="Times New Roman" w:hAnsi="Times New Roman"/>
                <w:color w:val="000000"/>
              </w:rPr>
              <w:t>ниципального контро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л</w:t>
            </w:r>
            <w:r w:rsidRPr="002D427F">
              <w:rPr>
                <w:rFonts w:ascii="Times New Roman" w:hAnsi="Times New Roman"/>
                <w:color w:val="000000"/>
              </w:rPr>
              <w:t xml:space="preserve">я»    </w:t>
            </w:r>
          </w:p>
        </w:tc>
        <w:tc>
          <w:tcPr>
            <w:tcW w:w="6608" w:type="dxa"/>
          </w:tcPr>
          <w:p w:rsidR="006E1526" w:rsidRPr="002D427F" w:rsidRDefault="006E1526" w:rsidP="002D427F">
            <w:pPr>
              <w:spacing w:line="253" w:lineRule="exact"/>
              <w:rPr>
                <w:rFonts w:ascii="Times New Roman" w:hAnsi="Times New Roman"/>
                <w:color w:val="000000"/>
              </w:rPr>
            </w:pPr>
          </w:p>
          <w:p w:rsidR="006E1526" w:rsidRPr="002D427F" w:rsidRDefault="006E1526" w:rsidP="002D427F">
            <w:pPr>
              <w:spacing w:line="253" w:lineRule="exact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</w:rPr>
              <w:t>1. Принимать мер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ы</w:t>
            </w:r>
            <w:r w:rsidRPr="002D427F">
              <w:rPr>
                <w:rFonts w:ascii="Times New Roman" w:hAnsi="Times New Roman"/>
                <w:color w:val="000000"/>
              </w:rPr>
              <w:t xml:space="preserve"> по о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б</w:t>
            </w:r>
            <w:r w:rsidRPr="002D427F">
              <w:rPr>
                <w:rFonts w:ascii="Times New Roman" w:hAnsi="Times New Roman"/>
                <w:color w:val="000000"/>
              </w:rPr>
              <w:t xml:space="preserve">еспечению соблюдения 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о</w:t>
            </w:r>
            <w:r w:rsidRPr="002D427F">
              <w:rPr>
                <w:rFonts w:ascii="Times New Roman" w:hAnsi="Times New Roman"/>
                <w:color w:val="000000"/>
              </w:rPr>
              <w:t xml:space="preserve">бязательных  </w:t>
            </w:r>
            <w:r w:rsidRPr="00A72166"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требований, требований,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 xml:space="preserve"> у</w:t>
            </w:r>
            <w:r w:rsidRPr="002D427F">
              <w:rPr>
                <w:rFonts w:ascii="Times New Roman" w:hAnsi="Times New Roman"/>
                <w:color w:val="000000"/>
              </w:rPr>
              <w:t>становленных нормати</w:t>
            </w:r>
            <w:r w:rsidRPr="002D427F">
              <w:rPr>
                <w:rFonts w:ascii="Times New Roman" w:hAnsi="Times New Roman"/>
                <w:color w:val="000000"/>
                <w:spacing w:val="-3"/>
              </w:rPr>
              <w:t>в</w:t>
            </w:r>
            <w:r w:rsidRPr="002D427F">
              <w:rPr>
                <w:rFonts w:ascii="Times New Roman" w:hAnsi="Times New Roman"/>
                <w:color w:val="000000"/>
              </w:rPr>
              <w:t>но</w:t>
            </w:r>
            <w:r w:rsidRPr="002D427F">
              <w:rPr>
                <w:rFonts w:ascii="Times New Roman" w:hAnsi="Times New Roman"/>
                <w:color w:val="000000"/>
                <w:spacing w:val="-3"/>
              </w:rPr>
              <w:t>-</w:t>
            </w:r>
            <w:r w:rsidRPr="002D427F">
              <w:rPr>
                <w:rFonts w:ascii="Times New Roman" w:hAnsi="Times New Roman"/>
                <w:color w:val="000000"/>
              </w:rPr>
              <w:t>правовыми  актам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и</w:t>
            </w:r>
            <w:r w:rsidRPr="002D427F">
              <w:rPr>
                <w:rFonts w:ascii="Times New Roman" w:hAnsi="Times New Roman"/>
                <w:color w:val="000000"/>
              </w:rPr>
              <w:t xml:space="preserve">  </w:t>
            </w: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</w:p>
        </w:tc>
      </w:tr>
      <w:tr w:rsidR="006E1526" w:rsidRPr="001503DF" w:rsidTr="002D427F">
        <w:trPr>
          <w:trHeight w:val="1703"/>
        </w:trPr>
        <w:tc>
          <w:tcPr>
            <w:tcW w:w="3449" w:type="dxa"/>
          </w:tcPr>
          <w:p w:rsidR="006E1526" w:rsidRPr="002D427F" w:rsidRDefault="006E1526" w:rsidP="002D427F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color w:val="000000"/>
              </w:rPr>
            </w:pPr>
            <w:r w:rsidRPr="002D427F">
              <w:rPr>
                <w:rFonts w:ascii="YS Text" w:hAnsi="YS Text"/>
                <w:color w:val="000000"/>
                <w:sz w:val="23"/>
                <w:szCs w:val="23"/>
                <w:lang w:eastAsia="ru-RU"/>
              </w:rPr>
              <w:t xml:space="preserve">Решение Совета депутатов </w:t>
            </w:r>
            <w:r>
              <w:rPr>
                <w:rFonts w:ascii="Times New Roman" w:hAnsi="Times New Roman"/>
                <w:color w:val="000000"/>
                <w:sz w:val="23"/>
                <w:szCs w:val="23"/>
                <w:lang w:eastAsia="ru-RU"/>
              </w:rPr>
              <w:t>Старочамзинского</w:t>
            </w:r>
            <w:r w:rsidRPr="002D427F">
              <w:rPr>
                <w:rFonts w:ascii="YS Text" w:hAnsi="YS Text"/>
                <w:color w:val="000000"/>
                <w:sz w:val="23"/>
                <w:szCs w:val="23"/>
                <w:lang w:eastAsia="ru-RU"/>
              </w:rPr>
              <w:t xml:space="preserve"> сельского поселения Большеигнатовского муниципального района от </w:t>
            </w:r>
            <w:r w:rsidRPr="002D427F">
              <w:rPr>
                <w:rFonts w:ascii="Times New Roman" w:hAnsi="Times New Roman"/>
                <w:color w:val="000000"/>
                <w:spacing w:val="37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37"/>
                <w:sz w:val="24"/>
                <w:szCs w:val="24"/>
              </w:rPr>
              <w:t>26.03.2020</w:t>
            </w:r>
            <w:r w:rsidRPr="002D427F">
              <w:rPr>
                <w:rFonts w:ascii="Times New Roman" w:hAnsi="Times New Roman"/>
                <w:color w:val="000000"/>
                <w:spacing w:val="37"/>
                <w:sz w:val="24"/>
                <w:szCs w:val="24"/>
              </w:rPr>
              <w:t xml:space="preserve">г. № </w:t>
            </w:r>
            <w:r>
              <w:rPr>
                <w:rFonts w:ascii="Times New Roman" w:hAnsi="Times New Roman"/>
                <w:color w:val="000000"/>
                <w:spacing w:val="37"/>
                <w:sz w:val="24"/>
                <w:szCs w:val="24"/>
              </w:rPr>
              <w:t>121</w:t>
            </w:r>
            <w:r w:rsidRPr="002D427F">
              <w:rPr>
                <w:rFonts w:ascii="Times New Roman" w:hAnsi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 w:rsidRPr="002D427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«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  </w:t>
            </w:r>
            <w:r w:rsidRPr="002D427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у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>тверждении</w:t>
            </w:r>
            <w:r w:rsidRPr="002D427F">
              <w:rPr>
                <w:rFonts w:ascii="Times New Roman" w:hAnsi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 w:rsidRPr="002D427F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2D427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П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2D427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а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>вил</w:t>
            </w:r>
            <w:r w:rsidRPr="002D427F">
              <w:rPr>
                <w:rFonts w:ascii="Times New Roman" w:hAnsi="Times New Roman"/>
                <w:color w:val="000000"/>
                <w:spacing w:val="44"/>
                <w:sz w:val="24"/>
                <w:szCs w:val="24"/>
              </w:rPr>
              <w:t xml:space="preserve"> </w:t>
            </w:r>
            <w:r w:rsidRPr="002D427F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>бла</w:t>
            </w:r>
            <w:r w:rsidRPr="002D427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г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2D427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у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>строй</w:t>
            </w:r>
            <w:r w:rsidRPr="002D427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с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>тва</w:t>
            </w:r>
            <w:r w:rsidRPr="002D427F">
              <w:rPr>
                <w:rFonts w:ascii="Times New Roman" w:hAnsi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 w:rsidRPr="002D427F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>терри</w:t>
            </w:r>
            <w:r w:rsidRPr="002D427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т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>ории</w:t>
            </w:r>
            <w:r w:rsidRPr="002D427F">
              <w:rPr>
                <w:rFonts w:ascii="Times New Roman" w:hAnsi="Times New Roman"/>
                <w:color w:val="000000"/>
                <w:spacing w:val="50"/>
                <w:sz w:val="24"/>
                <w:szCs w:val="24"/>
              </w:rPr>
              <w:t xml:space="preserve"> </w:t>
            </w:r>
            <w:r w:rsidRPr="002D427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Старочамзинского</w:t>
            </w:r>
            <w:r w:rsidRPr="002D42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>сельско</w:t>
            </w:r>
            <w:r w:rsidRPr="002D427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г</w:t>
            </w:r>
            <w:r w:rsidRPr="002D427F">
              <w:rPr>
                <w:rFonts w:ascii="Times New Roman" w:hAnsi="Times New Roman"/>
                <w:color w:val="000000"/>
                <w:sz w:val="24"/>
                <w:szCs w:val="24"/>
              </w:rPr>
              <w:t>о поселения Большеигнатовского муниципального района»</w:t>
            </w:r>
          </w:p>
        </w:tc>
        <w:tc>
          <w:tcPr>
            <w:tcW w:w="6608" w:type="dxa"/>
          </w:tcPr>
          <w:p w:rsidR="006E1526" w:rsidRPr="002D427F" w:rsidRDefault="006E1526" w:rsidP="002D427F">
            <w:pPr>
              <w:shd w:val="clear" w:color="auto" w:fill="FFFFFF"/>
              <w:spacing w:after="0" w:line="240" w:lineRule="auto"/>
              <w:rPr>
                <w:rFonts w:ascii="YS Text" w:hAnsi="YS Text"/>
                <w:color w:val="000000"/>
                <w:sz w:val="23"/>
                <w:szCs w:val="23"/>
                <w:lang w:eastAsia="ru-RU"/>
              </w:rPr>
            </w:pPr>
          </w:p>
          <w:p w:rsidR="006E1526" w:rsidRPr="002D427F" w:rsidRDefault="006E1526" w:rsidP="002D427F">
            <w:pPr>
              <w:shd w:val="clear" w:color="auto" w:fill="FFFFFF"/>
              <w:spacing w:after="0" w:line="240" w:lineRule="auto"/>
              <w:rPr>
                <w:rFonts w:ascii="YS Text" w:hAnsi="YS Text"/>
                <w:color w:val="000000"/>
                <w:sz w:val="23"/>
                <w:szCs w:val="23"/>
                <w:lang w:eastAsia="ru-RU"/>
              </w:rPr>
            </w:pPr>
          </w:p>
          <w:p w:rsidR="006E1526" w:rsidRPr="002D427F" w:rsidRDefault="006E1526" w:rsidP="002D427F">
            <w:pPr>
              <w:shd w:val="clear" w:color="auto" w:fill="FFFFFF"/>
              <w:spacing w:after="0" w:line="240" w:lineRule="auto"/>
              <w:rPr>
                <w:rFonts w:ascii="YS Text" w:hAnsi="YS Text"/>
                <w:color w:val="000000"/>
                <w:sz w:val="23"/>
                <w:szCs w:val="23"/>
                <w:lang w:eastAsia="ru-RU"/>
              </w:rPr>
            </w:pPr>
            <w:r w:rsidRPr="002D427F">
              <w:rPr>
                <w:rFonts w:ascii="YS Text" w:hAnsi="YS Text"/>
                <w:color w:val="000000"/>
                <w:sz w:val="23"/>
                <w:szCs w:val="23"/>
                <w:lang w:eastAsia="ru-RU"/>
              </w:rPr>
              <w:t>1. Принимать меры по обеспечению соблюдения обязательных</w:t>
            </w:r>
          </w:p>
          <w:p w:rsidR="006E1526" w:rsidRPr="002D427F" w:rsidRDefault="006E1526" w:rsidP="002D427F">
            <w:pPr>
              <w:shd w:val="clear" w:color="auto" w:fill="FFFFFF"/>
              <w:spacing w:after="0" w:line="240" w:lineRule="auto"/>
              <w:rPr>
                <w:rFonts w:ascii="YS Text" w:hAnsi="YS Text"/>
                <w:color w:val="000000"/>
                <w:sz w:val="23"/>
                <w:szCs w:val="23"/>
                <w:lang w:eastAsia="ru-RU"/>
              </w:rPr>
            </w:pPr>
            <w:r w:rsidRPr="002D427F">
              <w:rPr>
                <w:rFonts w:ascii="YS Text" w:hAnsi="YS Text"/>
                <w:color w:val="000000"/>
                <w:sz w:val="23"/>
                <w:szCs w:val="23"/>
                <w:lang w:eastAsia="ru-RU"/>
              </w:rPr>
              <w:t>требований, требований, установленных нормативно-правовым</w:t>
            </w:r>
          </w:p>
          <w:p w:rsidR="006E1526" w:rsidRPr="002D427F" w:rsidRDefault="006E1526" w:rsidP="002D427F">
            <w:pPr>
              <w:shd w:val="clear" w:color="auto" w:fill="FFFFFF"/>
              <w:spacing w:after="0" w:line="240" w:lineRule="auto"/>
              <w:rPr>
                <w:rFonts w:ascii="YS Text" w:hAnsi="YS Text"/>
                <w:color w:val="000000"/>
                <w:sz w:val="23"/>
                <w:szCs w:val="23"/>
                <w:lang w:eastAsia="ru-RU"/>
              </w:rPr>
            </w:pPr>
            <w:r w:rsidRPr="002D427F">
              <w:rPr>
                <w:rFonts w:ascii="YS Text" w:hAnsi="YS Text"/>
                <w:color w:val="000000"/>
                <w:sz w:val="23"/>
                <w:szCs w:val="23"/>
                <w:lang w:eastAsia="ru-RU"/>
              </w:rPr>
              <w:t>актом.</w:t>
            </w:r>
          </w:p>
          <w:p w:rsidR="006E1526" w:rsidRPr="002D427F" w:rsidRDefault="006E1526" w:rsidP="002D427F">
            <w:pPr>
              <w:spacing w:line="253" w:lineRule="exact"/>
              <w:rPr>
                <w:rFonts w:ascii="Times New Roman" w:hAnsi="Times New Roman"/>
                <w:color w:val="000000"/>
              </w:rPr>
            </w:pPr>
          </w:p>
        </w:tc>
      </w:tr>
    </w:tbl>
    <w:p w:rsidR="006E1526" w:rsidRPr="001503DF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</w:rPr>
      </w:pPr>
    </w:p>
    <w:p w:rsidR="006E1526" w:rsidRPr="001503DF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</w:rPr>
      </w:pPr>
    </w:p>
    <w:p w:rsidR="006E1526" w:rsidRPr="001503DF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</w:rPr>
      </w:pPr>
    </w:p>
    <w:p w:rsidR="006E1526" w:rsidRPr="001503DF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</w:rPr>
      </w:pPr>
    </w:p>
    <w:p w:rsidR="006E1526" w:rsidRPr="001503DF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</w:rPr>
      </w:pPr>
    </w:p>
    <w:p w:rsidR="006E1526" w:rsidRPr="00F94251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</w:rPr>
      </w:pPr>
    </w:p>
    <w:p w:rsidR="006E1526" w:rsidRDefault="006E1526" w:rsidP="001503DF">
      <w:pPr>
        <w:widowControl w:val="0"/>
        <w:spacing w:after="261" w:line="240" w:lineRule="auto"/>
        <w:ind w:right="141"/>
        <w:rPr>
          <w:rFonts w:ascii="Times New Roman" w:hAnsi="Times New Roman"/>
          <w:color w:val="000000"/>
          <w:sz w:val="24"/>
          <w:szCs w:val="24"/>
        </w:rPr>
      </w:pPr>
    </w:p>
    <w:p w:rsidR="006E1526" w:rsidRPr="0075442E" w:rsidRDefault="006E1526" w:rsidP="001503DF">
      <w:pPr>
        <w:widowControl w:val="0"/>
        <w:spacing w:after="261" w:line="240" w:lineRule="auto"/>
        <w:ind w:right="141"/>
        <w:rPr>
          <w:rFonts w:ascii="Times New Roman" w:hAnsi="Times New Roman"/>
          <w:color w:val="000000"/>
          <w:sz w:val="24"/>
          <w:szCs w:val="24"/>
        </w:rPr>
      </w:pPr>
      <w:r>
        <w:rPr>
          <w:noProof/>
          <w:lang w:eastAsia="ru-RU"/>
        </w:rPr>
        <w:pict>
          <v:shape id="Freeform 106" o:spid="_x0000_s1029" style="position:absolute;margin-left:70.7pt;margin-top:779.75pt;width:.5pt;height:.5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" path="m,6096r6096,l6096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07" o:spid="_x0000_s1030" style="position:absolute;margin-left:70.7pt;margin-top:779.75pt;width:.5pt;height:.5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" path="m,6096r6096,l6096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08" o:spid="_x0000_s1031" style="position:absolute;margin-left:243.65pt;margin-top:779.75pt;width:.5pt;height:.5pt;z-index:-251654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" path="m,6096r6097,l6097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09" o:spid="_x0000_s1032" style="position:absolute;margin-left:574.1pt;margin-top:779.75pt;width:.5pt;height:.5p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" path="m,6096r6095,l6095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10" o:spid="_x0000_s1033" style="position:absolute;margin-left:574.1pt;margin-top:779.75pt;width:.5pt;height:.5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" path="m,6096r6095,l6095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14" o:spid="_x0000_s1034" style="position:absolute;margin-left:70.7pt;margin-top:-.05pt;width:.5pt;height:.5pt;z-index:-251671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" path="m,6096r6096,l6096,,,,,6096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5" o:spid="_x0000_s1035" style="position:absolute;margin-left:243.65pt;margin-top:-.05pt;width:.5pt;height:.5pt;z-index:-251670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vK0IQIAALkEAAAOAAAAZHJzL2Uyb0RvYy54bWysVMuO2zAMvBfoPwi6N3YCNN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otP0ph&#10;oSeRjkHrVHKRfFShweOGAp/9Uxh3SGaie6lDn95ERFy4qtdbVfUlCkXOdfn5QQpFB2StE1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" path="m,6096r6097,l6097,,,,,6096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6" o:spid="_x0000_s1036" style="position:absolute;margin-left:574.1pt;margin-top:-.05pt;width:.5pt;height:.5pt;z-index:-251669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" path="m,6096r6095,l6095,,,,,6096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7" o:spid="_x0000_s1037" style="position:absolute;margin-left:70.7pt;margin-top:-.5pt;width:.5pt;height:.5pt;z-index:-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rNoIQIAALkEAAAOAAAAZHJzL2Uyb0RvYy54bWysVMuO2zAMvBfoPwi6N3YCNN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otH6Sw&#10;0JNIx6B1KrlIPqrQ4HFDgc/+KYw7JDPRvdShT28iIi5c1eutqvoShSLnuvy8lkLRAVkfE1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8" o:spid="_x0000_s1038" style="position:absolute;margin-left:70.7pt;margin-top:-.5pt;width:.5pt;height:.5pt;z-index:-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9" o:spid="_x0000_s1039" style="position:absolute;margin-left:243.65pt;margin-top:-.5pt;width:.5pt;height:.5pt;z-index:-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" path="m,6095r6097,l6097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0" o:spid="_x0000_s1040" style="position:absolute;margin-left:574.1pt;margin-top:-.5pt;width:.5pt;height:.5pt;z-index:251652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" path="m,6095r6095,l6095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1" o:spid="_x0000_s1041" style="position:absolute;margin-left:574.1pt;margin-top:-.5pt;width:.5pt;height:.5pt;z-index:251651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" path="m,6095r6095,l6095,,,,,6095xe" fillcolor="black" stroked="f" strokeweight="1pt">
            <v:path arrowok="t"/>
            <w10:wrap anchorx="page"/>
          </v:shape>
        </w:pict>
      </w:r>
    </w:p>
    <w:p w:rsidR="006E1526" w:rsidRDefault="006E1526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E1526" w:rsidRDefault="006E1526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E1526" w:rsidRDefault="006E1526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E1526" w:rsidRDefault="006E1526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/>
          <w:color w:val="000000"/>
          <w:sz w:val="28"/>
          <w:szCs w:val="28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А</w:t>
      </w:r>
    </w:p>
    <w:p w:rsidR="006E1526" w:rsidRDefault="006E1526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E1526" w:rsidRDefault="006E1526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E1526" w:rsidRDefault="006E1526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E1526" w:rsidRDefault="006E1526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E1526" w:rsidRDefault="006E1526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</w:t>
      </w:r>
    </w:p>
    <w:p w:rsidR="006E1526" w:rsidRDefault="006E1526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E1526" w:rsidRPr="0075442E" w:rsidRDefault="006E1526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/>
          <w:color w:val="010302"/>
        </w:rPr>
      </w:pPr>
      <w:r>
        <w:rPr>
          <w:rFonts w:ascii="Times New Roman" w:hAnsi="Times New Roman"/>
          <w:color w:val="000000"/>
          <w:sz w:val="28"/>
          <w:szCs w:val="28"/>
        </w:rPr>
        <w:t>Ад</w:t>
      </w:r>
      <w:r w:rsidRPr="0075442E">
        <w:rPr>
          <w:rFonts w:ascii="Times New Roman" w:hAnsi="Times New Roman"/>
          <w:color w:val="000000"/>
          <w:sz w:val="28"/>
          <w:szCs w:val="28"/>
        </w:rPr>
        <w:t>минис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ивная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ответств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нност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ь</w:t>
      </w:r>
    </w:p>
    <w:p w:rsidR="006E1526" w:rsidRPr="0075442E" w:rsidRDefault="006E1526" w:rsidP="001503DF">
      <w:pPr>
        <w:widowControl w:val="0"/>
        <w:spacing w:after="50" w:line="240" w:lineRule="auto"/>
        <w:ind w:left="851" w:right="141" w:firstLine="567"/>
        <w:rPr>
          <w:rFonts w:ascii="Times New Roman" w:hAnsi="Times New Roman"/>
          <w:color w:val="000000"/>
          <w:sz w:val="24"/>
          <w:szCs w:val="24"/>
        </w:rPr>
      </w:pPr>
    </w:p>
    <w:p w:rsidR="006E1526" w:rsidRDefault="006E1526" w:rsidP="001503D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5442E">
        <w:rPr>
          <w:rFonts w:ascii="Times New Roman" w:hAnsi="Times New Roman"/>
          <w:color w:val="000000"/>
          <w:sz w:val="28"/>
          <w:szCs w:val="28"/>
        </w:rPr>
        <w:t>В сл</w:t>
      </w:r>
      <w:r w:rsidRPr="0075442E">
        <w:rPr>
          <w:rFonts w:ascii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чае выявления нар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шений по рез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льтатам пров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рок, ос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ществляемых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рамках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ниципал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контроля,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бъектам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/>
          <w:color w:val="000000"/>
          <w:sz w:val="28"/>
          <w:szCs w:val="28"/>
        </w:rPr>
        <w:t>ор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выдаются</w:t>
      </w:r>
      <w:r w:rsidRPr="0075442E">
        <w:rPr>
          <w:rFonts w:ascii="Times New Roman" w:hAnsi="Times New Roman"/>
          <w:color w:val="000000"/>
          <w:spacing w:val="38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дпис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об  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странении</w:t>
      </w:r>
      <w:r w:rsidRPr="0075442E">
        <w:rPr>
          <w:rFonts w:ascii="Times New Roman" w:hAnsi="Times New Roman"/>
          <w:color w:val="000000"/>
          <w:spacing w:val="3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нар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шений,</w:t>
      </w:r>
      <w:r w:rsidRPr="0075442E">
        <w:rPr>
          <w:rFonts w:ascii="Times New Roman" w:hAnsi="Times New Roman"/>
          <w:color w:val="000000"/>
          <w:spacing w:val="3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pacing w:val="31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сл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чае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неи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/>
          <w:color w:val="000000"/>
          <w:sz w:val="28"/>
          <w:szCs w:val="28"/>
        </w:rPr>
        <w:t>нения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дпис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оставляю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ся  про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околы</w:t>
      </w:r>
      <w:r w:rsidRPr="0075442E">
        <w:rPr>
          <w:rFonts w:ascii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об</w:t>
      </w:r>
      <w:r w:rsidRPr="0075442E">
        <w:rPr>
          <w:rFonts w:ascii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дминистрати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ных</w:t>
      </w:r>
      <w:r w:rsidRPr="0075442E">
        <w:rPr>
          <w:rFonts w:ascii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правон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шениях</w:t>
      </w:r>
      <w:r w:rsidRPr="0075442E">
        <w:rPr>
          <w:rFonts w:ascii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вино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ны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hAnsi="Times New Roman"/>
          <w:sz w:val="28"/>
          <w:szCs w:val="28"/>
        </w:rPr>
        <w:t xml:space="preserve">   </w:t>
      </w:r>
      <w:r w:rsidRPr="0075442E">
        <w:rPr>
          <w:rFonts w:ascii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  привлекают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я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к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дминис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ра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ивной</w:t>
      </w:r>
      <w:r w:rsidRPr="0075442E">
        <w:rPr>
          <w:rFonts w:ascii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ветственнос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виде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/>
          <w:color w:val="000000"/>
          <w:sz w:val="28"/>
          <w:szCs w:val="28"/>
        </w:rPr>
        <w:t>прежд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или  наложения 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/>
          <w:color w:val="000000"/>
          <w:sz w:val="28"/>
          <w:szCs w:val="28"/>
        </w:rPr>
        <w:t>ини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/>
          <w:color w:val="000000"/>
          <w:sz w:val="28"/>
          <w:szCs w:val="28"/>
        </w:rPr>
        <w:t>трати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/>
          <w:color w:val="000000"/>
          <w:sz w:val="28"/>
          <w:szCs w:val="28"/>
        </w:rPr>
        <w:t>ного ш</w:t>
      </w:r>
      <w:r w:rsidRPr="0075442E">
        <w:rPr>
          <w:rFonts w:ascii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/>
          <w:color w:val="000000"/>
          <w:sz w:val="28"/>
          <w:szCs w:val="28"/>
        </w:rPr>
        <w:t xml:space="preserve">фа.  </w:t>
      </w:r>
    </w:p>
    <w:p w:rsidR="006E1526" w:rsidRPr="0075442E" w:rsidRDefault="006E1526" w:rsidP="001503D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/>
          <w:color w:val="010302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</w:rPr>
      </w:pPr>
      <w:r>
        <w:rPr>
          <w:noProof/>
          <w:lang w:eastAsia="ru-RU"/>
        </w:rPr>
        <w:pict>
          <v:shape id="Freeform 122" o:spid="_x0000_s1042" style="position:absolute;margin-left:70.7pt;margin-top:0;width:.5pt;height:.5pt;z-index:-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" path="m,6097r6096,l6096,,,,,6097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3" o:spid="_x0000_s1043" style="position:absolute;margin-left:169.95pt;margin-top:0;width:.5pt;height:.5pt;z-index:-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d2bIQIAALkEAAAOAAAAZHJzL2Uyb0RvYy54bWysVMuO2zAMvBfoPwi6N3ZSIN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qtPkph&#10;oSeRjkHrVHKRfFShweOGAp/9Uxh3SGaie6lDn95ERFy4qtdbVfUlCkXOdfl5LYWiA7IeEl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" path="m,6097r6096,l6096,,,,,6097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4" o:spid="_x0000_s1044" style="position:absolute;margin-left:439.3pt;margin-top:0;width:.5pt;height:.5pt;z-index:-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k1pIQIAALkEAAAOAAAAZHJzL2Uyb0RvYy54bWysVMuO2zAMvBfoPwi6N3aCIt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qtPkph&#10;oSeRjkHrVHKRfFShweOGAp/9Uxh3SGaie6lDn95ERFy4qtdbVfUlCkXOdfl5LYWiA7IeEl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" path="m,6097r6096,l6096,,,,,6097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5" o:spid="_x0000_s1045" style="position:absolute;margin-left:574.1pt;margin-top:0;width:.5pt;height:.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" path="m,6097r6095,l6095,,,,,6097xe" fillcolor="black" stroked="f" strokeweight="1pt">
            <v:path arrowok="t"/>
            <w10:wrap anchorx="page"/>
          </v:shape>
        </w:pict>
      </w:r>
    </w:p>
    <w:tbl>
      <w:tblPr>
        <w:tblpPr w:vertAnchor="text" w:horzAnchor="page" w:tblpX="1414" w:tblpY="-270"/>
        <w:tblOverlap w:val="never"/>
        <w:tblW w:w="100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1971"/>
        <w:gridCol w:w="5376"/>
        <w:gridCol w:w="2690"/>
      </w:tblGrid>
      <w:tr w:rsidR="006E1526" w:rsidRPr="0075442E" w:rsidTr="002D427F">
        <w:trPr>
          <w:trHeight w:val="1206"/>
        </w:trPr>
        <w:tc>
          <w:tcPr>
            <w:tcW w:w="1975" w:type="dxa"/>
          </w:tcPr>
          <w:p w:rsidR="006E1526" w:rsidRPr="002D427F" w:rsidRDefault="006E1526" w:rsidP="002D427F">
            <w:pPr>
              <w:spacing w:before="100" w:after="0" w:line="252" w:lineRule="exact"/>
              <w:ind w:right="141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  <w:lang w:val="en-US"/>
              </w:rPr>
              <w:t>Законо</w:t>
            </w:r>
            <w:r w:rsidRPr="002D427F">
              <w:rPr>
                <w:rFonts w:ascii="Times New Roman" w:hAnsi="Times New Roman"/>
                <w:color w:val="000000"/>
                <w:spacing w:val="-2"/>
                <w:lang w:val="en-US"/>
              </w:rPr>
              <w:t>д</w:t>
            </w:r>
            <w:r w:rsidRPr="002D427F">
              <w:rPr>
                <w:rFonts w:ascii="Times New Roman" w:hAnsi="Times New Roman"/>
                <w:color w:val="000000"/>
                <w:lang w:val="en-US"/>
              </w:rPr>
              <w:t>ательств</w:t>
            </w:r>
            <w:r w:rsidRPr="002D427F">
              <w:rPr>
                <w:rFonts w:ascii="Times New Roman" w:hAnsi="Times New Roman"/>
                <w:color w:val="000000"/>
                <w:spacing w:val="-2"/>
                <w:lang w:val="en-US"/>
              </w:rPr>
              <w:t>о</w:t>
            </w:r>
            <w:r w:rsidRPr="002D427F">
              <w:rPr>
                <w:rFonts w:ascii="Times New Roman" w:hAnsi="Times New Roman"/>
                <w:color w:val="000000"/>
                <w:lang w:val="en-US"/>
              </w:rPr>
              <w:t xml:space="preserve">  </w:t>
            </w:r>
          </w:p>
        </w:tc>
        <w:tc>
          <w:tcPr>
            <w:tcW w:w="5386" w:type="dxa"/>
          </w:tcPr>
          <w:p w:rsidR="006E1526" w:rsidRPr="002D427F" w:rsidRDefault="006E1526" w:rsidP="002D427F">
            <w:pPr>
              <w:spacing w:before="100" w:after="0" w:line="252" w:lineRule="exact"/>
              <w:ind w:right="141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  <w:lang w:val="en-US"/>
              </w:rPr>
              <w:t xml:space="preserve">Нарушение  </w:t>
            </w:r>
          </w:p>
        </w:tc>
        <w:tc>
          <w:tcPr>
            <w:tcW w:w="2695" w:type="dxa"/>
          </w:tcPr>
          <w:p w:rsidR="006E1526" w:rsidRPr="002D427F" w:rsidRDefault="006E1526" w:rsidP="002D427F">
            <w:pPr>
              <w:spacing w:before="100" w:after="0" w:line="252" w:lineRule="exact"/>
              <w:ind w:right="141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</w:rPr>
              <w:t xml:space="preserve">Нормативный акт,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пред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у</w:t>
            </w:r>
            <w:r w:rsidRPr="002D427F">
              <w:rPr>
                <w:rFonts w:ascii="Times New Roman" w:hAnsi="Times New Roman"/>
                <w:color w:val="000000"/>
              </w:rPr>
              <w:t xml:space="preserve">сматривающий  </w:t>
            </w:r>
          </w:p>
          <w:p w:rsidR="006E1526" w:rsidRPr="002D427F" w:rsidRDefault="006E1526" w:rsidP="002D427F">
            <w:pPr>
              <w:spacing w:before="4" w:after="0" w:line="252" w:lineRule="exact"/>
              <w:ind w:right="141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</w:rPr>
              <w:t xml:space="preserve">ответственность за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нар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у</w:t>
            </w:r>
            <w:r w:rsidRPr="002D427F">
              <w:rPr>
                <w:rFonts w:ascii="Times New Roman" w:hAnsi="Times New Roman"/>
                <w:color w:val="000000"/>
              </w:rPr>
              <w:t xml:space="preserve">шение  </w:t>
            </w:r>
          </w:p>
        </w:tc>
      </w:tr>
      <w:tr w:rsidR="006E1526" w:rsidRPr="0075442E" w:rsidTr="002D427F">
        <w:trPr>
          <w:trHeight w:val="1722"/>
        </w:trPr>
        <w:tc>
          <w:tcPr>
            <w:tcW w:w="1975" w:type="dxa"/>
            <w:vMerge w:val="restart"/>
            <w:tcBorders>
              <w:bottom w:val="nil"/>
            </w:tcBorders>
          </w:tcPr>
          <w:p w:rsidR="006E1526" w:rsidRPr="002D427F" w:rsidRDefault="006E1526" w:rsidP="002D427F">
            <w:pPr>
              <w:spacing w:before="99" w:after="0" w:line="252" w:lineRule="exact"/>
              <w:ind w:right="141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</w:rPr>
              <w:t>Федераль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н</w:t>
            </w:r>
            <w:r w:rsidRPr="002D427F">
              <w:rPr>
                <w:rFonts w:ascii="Times New Roman" w:hAnsi="Times New Roman"/>
                <w:color w:val="000000"/>
              </w:rPr>
              <w:t>ый</w:t>
            </w:r>
            <w:hyperlink r:id="rId7" w:history="1">
              <w:r w:rsidRPr="002D427F">
                <w:rPr>
                  <w:rFonts w:ascii="Times New Roman" w:hAnsi="Times New Roman"/>
                  <w:color w:val="000000"/>
                </w:rPr>
                <w:t xml:space="preserve"> закон  </w:t>
              </w:r>
            </w:hyperlink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от 26.12.20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0</w:t>
            </w:r>
            <w:r w:rsidRPr="002D427F">
              <w:rPr>
                <w:rFonts w:ascii="Times New Roman" w:hAnsi="Times New Roman"/>
                <w:color w:val="000000"/>
              </w:rPr>
              <w:t xml:space="preserve">8 №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294</w:t>
            </w:r>
            <w:r w:rsidRPr="002D427F">
              <w:rPr>
                <w:rFonts w:ascii="Times New Roman" w:hAnsi="Times New Roman"/>
                <w:color w:val="000000"/>
                <w:spacing w:val="-3"/>
              </w:rPr>
              <w:t>-</w:t>
            </w:r>
            <w:r w:rsidRPr="002D427F">
              <w:rPr>
                <w:rFonts w:ascii="Times New Roman" w:hAnsi="Times New Roman"/>
                <w:color w:val="000000"/>
              </w:rPr>
              <w:t xml:space="preserve">ФЗ </w:t>
            </w:r>
            <w:r w:rsidRPr="002D427F">
              <w:rPr>
                <w:rFonts w:ascii="Times New Roman" w:hAnsi="Times New Roman"/>
                <w:color w:val="000000"/>
                <w:spacing w:val="-4"/>
              </w:rPr>
              <w:t>«</w:t>
            </w:r>
            <w:r w:rsidRPr="002D427F">
              <w:rPr>
                <w:rFonts w:ascii="Times New Roman" w:hAnsi="Times New Roman"/>
                <w:color w:val="000000"/>
              </w:rPr>
              <w:t xml:space="preserve">О защите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 xml:space="preserve">прав юридических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 xml:space="preserve">лиц и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индивид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у</w:t>
            </w:r>
            <w:r w:rsidRPr="002D427F">
              <w:rPr>
                <w:rFonts w:ascii="Times New Roman" w:hAnsi="Times New Roman"/>
                <w:color w:val="000000"/>
              </w:rPr>
              <w:t xml:space="preserve">альных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 xml:space="preserve">предпринимателей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 xml:space="preserve">при осуществлении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государственн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о</w:t>
            </w:r>
            <w:r w:rsidRPr="002D427F">
              <w:rPr>
                <w:rFonts w:ascii="Times New Roman" w:hAnsi="Times New Roman"/>
                <w:color w:val="000000"/>
              </w:rPr>
              <w:t xml:space="preserve">го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контроля (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н</w:t>
            </w:r>
            <w:r w:rsidRPr="002D427F">
              <w:rPr>
                <w:rFonts w:ascii="Times New Roman" w:hAnsi="Times New Roman"/>
                <w:color w:val="000000"/>
              </w:rPr>
              <w:t>адзо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р</w:t>
            </w:r>
            <w:r w:rsidRPr="002D427F">
              <w:rPr>
                <w:rFonts w:ascii="Times New Roman" w:hAnsi="Times New Roman"/>
                <w:color w:val="000000"/>
              </w:rPr>
              <w:t xml:space="preserve">а)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и м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у</w:t>
            </w:r>
            <w:r w:rsidRPr="002D427F">
              <w:rPr>
                <w:rFonts w:ascii="Times New Roman" w:hAnsi="Times New Roman"/>
                <w:color w:val="000000"/>
              </w:rPr>
              <w:t xml:space="preserve">ниципального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контроля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»</w:t>
            </w:r>
            <w:r w:rsidRPr="002D427F">
              <w:rPr>
                <w:rFonts w:ascii="Times New Roman" w:hAnsi="Times New Roman"/>
                <w:color w:val="000000"/>
              </w:rPr>
              <w:t xml:space="preserve">  </w:t>
            </w:r>
          </w:p>
        </w:tc>
        <w:tc>
          <w:tcPr>
            <w:tcW w:w="5386" w:type="dxa"/>
          </w:tcPr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Воспрепятствование законной деятельности</w:t>
            </w: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должностного лица органа государственного контроля</w:t>
            </w: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(надзора), должностного лица организации,</w:t>
            </w: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уполномоченной в соответствии с федеральными</w:t>
            </w: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законами на осуществление государственного надзора,</w:t>
            </w: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должностного лица органа муниципального контроля</w:t>
            </w:r>
          </w:p>
        </w:tc>
        <w:tc>
          <w:tcPr>
            <w:tcW w:w="2695" w:type="dxa"/>
          </w:tcPr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 xml:space="preserve">   </w:t>
            </w: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 xml:space="preserve">      ст. 19.4.1 КоАП РФ</w:t>
            </w:r>
          </w:p>
        </w:tc>
      </w:tr>
      <w:tr w:rsidR="006E1526" w:rsidRPr="0075442E" w:rsidTr="002D427F">
        <w:trPr>
          <w:trHeight w:val="2237"/>
        </w:trPr>
        <w:tc>
          <w:tcPr>
            <w:tcW w:w="1975" w:type="dxa"/>
            <w:vMerge/>
            <w:tcBorders>
              <w:top w:val="nil"/>
              <w:bottom w:val="nil"/>
            </w:tcBorders>
          </w:tcPr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</w:p>
        </w:tc>
        <w:tc>
          <w:tcPr>
            <w:tcW w:w="5386" w:type="dxa"/>
          </w:tcPr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Невыполнение в срок законного предписания</w:t>
            </w: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(постановления, представления, решения) органа</w:t>
            </w: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(должностного лица), осуществляющего</w:t>
            </w: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государственный надзор (контроль), организации</w:t>
            </w: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уполномоченной в соответствии с федеральными</w:t>
            </w: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законами на осуществление государственного надзора</w:t>
            </w: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(должностного лица), органа (должностного лица)</w:t>
            </w: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>осуществляющего муниципальный контроль</w:t>
            </w:r>
          </w:p>
        </w:tc>
        <w:tc>
          <w:tcPr>
            <w:tcW w:w="2695" w:type="dxa"/>
          </w:tcPr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</w:pP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</w:pP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</w:pP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</w:pPr>
            <w:r w:rsidRPr="002D427F"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  <w:t xml:space="preserve">        ст. 19.5 КоАП РФ</w:t>
            </w:r>
          </w:p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</w:p>
        </w:tc>
      </w:tr>
      <w:tr w:rsidR="006E1526" w:rsidRPr="0075442E" w:rsidTr="002D427F">
        <w:trPr>
          <w:trHeight w:val="2471"/>
        </w:trPr>
        <w:tc>
          <w:tcPr>
            <w:tcW w:w="1975" w:type="dxa"/>
            <w:vMerge/>
            <w:tcBorders>
              <w:top w:val="nil"/>
            </w:tcBorders>
          </w:tcPr>
          <w:p w:rsidR="006E1526" w:rsidRPr="002D427F" w:rsidRDefault="006E1526" w:rsidP="002D427F">
            <w:pPr>
              <w:spacing w:after="0" w:line="240" w:lineRule="auto"/>
              <w:ind w:right="141"/>
              <w:rPr>
                <w:rFonts w:ascii="Times New Roman" w:hAnsi="Times New Roman"/>
              </w:rPr>
            </w:pPr>
          </w:p>
        </w:tc>
        <w:tc>
          <w:tcPr>
            <w:tcW w:w="5386" w:type="dxa"/>
          </w:tcPr>
          <w:p w:rsidR="006E1526" w:rsidRPr="002D427F" w:rsidRDefault="006E1526" w:rsidP="002D427F">
            <w:pPr>
              <w:spacing w:before="100" w:after="0" w:line="252" w:lineRule="exact"/>
              <w:ind w:right="141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  <w:color w:val="000000"/>
              </w:rPr>
              <w:t>Неповиновение законно</w:t>
            </w:r>
            <w:r w:rsidRPr="002D427F">
              <w:rPr>
                <w:rFonts w:ascii="Times New Roman" w:hAnsi="Times New Roman"/>
                <w:color w:val="000000"/>
                <w:spacing w:val="-3"/>
              </w:rPr>
              <w:t>м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у</w:t>
            </w:r>
            <w:r w:rsidRPr="002D427F">
              <w:rPr>
                <w:rFonts w:ascii="Times New Roman" w:hAnsi="Times New Roman"/>
                <w:color w:val="000000"/>
              </w:rPr>
              <w:t xml:space="preserve"> распоряжению или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требованию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Pr="002D427F">
              <w:rPr>
                <w:rFonts w:ascii="Times New Roman" w:hAnsi="Times New Roman"/>
                <w:color w:val="000000"/>
              </w:rPr>
              <w:t>должностн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о</w:t>
            </w:r>
            <w:r w:rsidRPr="002D427F">
              <w:rPr>
                <w:rFonts w:ascii="Times New Roman" w:hAnsi="Times New Roman"/>
                <w:color w:val="000000"/>
              </w:rPr>
              <w:t xml:space="preserve">го лица органа,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осуществляющего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Pr="002D427F">
              <w:rPr>
                <w:rFonts w:ascii="Times New Roman" w:hAnsi="Times New Roman"/>
                <w:color w:val="000000"/>
              </w:rPr>
              <w:t>государственный надзо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р</w:t>
            </w:r>
            <w:r w:rsidRPr="002D427F">
              <w:rPr>
                <w:rFonts w:ascii="Times New Roman" w:hAnsi="Times New Roman"/>
                <w:color w:val="000000"/>
              </w:rPr>
              <w:t xml:space="preserve"> (конт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р</w:t>
            </w:r>
            <w:r w:rsidRPr="002D427F">
              <w:rPr>
                <w:rFonts w:ascii="Times New Roman" w:hAnsi="Times New Roman"/>
                <w:color w:val="000000"/>
              </w:rPr>
              <w:t>оль),  государственный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Pr="002D427F">
              <w:rPr>
                <w:rFonts w:ascii="Times New Roman" w:hAnsi="Times New Roman"/>
                <w:color w:val="000000"/>
              </w:rPr>
              <w:t>финан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с</w:t>
            </w:r>
            <w:r w:rsidRPr="002D427F">
              <w:rPr>
                <w:rFonts w:ascii="Times New Roman" w:hAnsi="Times New Roman"/>
                <w:color w:val="000000"/>
              </w:rPr>
              <w:t>овый контро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л</w:t>
            </w:r>
            <w:r w:rsidRPr="002D427F">
              <w:rPr>
                <w:rFonts w:ascii="Times New Roman" w:hAnsi="Times New Roman"/>
                <w:color w:val="000000"/>
              </w:rPr>
              <w:t>ь, должн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о</w:t>
            </w:r>
            <w:r w:rsidRPr="002D427F">
              <w:rPr>
                <w:rFonts w:ascii="Times New Roman" w:hAnsi="Times New Roman"/>
                <w:color w:val="000000"/>
              </w:rPr>
              <w:t>с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т</w:t>
            </w:r>
            <w:r w:rsidRPr="002D427F">
              <w:rPr>
                <w:rFonts w:ascii="Times New Roman" w:hAnsi="Times New Roman"/>
                <w:color w:val="000000"/>
              </w:rPr>
              <w:t xml:space="preserve">ного  лица организации, 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у</w:t>
            </w:r>
            <w:r w:rsidRPr="002D427F">
              <w:rPr>
                <w:rFonts w:ascii="Times New Roman" w:hAnsi="Times New Roman"/>
                <w:color w:val="000000"/>
              </w:rPr>
              <w:t>полномоченной в соответств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и</w:t>
            </w:r>
            <w:r w:rsidRPr="002D427F">
              <w:rPr>
                <w:rFonts w:ascii="Times New Roman" w:hAnsi="Times New Roman"/>
                <w:color w:val="000000"/>
              </w:rPr>
              <w:t xml:space="preserve">и с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федераль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н</w:t>
            </w:r>
            <w:r w:rsidRPr="002D427F">
              <w:rPr>
                <w:rFonts w:ascii="Times New Roman" w:hAnsi="Times New Roman"/>
                <w:color w:val="000000"/>
              </w:rPr>
              <w:t>ыми законами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Pr="002D427F">
              <w:rPr>
                <w:rFonts w:ascii="Times New Roman" w:hAnsi="Times New Roman"/>
                <w:color w:val="000000"/>
              </w:rPr>
              <w:t>на ос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у</w:t>
            </w:r>
            <w:r w:rsidRPr="002D427F">
              <w:rPr>
                <w:rFonts w:ascii="Times New Roman" w:hAnsi="Times New Roman"/>
                <w:color w:val="000000"/>
              </w:rPr>
              <w:t xml:space="preserve">ществление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государственн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о</w:t>
            </w:r>
            <w:r w:rsidRPr="002D427F">
              <w:rPr>
                <w:rFonts w:ascii="Times New Roman" w:hAnsi="Times New Roman"/>
                <w:color w:val="000000"/>
              </w:rPr>
              <w:t>го надз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о</w:t>
            </w:r>
            <w:r w:rsidRPr="002D427F">
              <w:rPr>
                <w:rFonts w:ascii="Times New Roman" w:hAnsi="Times New Roman"/>
                <w:color w:val="000000"/>
              </w:rPr>
              <w:t>ра, должностного лица органа,  осуществляющего м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у</w:t>
            </w:r>
            <w:r w:rsidRPr="002D427F">
              <w:rPr>
                <w:rFonts w:ascii="Times New Roman" w:hAnsi="Times New Roman"/>
                <w:color w:val="000000"/>
              </w:rPr>
              <w:t xml:space="preserve">ниципальный 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к</w:t>
            </w:r>
            <w:r w:rsidRPr="002D427F">
              <w:rPr>
                <w:rFonts w:ascii="Times New Roman" w:hAnsi="Times New Roman"/>
                <w:color w:val="000000"/>
              </w:rPr>
              <w:t xml:space="preserve">онтроль,  </w:t>
            </w:r>
            <w:r w:rsidRPr="002D427F">
              <w:rPr>
                <w:rFonts w:ascii="Times New Roman" w:hAnsi="Times New Roman"/>
              </w:rPr>
              <w:br w:type="textWrapping" w:clear="all"/>
            </w:r>
            <w:r w:rsidRPr="002D427F">
              <w:rPr>
                <w:rFonts w:ascii="Times New Roman" w:hAnsi="Times New Roman"/>
                <w:color w:val="000000"/>
              </w:rPr>
              <w:t>м</w:t>
            </w:r>
            <w:r w:rsidRPr="002D427F">
              <w:rPr>
                <w:rFonts w:ascii="Times New Roman" w:hAnsi="Times New Roman"/>
                <w:color w:val="000000"/>
                <w:spacing w:val="-2"/>
              </w:rPr>
              <w:t>у</w:t>
            </w:r>
            <w:r w:rsidRPr="002D427F">
              <w:rPr>
                <w:rFonts w:ascii="Times New Roman" w:hAnsi="Times New Roman"/>
                <w:color w:val="000000"/>
              </w:rPr>
              <w:t xml:space="preserve">ниципальный финансовый контроль  </w:t>
            </w:r>
          </w:p>
        </w:tc>
        <w:tc>
          <w:tcPr>
            <w:tcW w:w="2695" w:type="dxa"/>
          </w:tcPr>
          <w:p w:rsidR="006E1526" w:rsidRPr="002D427F" w:rsidRDefault="006E1526" w:rsidP="002D427F">
            <w:pPr>
              <w:spacing w:before="106" w:after="0" w:line="240" w:lineRule="auto"/>
              <w:ind w:right="141"/>
              <w:rPr>
                <w:rFonts w:ascii="Times New Roman" w:hAnsi="Times New Roman"/>
              </w:rPr>
            </w:pPr>
            <w:r w:rsidRPr="002D427F">
              <w:rPr>
                <w:rFonts w:ascii="Times New Roman" w:hAnsi="Times New Roman"/>
              </w:rPr>
              <w:t xml:space="preserve">    </w:t>
            </w:r>
          </w:p>
          <w:p w:rsidR="006E1526" w:rsidRPr="002D427F" w:rsidRDefault="006E1526" w:rsidP="002D427F">
            <w:pPr>
              <w:spacing w:before="106" w:after="0" w:line="240" w:lineRule="auto"/>
              <w:ind w:right="141"/>
              <w:rPr>
                <w:rFonts w:ascii="Times New Roman" w:hAnsi="Times New Roman"/>
              </w:rPr>
            </w:pPr>
          </w:p>
          <w:p w:rsidR="006E1526" w:rsidRPr="002D427F" w:rsidRDefault="006E1526" w:rsidP="002D427F">
            <w:pPr>
              <w:spacing w:before="106" w:after="0" w:line="240" w:lineRule="auto"/>
              <w:ind w:right="141"/>
              <w:rPr>
                <w:rFonts w:ascii="Times New Roman" w:hAnsi="Times New Roman"/>
              </w:rPr>
            </w:pPr>
          </w:p>
          <w:p w:rsidR="006E1526" w:rsidRPr="002D427F" w:rsidRDefault="006E1526" w:rsidP="002D427F">
            <w:pPr>
              <w:spacing w:before="106" w:after="0" w:line="240" w:lineRule="auto"/>
              <w:ind w:right="141"/>
              <w:rPr>
                <w:rFonts w:ascii="Times New Roman" w:hAnsi="Times New Roman"/>
                <w:color w:val="010302"/>
              </w:rPr>
            </w:pPr>
            <w:r w:rsidRPr="002D427F">
              <w:rPr>
                <w:rFonts w:ascii="Times New Roman" w:hAnsi="Times New Roman"/>
              </w:rPr>
              <w:t xml:space="preserve">    </w:t>
            </w:r>
            <w:hyperlink r:id="rId8" w:history="1">
              <w:r w:rsidRPr="002D427F">
                <w:rPr>
                  <w:rFonts w:ascii="Times New Roman" w:hAnsi="Times New Roman"/>
                  <w:color w:val="000000"/>
                  <w:lang w:val="en-US"/>
                </w:rPr>
                <w:t xml:space="preserve">ч. 1 ст. 19.4 </w:t>
              </w:r>
            </w:hyperlink>
            <w:r w:rsidRPr="002D427F">
              <w:rPr>
                <w:rFonts w:ascii="Times New Roman" w:hAnsi="Times New Roman"/>
                <w:color w:val="000000"/>
                <w:lang w:val="en-US"/>
              </w:rPr>
              <w:t xml:space="preserve">КоАП </w:t>
            </w:r>
            <w:r w:rsidRPr="002D427F">
              <w:rPr>
                <w:rFonts w:ascii="Times New Roman" w:hAnsi="Times New Roman"/>
                <w:color w:val="000000"/>
                <w:spacing w:val="-2"/>
                <w:lang w:val="en-US"/>
              </w:rPr>
              <w:t>Р</w:t>
            </w:r>
            <w:r w:rsidRPr="002D427F">
              <w:rPr>
                <w:rFonts w:ascii="Times New Roman" w:hAnsi="Times New Roman"/>
                <w:color w:val="000000"/>
                <w:lang w:val="en-US"/>
              </w:rPr>
              <w:t xml:space="preserve">Ф  </w:t>
            </w:r>
          </w:p>
        </w:tc>
      </w:tr>
    </w:tbl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E1526" w:rsidRPr="0075442E" w:rsidRDefault="006E1526" w:rsidP="001503DF">
      <w:pPr>
        <w:widowControl w:val="0"/>
        <w:spacing w:after="228" w:line="240" w:lineRule="auto"/>
        <w:ind w:right="141"/>
        <w:rPr>
          <w:rFonts w:ascii="Times New Roman" w:hAnsi="Times New Roman"/>
          <w:color w:val="000000"/>
          <w:sz w:val="24"/>
          <w:szCs w:val="24"/>
          <w:lang w:val="en-US"/>
        </w:rPr>
        <w:sectPr w:rsidR="006E1526" w:rsidRPr="0075442E">
          <w:type w:val="continuous"/>
          <w:pgSz w:w="11916" w:h="16848"/>
          <w:pgMar w:top="500" w:right="395" w:bottom="400" w:left="500" w:header="708" w:footer="708" w:gutter="0"/>
          <w:cols w:space="720"/>
          <w:docGrid w:linePitch="360"/>
        </w:sectPr>
      </w:pPr>
      <w:r>
        <w:rPr>
          <w:noProof/>
          <w:lang w:eastAsia="ru-RU"/>
        </w:rPr>
        <w:pict>
          <v:shape id="Freeform 130" o:spid="_x0000_s1046" style="position:absolute;margin-left:70.7pt;margin-top:11.8pt;width:.5pt;height:.5pt;z-index:-251650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31" o:spid="_x0000_s1047" style="position:absolute;margin-left:70.7pt;margin-top:11.8pt;width:.5pt;height:.5pt;z-index:-251651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32" o:spid="_x0000_s1048" style="position:absolute;margin-left:169.95pt;margin-top:11.8pt;width:.5pt;height:.5pt;z-index:-251649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33" o:spid="_x0000_s1049" style="position:absolute;margin-left:439.3pt;margin-top:11.8pt;width:.5pt;height:.5pt;z-index:-251648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34" o:spid="_x0000_s1050" style="position:absolute;margin-left:574.1pt;margin-top:11.8pt;width:.5pt;height:.5pt;z-index:251670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" path="m,6095r6095,l6095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35" o:spid="_x0000_s1051" style="position:absolute;margin-left:574.1pt;margin-top:11.8pt;width:.5pt;height:.5pt;z-index:251669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" path="m,6095r6095,l6095,,,,,6095xe" fillcolor="black" stroked="f" strokeweight="1pt">
            <v:path arrowok="t"/>
            <w10:wrap anchorx="page"/>
          </v:shape>
        </w:pict>
      </w:r>
    </w:p>
    <w:p w:rsidR="006E1526" w:rsidRPr="0075442E" w:rsidRDefault="006E1526" w:rsidP="001503DF">
      <w:pPr>
        <w:widowControl w:val="0"/>
        <w:spacing w:after="0" w:line="240" w:lineRule="auto"/>
        <w:ind w:right="141"/>
        <w:rPr>
          <w:rFonts w:ascii="Times New Roman" w:hAnsi="Times New Roman"/>
          <w:lang w:val="en-US"/>
        </w:rPr>
      </w:pPr>
    </w:p>
    <w:p w:rsidR="006E1526" w:rsidRDefault="006E1526" w:rsidP="001503DF">
      <w:pPr>
        <w:ind w:right="141"/>
      </w:pPr>
    </w:p>
    <w:sectPr w:rsidR="006E1526" w:rsidSect="008E6A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571C"/>
    <w:rsid w:val="0007571C"/>
    <w:rsid w:val="001503DF"/>
    <w:rsid w:val="0015439D"/>
    <w:rsid w:val="001B404E"/>
    <w:rsid w:val="00226F2F"/>
    <w:rsid w:val="002C266C"/>
    <w:rsid w:val="002D427F"/>
    <w:rsid w:val="00333792"/>
    <w:rsid w:val="003A6221"/>
    <w:rsid w:val="003D0EE7"/>
    <w:rsid w:val="00531C6B"/>
    <w:rsid w:val="00587D56"/>
    <w:rsid w:val="005A2BBA"/>
    <w:rsid w:val="005B3CFF"/>
    <w:rsid w:val="005F2C58"/>
    <w:rsid w:val="006E1526"/>
    <w:rsid w:val="0075442E"/>
    <w:rsid w:val="008E6A09"/>
    <w:rsid w:val="00952AF3"/>
    <w:rsid w:val="00A72166"/>
    <w:rsid w:val="00CD7527"/>
    <w:rsid w:val="00D97808"/>
    <w:rsid w:val="00DB5C68"/>
    <w:rsid w:val="00EC11AD"/>
    <w:rsid w:val="00EF011D"/>
    <w:rsid w:val="00F20A37"/>
    <w:rsid w:val="00F94251"/>
    <w:rsid w:val="00FD4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42E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5442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754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442E"/>
    <w:rPr>
      <w:rFonts w:ascii="Tahoma" w:hAnsi="Tahoma" w:cs="Tahoma"/>
      <w:sz w:val="16"/>
      <w:szCs w:val="16"/>
    </w:rPr>
  </w:style>
  <w:style w:type="table" w:customStyle="1" w:styleId="TableNormal1">
    <w:name w:val="Table Normal1"/>
    <w:uiPriority w:val="99"/>
    <w:semiHidden/>
    <w:rsid w:val="0075442E"/>
    <w:pPr>
      <w:widowControl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Основной текст1"/>
    <w:basedOn w:val="Normal"/>
    <w:next w:val="BodyText"/>
    <w:link w:val="a"/>
    <w:uiPriority w:val="99"/>
    <w:rsid w:val="0075442E"/>
    <w:pPr>
      <w:widowControl w:val="0"/>
      <w:spacing w:before="159" w:after="0" w:line="240" w:lineRule="auto"/>
      <w:ind w:left="511"/>
    </w:pPr>
    <w:rPr>
      <w:rFonts w:ascii="Algerian" w:hAnsi="Algerian"/>
      <w:sz w:val="24"/>
      <w:szCs w:val="24"/>
    </w:rPr>
  </w:style>
  <w:style w:type="character" w:customStyle="1" w:styleId="a">
    <w:name w:val="Основной текст Знак"/>
    <w:basedOn w:val="DefaultParagraphFont"/>
    <w:link w:val="1"/>
    <w:uiPriority w:val="99"/>
    <w:locked/>
    <w:rsid w:val="0075442E"/>
    <w:rPr>
      <w:rFonts w:ascii="Algerian" w:hAnsi="Algerian" w:cs="Times New Roman"/>
      <w:sz w:val="24"/>
      <w:szCs w:val="24"/>
    </w:rPr>
  </w:style>
  <w:style w:type="paragraph" w:customStyle="1" w:styleId="TableParagraph">
    <w:name w:val="Table Paragraph"/>
    <w:basedOn w:val="Normal"/>
    <w:uiPriority w:val="99"/>
    <w:rsid w:val="0075442E"/>
    <w:pPr>
      <w:widowControl w:val="0"/>
      <w:spacing w:after="0" w:line="240" w:lineRule="auto"/>
    </w:pPr>
    <w:rPr>
      <w:rFonts w:ascii="Times New Roman" w:eastAsia="Times New Roman" w:hAnsi="Times New Roman"/>
      <w:lang w:val="en-US"/>
    </w:rPr>
  </w:style>
  <w:style w:type="table" w:customStyle="1" w:styleId="10">
    <w:name w:val="Сетка таблицы1"/>
    <w:basedOn w:val="TableNormal1"/>
    <w:next w:val="TableGrid"/>
    <w:uiPriority w:val="99"/>
    <w:rsid w:val="007544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semiHidden/>
    <w:rsid w:val="0075442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5442E"/>
    <w:rPr>
      <w:rFonts w:ascii="Calibri" w:hAnsi="Calibri" w:cs="Times New Roman"/>
    </w:rPr>
  </w:style>
  <w:style w:type="table" w:styleId="TableGrid">
    <w:name w:val="Table Grid"/>
    <w:basedOn w:val="TableNormal"/>
    <w:uiPriority w:val="99"/>
    <w:rsid w:val="0075442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453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8DE436701FC22B6E2172E92FEE4567B48D705BF05F2934D1B0B4B5E559AF7771C853B1A69BGB77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08DE436701FC22B6E2172E92FEE4567B48D7059FC572934D1B0B4B5E5G579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08DE436701FC22B6E2172E92FEE4567B48D7059FC572934D1B0B4B5E5G579F" TargetMode="External"/><Relationship Id="rId5" Type="http://schemas.openxmlformats.org/officeDocument/2006/relationships/hyperlink" Target="consultantplus://offline/ref=D71FAD6475B89A85BBA7814AEE90D581A232853E7488A65EB98F45989264A3E7FAB76272AEF254AF35C3C4281DdFK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6</Pages>
  <Words>1817</Words>
  <Characters>10359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Администрация</cp:lastModifiedBy>
  <cp:revision>6</cp:revision>
  <cp:lastPrinted>2022-01-10T08:48:00Z</cp:lastPrinted>
  <dcterms:created xsi:type="dcterms:W3CDTF">2021-12-21T12:56:00Z</dcterms:created>
  <dcterms:modified xsi:type="dcterms:W3CDTF">2022-01-10T08:48:00Z</dcterms:modified>
</cp:coreProperties>
</file>