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173" w:rsidRPr="00CC59DF" w:rsidRDefault="00E23173" w:rsidP="00CC59DF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hAnsi="Times New Roman" w:cs="Times New Roman"/>
          <w:b/>
          <w:bCs/>
          <w:spacing w:val="8"/>
          <w:sz w:val="36"/>
          <w:szCs w:val="36"/>
          <w:lang w:eastAsia="ru-RU"/>
        </w:rPr>
      </w:pPr>
    </w:p>
    <w:p w:rsidR="00E23173" w:rsidRPr="00CC59DF" w:rsidRDefault="00E23173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3173" w:rsidRPr="003A416D" w:rsidRDefault="00E23173" w:rsidP="00A56EF2">
      <w:pPr>
        <w:jc w:val="center"/>
        <w:rPr>
          <w:rFonts w:ascii="Times New Roman" w:hAnsi="Times New Roman" w:cs="Times New Roman"/>
          <w:sz w:val="26"/>
          <w:szCs w:val="26"/>
        </w:rPr>
      </w:pPr>
      <w:r w:rsidRPr="003A416D">
        <w:rPr>
          <w:rFonts w:ascii="Times New Roman" w:hAnsi="Times New Roman" w:cs="Times New Roman"/>
          <w:b/>
          <w:bCs/>
          <w:sz w:val="26"/>
          <w:szCs w:val="26"/>
        </w:rPr>
        <w:t>АДМИНИСТРАЦИЯ ПРОТАСОВСКОГО СЕЛЬСКОГО ПОСЕЛЕНИЯ БОЛЬШЕИГНАТОВСКОГО МУНИЦИПАЛЬНОГО РАЙОНА</w:t>
      </w:r>
    </w:p>
    <w:p w:rsidR="00E23173" w:rsidRPr="003A416D" w:rsidRDefault="00E23173" w:rsidP="00A56EF2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A416D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E23173" w:rsidRPr="0075442E" w:rsidRDefault="00E23173" w:rsidP="00A56EF2">
      <w:pPr>
        <w:keepNext/>
        <w:suppressAutoHyphens/>
        <w:spacing w:after="0" w:line="240" w:lineRule="auto"/>
        <w:ind w:left="709" w:right="141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23173" w:rsidRPr="00A4240B" w:rsidRDefault="00E23173" w:rsidP="00A56EF2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4240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E23173" w:rsidRPr="0075442E" w:rsidRDefault="00E23173" w:rsidP="00A56EF2">
      <w:pPr>
        <w:spacing w:after="0"/>
        <w:ind w:left="709" w:right="14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3173" w:rsidRPr="0075442E" w:rsidRDefault="00E23173" w:rsidP="00A56EF2">
      <w:pPr>
        <w:tabs>
          <w:tab w:val="center" w:pos="4677"/>
        </w:tabs>
        <w:spacing w:after="0"/>
        <w:ind w:left="709" w:right="14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от 21 декабря </w:t>
      </w:r>
      <w:r w:rsidRPr="0075442E">
        <w:rPr>
          <w:rFonts w:ascii="Times New Roman" w:hAnsi="Times New Roman" w:cs="Times New Roman"/>
          <w:sz w:val="28"/>
          <w:szCs w:val="28"/>
          <w:lang w:eastAsia="ru-RU"/>
        </w:rPr>
        <w:t xml:space="preserve">2021 г.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№ 68</w:t>
      </w:r>
    </w:p>
    <w:p w:rsidR="00E23173" w:rsidRDefault="00E23173" w:rsidP="00A56EF2">
      <w:pPr>
        <w:spacing w:after="0"/>
        <w:ind w:left="709" w:right="141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E23173" w:rsidRPr="00A4240B" w:rsidRDefault="00E23173" w:rsidP="00A56EF2">
      <w:pPr>
        <w:spacing w:after="0"/>
        <w:ind w:left="709" w:right="14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4240B">
        <w:rPr>
          <w:rFonts w:ascii="Times New Roman" w:hAnsi="Times New Roman" w:cs="Times New Roman"/>
          <w:sz w:val="24"/>
          <w:szCs w:val="24"/>
          <w:lang w:eastAsia="ru-RU"/>
        </w:rPr>
        <w:t>с. Протасово</w:t>
      </w:r>
    </w:p>
    <w:p w:rsidR="00E23173" w:rsidRPr="00CC59DF" w:rsidRDefault="00E23173" w:rsidP="00CC59DF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23173" w:rsidRPr="00A56EF2" w:rsidRDefault="00E23173" w:rsidP="00CC59D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6E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формы проверочного листа </w:t>
      </w:r>
    </w:p>
    <w:p w:rsidR="00E23173" w:rsidRPr="00A56EF2" w:rsidRDefault="00E23173" w:rsidP="00CC59D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6E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(списка контрольных вопросов), применяемого</w:t>
      </w:r>
    </w:p>
    <w:p w:rsidR="00E23173" w:rsidRPr="00A56EF2" w:rsidRDefault="00E23173" w:rsidP="00CC59D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6E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при осуществлении муниципального контроля </w:t>
      </w:r>
    </w:p>
    <w:p w:rsidR="00E23173" w:rsidRPr="00A56EF2" w:rsidRDefault="00E23173" w:rsidP="00CC59D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6E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сфере благоустройства</w:t>
      </w:r>
    </w:p>
    <w:p w:rsidR="00E23173" w:rsidRPr="00CC59DF" w:rsidRDefault="00E23173" w:rsidP="00CC59DF">
      <w:pPr>
        <w:spacing w:after="0" w:line="240" w:lineRule="auto"/>
        <w:ind w:left="567" w:hanging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3173" w:rsidRDefault="00E23173" w:rsidP="00CC59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       В соответствии с Федеральным законом от 31 июля 2020 г. № 248-ФЗ «О государственном контроле (надзоре) и муниципальном контроле в Российской Федерации»,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решением </w:t>
      </w:r>
      <w:r w:rsidRPr="004155CF">
        <w:rPr>
          <w:rFonts w:ascii="YS Text" w:hAnsi="YS Text" w:cs="YS Text"/>
          <w:color w:val="000000"/>
          <w:sz w:val="28"/>
          <w:szCs w:val="28"/>
          <w:lang w:eastAsia="ru-RU"/>
        </w:rPr>
        <w:t xml:space="preserve">Совета депутатов </w:t>
      </w:r>
      <w:r w:rsidRPr="004155CF">
        <w:rPr>
          <w:rFonts w:ascii="Times New Roman" w:hAnsi="Times New Roman" w:cs="Times New Roman"/>
          <w:sz w:val="28"/>
          <w:szCs w:val="28"/>
        </w:rPr>
        <w:t xml:space="preserve"> Протасовского</w:t>
      </w:r>
      <w:r w:rsidRPr="004155CF">
        <w:rPr>
          <w:rFonts w:ascii="YS Text" w:hAnsi="YS Text" w:cs="YS Text"/>
          <w:color w:val="000000"/>
          <w:sz w:val="28"/>
          <w:szCs w:val="28"/>
          <w:lang w:eastAsia="ru-RU"/>
        </w:rPr>
        <w:t xml:space="preserve">  сельского поселения Большеигнатовского муниципального района </w:t>
      </w:r>
      <w:r w:rsidRPr="00A56E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Pr="00A56EF2">
        <w:rPr>
          <w:rFonts w:ascii="Times New Roman" w:hAnsi="Times New Roman" w:cs="Times New Roman"/>
          <w:color w:val="000000"/>
          <w:spacing w:val="37"/>
          <w:sz w:val="28"/>
          <w:szCs w:val="28"/>
        </w:rPr>
        <w:t>25.07.2012</w:t>
      </w:r>
      <w:r w:rsidRPr="004155CF"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г. № 37 </w:t>
      </w:r>
      <w:r w:rsidRPr="004155CF">
        <w:rPr>
          <w:rFonts w:ascii="Times New Roman" w:hAnsi="Times New Roman" w:cs="Times New Roman"/>
          <w:color w:val="000000"/>
          <w:spacing w:val="-3"/>
          <w:sz w:val="28"/>
          <w:szCs w:val="28"/>
        </w:rPr>
        <w:t>«</w:t>
      </w:r>
      <w:r w:rsidRPr="004155CF">
        <w:rPr>
          <w:rFonts w:ascii="Times New Roman" w:hAnsi="Times New Roman" w:cs="Times New Roman"/>
          <w:sz w:val="28"/>
          <w:szCs w:val="28"/>
        </w:rPr>
        <w:t xml:space="preserve"> Об утверждении Правил благоустройства и содержании территории Протасовского сельского поселения Большеигнатовского муниципального района Республики Мордовия»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»,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Протасовского сельского поселения 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E23173" w:rsidRPr="00CC59DF" w:rsidRDefault="00E23173" w:rsidP="00CC59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56E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ПОСТАНОВЛЯЕТ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23173" w:rsidRPr="00CC59DF" w:rsidRDefault="00E23173" w:rsidP="00CC59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3173" w:rsidRPr="00CC59DF" w:rsidRDefault="00E23173" w:rsidP="00CC59D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1.  Утвердить форму проверочного листа  (списка контрольных вопросов), применяемого при осуществлении муниципального контроля в сфере благоустройства (прилагается);</w:t>
      </w:r>
    </w:p>
    <w:p w:rsidR="00E23173" w:rsidRPr="00CC59DF" w:rsidRDefault="00E23173" w:rsidP="00CC59DF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59DF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исполняющего обязанности главы Протасовского сельского поселения Большеигнатовского муниципального района Республики Мордовия Т.И.Сонаеву</w:t>
      </w:r>
    </w:p>
    <w:p w:rsidR="00E23173" w:rsidRPr="00CC59DF" w:rsidRDefault="00E23173" w:rsidP="00CC59DF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59DF">
        <w:rPr>
          <w:rFonts w:ascii="Times New Roman" w:hAnsi="Times New Roman" w:cs="Times New Roman"/>
          <w:sz w:val="28"/>
          <w:szCs w:val="28"/>
        </w:rPr>
        <w:t xml:space="preserve">    3. Настоящее постановление вступает в силу после его официального опубликования.</w:t>
      </w:r>
    </w:p>
    <w:p w:rsidR="00E23173" w:rsidRPr="00CC59DF" w:rsidRDefault="00E23173" w:rsidP="00CC59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3173" w:rsidRPr="00CC59DF" w:rsidRDefault="00E23173" w:rsidP="00CC59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3173" w:rsidRDefault="00E23173" w:rsidP="00CC59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И.о.главы</w:t>
      </w:r>
    </w:p>
    <w:p w:rsidR="00E23173" w:rsidRPr="00CC59DF" w:rsidRDefault="00E23173" w:rsidP="00CC59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Т.И.Сонаева</w:t>
      </w:r>
    </w:p>
    <w:p w:rsidR="00E23173" w:rsidRPr="00CC59DF" w:rsidRDefault="00E23173" w:rsidP="00CC59DF">
      <w:pPr>
        <w:spacing w:after="0" w:line="240" w:lineRule="auto"/>
        <w:ind w:left="4680"/>
        <w:jc w:val="right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E23173" w:rsidRPr="00CC59DF" w:rsidRDefault="00E23173" w:rsidP="00CC59DF">
      <w:pPr>
        <w:spacing w:after="0" w:line="240" w:lineRule="auto"/>
        <w:ind w:left="468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E23173" w:rsidRPr="00CC59DF" w:rsidRDefault="00E23173" w:rsidP="00CC59DF">
      <w:pPr>
        <w:spacing w:after="0" w:line="240" w:lineRule="auto"/>
        <w:rPr>
          <w:rFonts w:ascii="Arial" w:hAnsi="Arial" w:cs="Arial"/>
          <w:b/>
          <w:bCs/>
          <w:color w:val="FF0000"/>
          <w:sz w:val="32"/>
          <w:szCs w:val="32"/>
          <w:lang w:eastAsia="ru-RU"/>
        </w:rPr>
      </w:pPr>
    </w:p>
    <w:p w:rsidR="00E23173" w:rsidRDefault="00E23173" w:rsidP="00CC59DF">
      <w:pPr>
        <w:spacing w:after="0" w:line="240" w:lineRule="auto"/>
        <w:rPr>
          <w:rFonts w:ascii="Arial" w:hAnsi="Arial" w:cs="Arial"/>
          <w:b/>
          <w:bCs/>
          <w:color w:val="FF0000"/>
          <w:sz w:val="32"/>
          <w:szCs w:val="32"/>
          <w:lang w:eastAsia="ru-RU"/>
        </w:rPr>
      </w:pPr>
    </w:p>
    <w:p w:rsidR="00E23173" w:rsidRPr="00CC59DF" w:rsidRDefault="00E23173" w:rsidP="00CC59DF">
      <w:pPr>
        <w:spacing w:after="0" w:line="240" w:lineRule="auto"/>
        <w:rPr>
          <w:rFonts w:ascii="Arial" w:hAnsi="Arial" w:cs="Arial"/>
          <w:b/>
          <w:bCs/>
          <w:color w:val="FF0000"/>
          <w:sz w:val="32"/>
          <w:szCs w:val="32"/>
          <w:lang w:eastAsia="ru-RU"/>
        </w:rPr>
      </w:pPr>
    </w:p>
    <w:p w:rsidR="00E23173" w:rsidRPr="00CC59DF" w:rsidRDefault="00E23173" w:rsidP="00CC5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>Утвержденная</w:t>
      </w:r>
    </w:p>
    <w:p w:rsidR="00E23173" w:rsidRPr="00CC59DF" w:rsidRDefault="00E23173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постановлением Администрации </w:t>
      </w:r>
    </w:p>
    <w:p w:rsidR="00E23173" w:rsidRPr="00CC59DF" w:rsidRDefault="00E23173" w:rsidP="00CC5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Протасовского сельского поселения </w:t>
      </w: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Большеигнатовского муниципального района</w:t>
      </w:r>
    </w:p>
    <w:p w:rsidR="00E23173" w:rsidRPr="00CC59DF" w:rsidRDefault="00E23173" w:rsidP="00CC59DF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 21.12.2021г. №68</w:t>
      </w:r>
    </w:p>
    <w:p w:rsidR="00E23173" w:rsidRPr="00CC59DF" w:rsidRDefault="00E23173" w:rsidP="00CC5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«Об утверждении формы проверочного листа </w:t>
      </w:r>
    </w:p>
    <w:p w:rsidR="00E23173" w:rsidRPr="00CC59DF" w:rsidRDefault="00E23173" w:rsidP="00CC59DF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(списка контрольных вопросов), применяемого</w:t>
      </w:r>
    </w:p>
    <w:p w:rsidR="00E23173" w:rsidRPr="00CC59DF" w:rsidRDefault="00E23173" w:rsidP="00CC59DF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при осуществлении муниципального контроля </w:t>
      </w:r>
    </w:p>
    <w:p w:rsidR="00E23173" w:rsidRPr="00CC59DF" w:rsidRDefault="00E23173" w:rsidP="00CC59DF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>в сфере благоустройства»</w:t>
      </w:r>
    </w:p>
    <w:p w:rsidR="00E23173" w:rsidRPr="00CC59DF" w:rsidRDefault="00E23173" w:rsidP="00CC59DF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  <w:lang w:eastAsia="ru-RU"/>
        </w:rPr>
      </w:pPr>
      <w:r w:rsidRPr="00CC59DF">
        <w:rPr>
          <w:rFonts w:ascii="Arial" w:hAnsi="Arial" w:cs="Arial"/>
          <w:b/>
          <w:bCs/>
          <w:sz w:val="28"/>
          <w:szCs w:val="28"/>
          <w:lang w:eastAsia="ru-RU"/>
        </w:rPr>
        <w:fldChar w:fldCharType="begin"/>
      </w:r>
      <w:r w:rsidRPr="00CC59DF">
        <w:rPr>
          <w:rFonts w:ascii="Arial" w:hAnsi="Arial" w:cs="Arial"/>
          <w:b/>
          <w:bCs/>
          <w:sz w:val="28"/>
          <w:szCs w:val="28"/>
          <w:lang w:eastAsia="ru-RU"/>
        </w:rPr>
        <w:instrText>HYPERLINK "C:\\System32\\config\\systemprofile\\AppData\\Local\\Temp\\MOB167638_0_20151131_141331_53904.rtf" \l "Par34#Par34" \o "ПОЛОЖЕНИЕ"</w:instrText>
      </w:r>
      <w:r w:rsidRPr="00D06DD2">
        <w:rPr>
          <w:rFonts w:ascii="Arial" w:hAnsi="Arial" w:cs="Arial"/>
          <w:b/>
          <w:bCs/>
          <w:sz w:val="28"/>
          <w:szCs w:val="28"/>
          <w:lang w:eastAsia="ru-RU"/>
        </w:rPr>
      </w:r>
      <w:r w:rsidRPr="00CC59DF">
        <w:rPr>
          <w:rFonts w:ascii="Arial" w:hAnsi="Arial" w:cs="Arial"/>
          <w:b/>
          <w:bCs/>
          <w:sz w:val="28"/>
          <w:szCs w:val="28"/>
          <w:lang w:eastAsia="ru-RU"/>
        </w:rPr>
        <w:fldChar w:fldCharType="separate"/>
      </w:r>
    </w:p>
    <w:p w:rsidR="00E23173" w:rsidRPr="00CC59DF" w:rsidRDefault="00E23173" w:rsidP="00CC59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r w:rsidRPr="00CC59DF">
        <w:rPr>
          <w:rFonts w:ascii="Arial" w:hAnsi="Arial" w:cs="Arial"/>
          <w:b/>
          <w:bCs/>
          <w:caps/>
          <w:sz w:val="28"/>
          <w:szCs w:val="28"/>
          <w:lang w:eastAsia="ru-RU"/>
        </w:rPr>
        <w:t>форма проверочного листа (списка контрольных вопросов), применяемого при осуществлении МУНИЦИПАЛЬНОГО КОНТРОЛЯ в сфере благоустройства</w:t>
      </w:r>
    </w:p>
    <w:p w:rsidR="00E23173" w:rsidRPr="00CC59DF" w:rsidRDefault="00E23173" w:rsidP="00CC59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lang w:eastAsia="ru-RU"/>
        </w:rPr>
      </w:pPr>
      <w:r w:rsidRPr="00CC59DF">
        <w:rPr>
          <w:rFonts w:ascii="Arial" w:hAnsi="Arial" w:cs="Arial"/>
          <w:b/>
          <w:bCs/>
          <w:sz w:val="28"/>
          <w:szCs w:val="28"/>
          <w:lang w:eastAsia="ru-RU"/>
        </w:rPr>
        <w:fldChar w:fldCharType="end"/>
      </w:r>
    </w:p>
    <w:p w:rsidR="00E23173" w:rsidRPr="00CC59DF" w:rsidRDefault="00E23173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CC59DF">
        <w:rPr>
          <w:rFonts w:ascii="Arial" w:hAnsi="Arial" w:cs="Arial"/>
          <w:sz w:val="20"/>
          <w:szCs w:val="20"/>
          <w:lang w:eastAsia="ru-RU"/>
        </w:rPr>
        <w:t>(наименование органа муниципального земельного контроля)</w:t>
      </w:r>
    </w:p>
    <w:p w:rsidR="00E23173" w:rsidRPr="00CC59DF" w:rsidRDefault="00E23173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p w:rsidR="00E23173" w:rsidRPr="00CC59DF" w:rsidRDefault="00E23173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  <w:lang w:eastAsia="ru-RU"/>
        </w:rPr>
      </w:pPr>
      <w:r w:rsidRPr="00CC59DF">
        <w:rPr>
          <w:rFonts w:ascii="Arial" w:hAnsi="Arial" w:cs="Arial"/>
          <w:b/>
          <w:bCs/>
          <w:sz w:val="28"/>
          <w:szCs w:val="28"/>
          <w:u w:val="single"/>
          <w:lang w:eastAsia="ru-RU"/>
        </w:rPr>
        <w:t xml:space="preserve">муниципальный контроль в сфере благоустройства </w:t>
      </w:r>
    </w:p>
    <w:p w:rsidR="00E23173" w:rsidRPr="00CC59DF" w:rsidRDefault="00E23173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CC59DF">
        <w:rPr>
          <w:rFonts w:ascii="Arial" w:hAnsi="Arial" w:cs="Arial"/>
          <w:sz w:val="20"/>
          <w:szCs w:val="20"/>
          <w:lang w:eastAsia="ru-RU"/>
        </w:rPr>
        <w:t>(вид государственного надзора)</w:t>
      </w:r>
    </w:p>
    <w:p w:rsidR="00E23173" w:rsidRPr="00CC59DF" w:rsidRDefault="00E23173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p w:rsidR="00E23173" w:rsidRPr="00CC59DF" w:rsidRDefault="00E23173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 w:rsidRPr="00CC59DF">
        <w:rPr>
          <w:rFonts w:ascii="Arial" w:hAnsi="Arial" w:cs="Arial"/>
          <w:b/>
          <w:bCs/>
          <w:sz w:val="24"/>
          <w:szCs w:val="24"/>
          <w:lang w:eastAsia="ru-RU"/>
        </w:rPr>
        <w:t>Проверочный лист (список контрольных вопросов), применяемый при осуществлении муниципального контроля в сфере благоустройства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1.   Предмет   плановой   проверки  юридических  лиц  и  индивидуальных предпринимателей  ограничивается  обязательными требованиями, требованиями, установленными   муниципальными   правовыми  актами,  изложенными  в  форме проверочного листа (списке контрольных вопросов).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2. Наименование юридического лица, фамилия, имя, отчество (при наличии) индивидуального предпринимателя: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3. Место проведения плановой проверки с заполнением проверочного листа: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4.  Реквизиты  распоряжения о проведении плановой проверки юридического 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лица, индивидуального предпринимателя: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E23173" w:rsidRPr="00CC59DF" w:rsidRDefault="00E23173" w:rsidP="00CC59DF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  <w:t>(номер, дата распоряжения о проведении плановой проверки юридического лица,</w:t>
      </w:r>
    </w:p>
    <w:p w:rsidR="00E23173" w:rsidRPr="00CC59DF" w:rsidRDefault="00E23173" w:rsidP="00CC59DF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  <w:t>индивидуального предпринимателя)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5.  Учетный  номер  плановой проверки и дата присвоения учетного номера проверки в Едином</w:t>
      </w:r>
      <w:r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 </w:t>
      </w: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 реестре проверок: __________________________________________________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6.  Должность,  фамилия,  имя, отчество (при наличии) должностного лица 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(лиц),</w:t>
      </w:r>
      <w:r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 </w:t>
      </w: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 проводящего (их) плановую проверку: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7.  Перечень  вопросов,  отражающих содержание обязательных требований, требований,   установленных  муниципальными  правовыми  актами,  ответы  на которые   однозначно   свидетельствуют   о   соблюдении   или  несоблюдении юридическим лицом, индивидуальным предпринимателем обязательных требований, требований,  установленных  муниципальными  правовыми  актами, составляющих  предмет проверки:</w:t>
      </w:r>
    </w:p>
    <w:p w:rsidR="00E23173" w:rsidRPr="00CC59DF" w:rsidRDefault="00E23173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642"/>
        <w:gridCol w:w="3261"/>
        <w:gridCol w:w="3076"/>
        <w:gridCol w:w="720"/>
        <w:gridCol w:w="732"/>
        <w:gridCol w:w="1357"/>
      </w:tblGrid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8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ответа</w:t>
            </w:r>
          </w:p>
        </w:tc>
      </w:tr>
      <w:tr w:rsidR="00E23173" w:rsidRPr="009364C6"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Обеспечивается ли своевременная уборка прилегающих территорий?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3,4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Протасовского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Большеигнатовского муниципального района, утвержденных решением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Протасовского 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сельского поселения Большеигнатовского муниципального района от 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№ 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(далее-Правила благоустройства)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к содержанию элементов благоустройства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Раздел 5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Протасовского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7F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Пункт 4.1 раздела 4 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Протасовского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Пункт 4.2 р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аздел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4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E333D7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A4B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пожарной безопасности в период действия особого противопожарного режима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E333D7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A4B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Пункт 4.2 раздела 4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прокладке, переустройству, ремонту и содержанию подземных коммуникаций на территориях общего пользования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складированию твердых коммунальных отходов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3173" w:rsidRPr="009364C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выгулу животных и требования о недопустимости выпаса сельскохозяйственных животных и птиц на территориях общего пользования 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23173" w:rsidRPr="00CC59DF" w:rsidRDefault="00E23173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23173" w:rsidRPr="00CC59DF" w:rsidRDefault="00E23173" w:rsidP="00CC59DF">
      <w:pPr>
        <w:spacing w:after="0" w:line="240" w:lineRule="auto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«__» ________ 20__ г.</w:t>
      </w:r>
    </w:p>
    <w:p w:rsidR="00E23173" w:rsidRPr="00CC59DF" w:rsidRDefault="00E23173" w:rsidP="00CC59DF">
      <w:pPr>
        <w:spacing w:after="0" w:line="240" w:lineRule="auto"/>
        <w:textAlignment w:val="baseline"/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  <w:t>(указывается дата заполнения  проверочного листа)</w:t>
      </w:r>
    </w:p>
    <w:p w:rsidR="00E23173" w:rsidRPr="00CC59DF" w:rsidRDefault="00E23173" w:rsidP="00CC59DF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color w:val="444444"/>
          <w:spacing w:val="-18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4"/>
          <w:szCs w:val="24"/>
          <w:lang w:eastAsia="ru-RU"/>
        </w:rPr>
        <w:t xml:space="preserve">_______________________________________                _____________               _____________________________                             </w:t>
      </w:r>
      <w:r w:rsidRPr="00CC59DF"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(должность лица )                                                                                                 (подпись)                                (фамилия, имя, отчество (при наличии)) заполнившего проверочный лист)</w:t>
      </w:r>
    </w:p>
    <w:p w:rsidR="00E23173" w:rsidRDefault="00E23173">
      <w:bookmarkStart w:id="0" w:name="_GoBack"/>
      <w:bookmarkEnd w:id="0"/>
    </w:p>
    <w:sectPr w:rsidR="00E23173" w:rsidSect="00773E03">
      <w:pgSz w:w="11906" w:h="16838"/>
      <w:pgMar w:top="568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72F"/>
    <w:rsid w:val="000C472F"/>
    <w:rsid w:val="002A2736"/>
    <w:rsid w:val="00333792"/>
    <w:rsid w:val="003528B6"/>
    <w:rsid w:val="00357DB3"/>
    <w:rsid w:val="003A416D"/>
    <w:rsid w:val="004155CF"/>
    <w:rsid w:val="004574C8"/>
    <w:rsid w:val="00531C6B"/>
    <w:rsid w:val="0053763E"/>
    <w:rsid w:val="0061305E"/>
    <w:rsid w:val="0075442E"/>
    <w:rsid w:val="00773E03"/>
    <w:rsid w:val="00897FAE"/>
    <w:rsid w:val="008A4BF6"/>
    <w:rsid w:val="008B0C4D"/>
    <w:rsid w:val="008B0FB6"/>
    <w:rsid w:val="009364C6"/>
    <w:rsid w:val="00A31A66"/>
    <w:rsid w:val="00A366E5"/>
    <w:rsid w:val="00A4240B"/>
    <w:rsid w:val="00A56EF2"/>
    <w:rsid w:val="00A70C84"/>
    <w:rsid w:val="00A713F0"/>
    <w:rsid w:val="00BB252C"/>
    <w:rsid w:val="00CC59DF"/>
    <w:rsid w:val="00D041FE"/>
    <w:rsid w:val="00D06DD2"/>
    <w:rsid w:val="00D2172A"/>
    <w:rsid w:val="00DA6A32"/>
    <w:rsid w:val="00E23173"/>
    <w:rsid w:val="00E33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73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4</Pages>
  <Words>1105</Words>
  <Characters>6304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 Windows</dc:creator>
  <cp:keywords/>
  <dc:description/>
  <cp:lastModifiedBy>User</cp:lastModifiedBy>
  <cp:revision>6</cp:revision>
  <cp:lastPrinted>2021-12-22T12:36:00Z</cp:lastPrinted>
  <dcterms:created xsi:type="dcterms:W3CDTF">2021-12-22T12:26:00Z</dcterms:created>
  <dcterms:modified xsi:type="dcterms:W3CDTF">2022-01-12T14:01:00Z</dcterms:modified>
</cp:coreProperties>
</file>