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404" w:rsidRPr="00C62A08" w:rsidRDefault="00563404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 w:rsidRPr="00473AE0">
        <w:rPr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52pt;height:54pt;visibility:visible">
            <v:imagedata r:id="rId4" o:title=""/>
          </v:shape>
        </w:pict>
      </w:r>
    </w:p>
    <w:p w:rsidR="00563404" w:rsidRDefault="00563404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40"/>
        </w:rPr>
      </w:pPr>
      <w:r w:rsidRPr="00F7177A">
        <w:rPr>
          <w:rFonts w:ascii="Times New Roman" w:hAnsi="Times New Roman"/>
          <w:b/>
          <w:sz w:val="40"/>
        </w:rPr>
        <w:t xml:space="preserve">Администрация </w:t>
      </w:r>
      <w:r>
        <w:rPr>
          <w:rFonts w:ascii="Times New Roman" w:hAnsi="Times New Roman"/>
          <w:b/>
          <w:sz w:val="40"/>
        </w:rPr>
        <w:t xml:space="preserve"> Старочамзинского сельского поселения</w:t>
      </w:r>
    </w:p>
    <w:p w:rsidR="00563404" w:rsidRPr="00F7177A" w:rsidRDefault="00563404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r w:rsidRPr="00F7177A">
        <w:rPr>
          <w:rFonts w:ascii="Times New Roman" w:hAnsi="Times New Roman"/>
          <w:b/>
          <w:sz w:val="40"/>
        </w:rPr>
        <w:t>Большеигнатовского муниципального района Республики  Мордовия</w:t>
      </w:r>
    </w:p>
    <w:p w:rsidR="00563404" w:rsidRPr="00F7177A" w:rsidRDefault="00563404" w:rsidP="00F7177A">
      <w:pPr>
        <w:pStyle w:val="Heading2"/>
        <w:jc w:val="center"/>
        <w:rPr>
          <w:rFonts w:ascii="Times New Roman" w:hAnsi="Times New Roman"/>
          <w:i w:val="0"/>
          <w:sz w:val="32"/>
          <w:szCs w:val="32"/>
        </w:rPr>
      </w:pPr>
      <w:r w:rsidRPr="00F7177A">
        <w:rPr>
          <w:rFonts w:ascii="Times New Roman" w:hAnsi="Times New Roman"/>
          <w:i w:val="0"/>
          <w:sz w:val="32"/>
          <w:szCs w:val="32"/>
        </w:rPr>
        <w:t>ПОСТАНОВЛЕНИЕ</w:t>
      </w:r>
    </w:p>
    <w:p w:rsidR="00563404" w:rsidRPr="00364FD9" w:rsidRDefault="00563404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от 24 декабря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color w:val="000000"/>
            <w:spacing w:val="-4"/>
            <w:sz w:val="28"/>
            <w:szCs w:val="28"/>
          </w:rPr>
          <w:t>2021</w:t>
        </w:r>
        <w:r w:rsidRPr="00364FD9">
          <w:rPr>
            <w:rFonts w:ascii="Times New Roman" w:hAnsi="Times New Roman"/>
            <w:color w:val="000000"/>
            <w:spacing w:val="-4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64</w:t>
      </w:r>
    </w:p>
    <w:p w:rsidR="00563404" w:rsidRDefault="00563404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Старое Чамзино</w:t>
      </w:r>
    </w:p>
    <w:p w:rsidR="00563404" w:rsidRPr="00364FD9" w:rsidRDefault="00563404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563404" w:rsidRDefault="00563404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</w:t>
      </w:r>
    </w:p>
    <w:p w:rsidR="00563404" w:rsidRPr="00BD2027" w:rsidRDefault="00563404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 xml:space="preserve">В соответствии с пунктом 9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</w:t>
      </w:r>
      <w:smartTag w:uri="urn:schemas-microsoft-com:office:smarttags" w:element="metricconverter">
        <w:smartTagPr>
          <w:attr w:name="ProductID" w:val="2020 г"/>
        </w:smartTagPr>
        <w:r w:rsidRPr="00BD2027">
          <w:rPr>
            <w:rFonts w:ascii="Times New Roman" w:hAnsi="Times New Roman"/>
            <w:sz w:val="28"/>
            <w:szCs w:val="28"/>
          </w:rPr>
          <w:t>2020 г</w:t>
        </w:r>
      </w:smartTag>
      <w:r w:rsidRPr="00BD2027">
        <w:rPr>
          <w:rFonts w:ascii="Times New Roman" w:hAnsi="Times New Roman"/>
          <w:sz w:val="28"/>
          <w:szCs w:val="28"/>
        </w:rPr>
        <w:t>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 осуществления муниципального жилищного контроля за соблюдением требований жилищного законодательства:</w:t>
      </w:r>
    </w:p>
    <w:p w:rsidR="00563404" w:rsidRDefault="00563404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  <w:t>1. Утвердить</w:t>
      </w:r>
      <w:r>
        <w:rPr>
          <w:rFonts w:ascii="Times New Roman" w:hAnsi="Times New Roman"/>
          <w:sz w:val="28"/>
          <w:szCs w:val="28"/>
        </w:rPr>
        <w:t xml:space="preserve"> прилагаемую</w:t>
      </w:r>
      <w:r w:rsidRPr="00BD2027">
        <w:rPr>
          <w:rFonts w:ascii="Times New Roman" w:hAnsi="Times New Roman"/>
          <w:sz w:val="28"/>
          <w:szCs w:val="28"/>
        </w:rPr>
        <w:t xml:space="preserve"> форму проверочного листа (списка контрольных вопросов), используемого при проведении плановых проверок в рамках осуществления муниципального жилищного контроля. </w:t>
      </w:r>
    </w:p>
    <w:p w:rsidR="00563404" w:rsidRPr="00B2335E" w:rsidRDefault="00563404" w:rsidP="00075932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 xml:space="preserve">  </w:t>
      </w:r>
      <w:r w:rsidRPr="00BD20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</w:t>
      </w:r>
      <w:r w:rsidRPr="00BD2027">
        <w:rPr>
          <w:rFonts w:ascii="Times New Roman" w:hAnsi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/>
          <w:sz w:val="28"/>
          <w:szCs w:val="28"/>
        </w:rPr>
        <w:t>настоящего</w:t>
      </w:r>
      <w:r w:rsidRPr="00BD2027">
        <w:rPr>
          <w:rFonts w:ascii="Times New Roman" w:hAnsi="Times New Roman"/>
          <w:sz w:val="28"/>
          <w:szCs w:val="28"/>
        </w:rPr>
        <w:t xml:space="preserve"> постановления возложить на </w:t>
      </w:r>
      <w:r>
        <w:rPr>
          <w:rFonts w:ascii="Times New Roman" w:hAnsi="Times New Roman"/>
          <w:sz w:val="28"/>
          <w:szCs w:val="28"/>
        </w:rPr>
        <w:t>Главу сельского поселения Зайкину Н.В.</w:t>
      </w:r>
    </w:p>
    <w:p w:rsidR="00563404" w:rsidRPr="00BD2027" w:rsidRDefault="00563404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3</w:t>
      </w:r>
      <w:r w:rsidRPr="00BD2027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563404" w:rsidRDefault="00563404" w:rsidP="00042BF2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563404" w:rsidRDefault="00563404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Глава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Старочамзинского сельского поселения                      Н.В.Зайкина</w:t>
      </w:r>
    </w:p>
    <w:p w:rsidR="00563404" w:rsidRDefault="00563404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563404" w:rsidRDefault="00563404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563404" w:rsidRDefault="00563404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63404" w:rsidRDefault="00563404" w:rsidP="00075932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ная</w:t>
      </w:r>
    </w:p>
    <w:p w:rsidR="00563404" w:rsidRDefault="00563404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37E76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Старочамзинского сельского поселения Большеигнатовского муниципального района Республики Мордовия  </w:t>
      </w:r>
      <w:r w:rsidRPr="00075932">
        <w:rPr>
          <w:rFonts w:ascii="Times New Roman" w:hAnsi="Times New Roman"/>
          <w:sz w:val="22"/>
          <w:szCs w:val="22"/>
        </w:rPr>
        <w:t>«Об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контроля»</w:t>
      </w:r>
      <w:bookmarkStart w:id="0" w:name="_GoBack"/>
      <w:bookmarkEnd w:id="0"/>
    </w:p>
    <w:p w:rsidR="00563404" w:rsidRPr="00696F82" w:rsidRDefault="00563404" w:rsidP="00B25139">
      <w:pPr>
        <w:pStyle w:val="ConsPlusNormal"/>
        <w:ind w:firstLine="5245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24.12. 2021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563404" w:rsidRPr="00696F82" w:rsidRDefault="00563404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63404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563404" w:rsidRPr="00696F82" w:rsidRDefault="00563404" w:rsidP="00E317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Форма п</w:t>
      </w:r>
      <w:r w:rsidRPr="00696F82">
        <w:rPr>
          <w:rFonts w:ascii="Times New Roman" w:hAnsi="Times New Roman" w:cs="Times New Roman"/>
          <w:sz w:val="28"/>
          <w:szCs w:val="28"/>
        </w:rPr>
        <w:t>роверочн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96F82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63404" w:rsidRPr="00696F82" w:rsidRDefault="00563404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696F82">
        <w:rPr>
          <w:rFonts w:ascii="Times New Roman" w:hAnsi="Times New Roman" w:cs="Times New Roman"/>
          <w:sz w:val="28"/>
          <w:szCs w:val="28"/>
        </w:rPr>
        <w:t xml:space="preserve"> контрольных вопросов) при проведении плановых</w:t>
      </w:r>
    </w:p>
    <w:p w:rsidR="00563404" w:rsidRPr="00696F82" w:rsidRDefault="00563404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563404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муниципального жилищного контроля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сельского поселения </w:t>
      </w:r>
      <w:r w:rsidRPr="00696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563404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индивидуального  предпринимателя  в  отношении  которых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563404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563404" w:rsidRPr="00696F82" w:rsidRDefault="00563404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3119"/>
        <w:gridCol w:w="4110"/>
        <w:gridCol w:w="993"/>
        <w:gridCol w:w="992"/>
      </w:tblGrid>
      <w:tr w:rsidR="00563404" w:rsidRPr="002E03FD" w:rsidTr="00075932">
        <w:tc>
          <w:tcPr>
            <w:tcW w:w="709" w:type="dxa"/>
            <w:vMerge w:val="restart"/>
          </w:tcPr>
          <w:p w:rsidR="00563404" w:rsidRPr="002E03FD" w:rsidRDefault="00563404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563404" w:rsidRPr="002E03FD" w:rsidRDefault="00563404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110" w:type="dxa"/>
            <w:vMerge w:val="restart"/>
          </w:tcPr>
          <w:p w:rsidR="00563404" w:rsidRPr="002E03FD" w:rsidRDefault="00563404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985" w:type="dxa"/>
            <w:gridSpan w:val="2"/>
          </w:tcPr>
          <w:p w:rsidR="00563404" w:rsidRPr="002E03FD" w:rsidRDefault="00563404" w:rsidP="00B25139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563404" w:rsidRPr="002E03FD" w:rsidTr="00075932">
        <w:tc>
          <w:tcPr>
            <w:tcW w:w="709" w:type="dxa"/>
            <w:vMerge/>
          </w:tcPr>
          <w:p w:rsidR="00563404" w:rsidRPr="002E03FD" w:rsidRDefault="00563404" w:rsidP="005019D1">
            <w:pPr>
              <w:rPr>
                <w:szCs w:val="24"/>
              </w:rPr>
            </w:pPr>
          </w:p>
        </w:tc>
        <w:tc>
          <w:tcPr>
            <w:tcW w:w="3119" w:type="dxa"/>
            <w:vMerge/>
            <w:vAlign w:val="center"/>
          </w:tcPr>
          <w:p w:rsidR="00563404" w:rsidRPr="002E03FD" w:rsidRDefault="00563404" w:rsidP="005019D1">
            <w:pPr>
              <w:rPr>
                <w:szCs w:val="24"/>
              </w:rPr>
            </w:pPr>
          </w:p>
        </w:tc>
        <w:tc>
          <w:tcPr>
            <w:tcW w:w="4110" w:type="dxa"/>
            <w:vMerge/>
            <w:vAlign w:val="center"/>
          </w:tcPr>
          <w:p w:rsidR="00563404" w:rsidRPr="002E03FD" w:rsidRDefault="00563404" w:rsidP="005019D1">
            <w:pPr>
              <w:rPr>
                <w:szCs w:val="24"/>
              </w:rPr>
            </w:pPr>
          </w:p>
        </w:tc>
        <w:tc>
          <w:tcPr>
            <w:tcW w:w="993" w:type="dxa"/>
          </w:tcPr>
          <w:p w:rsidR="00563404" w:rsidRPr="002E03FD" w:rsidRDefault="00563404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563404" w:rsidRPr="002E03FD" w:rsidRDefault="00563404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ч. 3 ст. 136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6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4 ст. 52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993" w:type="dxa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договора(ов) управления многоквартирным(и) домом(ами),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ч. 1 ст. 162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ч. 1 ст. 192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1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1.1 ст. 161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3.2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3.3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3.4.8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5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9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2.6.10 п. 2.6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2.2.3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0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5.2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2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5.3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5.6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5.8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5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404" w:rsidRPr="002E03FD" w:rsidTr="00075932">
        <w:tc>
          <w:tcPr>
            <w:tcW w:w="709" w:type="dxa"/>
          </w:tcPr>
          <w:p w:rsidR="00563404" w:rsidRPr="00B25139" w:rsidRDefault="00563404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110" w:type="dxa"/>
          </w:tcPr>
          <w:p w:rsidR="00563404" w:rsidRPr="00B25139" w:rsidRDefault="0056340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пп. 3.7.1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7" w:history="1">
              <w:r w:rsidRPr="00B2513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3.7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3404" w:rsidRPr="002E03FD" w:rsidRDefault="00563404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(фамилия, имя, отчество (при наличии)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563404" w:rsidRPr="00696F82" w:rsidRDefault="00563404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563404" w:rsidRDefault="00563404" w:rsidP="00B25139">
      <w:r>
        <w:rPr>
          <w:sz w:val="28"/>
          <w:szCs w:val="28"/>
        </w:rPr>
        <w:t>____________________________________</w:t>
      </w:r>
    </w:p>
    <w:p w:rsidR="00563404" w:rsidRDefault="00563404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4"/>
          <w:szCs w:val="24"/>
        </w:rPr>
      </w:pPr>
    </w:p>
    <w:sectPr w:rsidR="00563404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02850"/>
    <w:rsid w:val="00027B8E"/>
    <w:rsid w:val="00042BF2"/>
    <w:rsid w:val="00063133"/>
    <w:rsid w:val="00072930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03FD"/>
    <w:rsid w:val="002E3F7D"/>
    <w:rsid w:val="00332F7B"/>
    <w:rsid w:val="00352D83"/>
    <w:rsid w:val="00364FD9"/>
    <w:rsid w:val="00367973"/>
    <w:rsid w:val="003A4216"/>
    <w:rsid w:val="00473AE0"/>
    <w:rsid w:val="00485BB3"/>
    <w:rsid w:val="004B7769"/>
    <w:rsid w:val="005019D1"/>
    <w:rsid w:val="005602CE"/>
    <w:rsid w:val="00563404"/>
    <w:rsid w:val="00696A63"/>
    <w:rsid w:val="00696F82"/>
    <w:rsid w:val="00760398"/>
    <w:rsid w:val="00785B57"/>
    <w:rsid w:val="00837E76"/>
    <w:rsid w:val="00867234"/>
    <w:rsid w:val="00893591"/>
    <w:rsid w:val="008E05CD"/>
    <w:rsid w:val="008E0E5B"/>
    <w:rsid w:val="0093598E"/>
    <w:rsid w:val="00977672"/>
    <w:rsid w:val="009F1E4F"/>
    <w:rsid w:val="00A00C92"/>
    <w:rsid w:val="00A02DE7"/>
    <w:rsid w:val="00A2631C"/>
    <w:rsid w:val="00AE45F2"/>
    <w:rsid w:val="00B2335E"/>
    <w:rsid w:val="00B25139"/>
    <w:rsid w:val="00B41333"/>
    <w:rsid w:val="00BD2027"/>
    <w:rsid w:val="00BD4340"/>
    <w:rsid w:val="00BE1AE3"/>
    <w:rsid w:val="00BE1F0A"/>
    <w:rsid w:val="00C001C0"/>
    <w:rsid w:val="00C21CED"/>
    <w:rsid w:val="00C62A08"/>
    <w:rsid w:val="00C918B0"/>
    <w:rsid w:val="00CC7906"/>
    <w:rsid w:val="00CD4914"/>
    <w:rsid w:val="00CF394C"/>
    <w:rsid w:val="00D31AFC"/>
    <w:rsid w:val="00D404E9"/>
    <w:rsid w:val="00E31780"/>
    <w:rsid w:val="00E73006"/>
    <w:rsid w:val="00E84A0F"/>
    <w:rsid w:val="00EB6489"/>
    <w:rsid w:val="00EC1144"/>
    <w:rsid w:val="00EF20CC"/>
    <w:rsid w:val="00F04DFE"/>
    <w:rsid w:val="00F41168"/>
    <w:rsid w:val="00F7177A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918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F7177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918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177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blk">
    <w:name w:val="blk"/>
    <w:basedOn w:val="DefaultParagraphFont"/>
    <w:uiPriority w:val="99"/>
    <w:rsid w:val="00C918B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77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84A0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25139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07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B972D553A32390F3F772535ABFF4505B7CC719EmDKFL" TargetMode="External"/><Relationship Id="rId13" Type="http://schemas.openxmlformats.org/officeDocument/2006/relationships/hyperlink" Target="consultantplus://offline/ref=C3AAF61F630EA873D05A65FC054E07989E66942253336F3307667B2732A4A05202FEC0759ADC11m2KBL" TargetMode="External"/><Relationship Id="rId18" Type="http://schemas.openxmlformats.org/officeDocument/2006/relationships/hyperlink" Target="consultantplus://offline/ref=C3AAF61F630EA873D05A65FC054E0798986B9722533932390F3F772535ABFF4505B7CC749ADE142Dm2KCL" TargetMode="External"/><Relationship Id="rId26" Type="http://schemas.openxmlformats.org/officeDocument/2006/relationships/hyperlink" Target="consultantplus://offline/ref=C3AAF61F630EA873D05A65FC054E07989E66942253336F3307667B2732A4A05202FEC0759ADF17m2K9L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3AAF61F630EA873D05A65FC054E07989E66942253336F3307667B2732A4A05202FEC0759ADE1Fm2K5L" TargetMode="External"/><Relationship Id="rId34" Type="http://schemas.openxmlformats.org/officeDocument/2006/relationships/hyperlink" Target="consultantplus://offline/ref=C3AAF61F630EA873D05A65FC054E07989E66942253336F3307667B2732A4A05202FEC0759BDC10m2KFL" TargetMode="External"/><Relationship Id="rId7" Type="http://schemas.openxmlformats.org/officeDocument/2006/relationships/hyperlink" Target="consultantplus://offline/ref=C3AAF61F630EA873D05A65FC054E0798986A9425513B32390F3F772535ABFF4505B7CC749AD61Em2KDL" TargetMode="External"/><Relationship Id="rId12" Type="http://schemas.openxmlformats.org/officeDocument/2006/relationships/hyperlink" Target="consultantplus://offline/ref=C3AAF61F630EA873D05A65FC054E07989E66942253336F3307667B2732A4A05202FEC0759ADC15m2K4L" TargetMode="External"/><Relationship Id="rId17" Type="http://schemas.openxmlformats.org/officeDocument/2006/relationships/hyperlink" Target="consultantplus://offline/ref=C3AAF61F630EA873D05A65FC054E0798986B9722533932390F3F772535ABFF4505B7CC749ADE142Dm2KFL" TargetMode="External"/><Relationship Id="rId25" Type="http://schemas.openxmlformats.org/officeDocument/2006/relationships/hyperlink" Target="consultantplus://offline/ref=C3AAF61F630EA873D05A65FC054E07989E66942253336F3307667B2732A4A05202FEC0759ADE1Fm2K5L" TargetMode="External"/><Relationship Id="rId33" Type="http://schemas.openxmlformats.org/officeDocument/2006/relationships/hyperlink" Target="consultantplus://offline/ref=C3AAF61F630EA873D05A65FC054E07989E66942253336F3307667B2732A4A05202FEC0759BDF10m2K4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AAF61F630EA873D05A65FC054E0798986B9722533932390F3F772535ABFF4505B7CC749ADE142Dm2KEL" TargetMode="External"/><Relationship Id="rId20" Type="http://schemas.openxmlformats.org/officeDocument/2006/relationships/hyperlink" Target="consultantplus://offline/ref=C3AAF61F630EA873D05A65FC054E07989E66942253336F3307667B2732A4A05202FEC0759ADF11m2KEL" TargetMode="External"/><Relationship Id="rId29" Type="http://schemas.openxmlformats.org/officeDocument/2006/relationships/hyperlink" Target="consultantplus://offline/ref=C3AAF61F630EA873D05A65FC054E07989E66942253336F3307667B2732A4A05202FEC0759ADF14m2K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714m2KCL" TargetMode="External"/><Relationship Id="rId11" Type="http://schemas.openxmlformats.org/officeDocument/2006/relationships/hyperlink" Target="consultantplus://offline/ref=C3AAF61F630EA873D05A65FC054E0798986B972D553A32390F3F772535ABFF4505B7CC749ADF172Dm2K3L" TargetMode="External"/><Relationship Id="rId24" Type="http://schemas.openxmlformats.org/officeDocument/2006/relationships/hyperlink" Target="consultantplus://offline/ref=C3AAF61F630EA873D05A65FC054E07989E66942253336F3307667B2732A4A05202FEC0759ADF14m2K5L" TargetMode="External"/><Relationship Id="rId32" Type="http://schemas.openxmlformats.org/officeDocument/2006/relationships/hyperlink" Target="consultantplus://offline/ref=C3AAF61F630EA873D05A65FC054E07989E66942253336F3307667B2732A4A05202FEC0759BDE10m2KFL" TargetMode="External"/><Relationship Id="rId37" Type="http://schemas.openxmlformats.org/officeDocument/2006/relationships/hyperlink" Target="consultantplus://offline/ref=C3AAF61F630EA873D05A65FC054E07989E66942253336F3307667B2732A4A05202FEC0759ADA16m2KDL" TargetMode="External"/><Relationship Id="rId5" Type="http://schemas.openxmlformats.org/officeDocument/2006/relationships/hyperlink" Target="consultantplus://offline/ref=C3AAF61F630EA873D05A65FC054E0798986B972D553A32390F3F772535ABFF4505B7CC749ADE112Am2KEL" TargetMode="External"/><Relationship Id="rId15" Type="http://schemas.openxmlformats.org/officeDocument/2006/relationships/hyperlink" Target="consultantplus://offline/ref=C3AAF61F630EA873D05A65FC054E0798986B9722533932390F3F772535ABFF4505B7CC749ADE1724m2KCL" TargetMode="External"/><Relationship Id="rId23" Type="http://schemas.openxmlformats.org/officeDocument/2006/relationships/hyperlink" Target="consultantplus://offline/ref=C3AAF61F630EA873D05A65FC054E07989E66942253336F3307667B2732A4A05202FEC0759ADF14m2KFL" TargetMode="External"/><Relationship Id="rId28" Type="http://schemas.openxmlformats.org/officeDocument/2006/relationships/hyperlink" Target="consultantplus://offline/ref=C3AAF61F630EA873D05A65FC054E07989E66942253336F3307667B2732A4A05202FEC0759ADF14m2K5L" TargetMode="External"/><Relationship Id="rId36" Type="http://schemas.openxmlformats.org/officeDocument/2006/relationships/hyperlink" Target="consultantplus://offline/ref=C3AAF61F630EA873D05A65FC054E07989E66942253336F3307667B2732A4A05202FEC0759ADA16m2KCL" TargetMode="External"/><Relationship Id="rId10" Type="http://schemas.openxmlformats.org/officeDocument/2006/relationships/hyperlink" Target="consultantplus://offline/ref=C3AAF61F630EA873D05A65FC054E0798986B972D553A32390F3F772535ABFF4505B7CC749ADF172Dm2K2L" TargetMode="External"/><Relationship Id="rId19" Type="http://schemas.openxmlformats.org/officeDocument/2006/relationships/hyperlink" Target="consultantplus://offline/ref=C3AAF61F630EA873D05A65FC054E07989E66942253336F3307667B2732A4A05202FEC0759ADE1Fm2K5L" TargetMode="External"/><Relationship Id="rId31" Type="http://schemas.openxmlformats.org/officeDocument/2006/relationships/hyperlink" Target="consultantplus://offline/ref=C3AAF61F630EA873D05A65FC054E07989E66942253336F3307667B2732A4A05202FEC0759AD711m2K4L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C3AAF61F630EA873D05A65FC054E0798986B972D553A32390F3F772535ABFF4505B7CC719FmDKCL" TargetMode="External"/><Relationship Id="rId14" Type="http://schemas.openxmlformats.org/officeDocument/2006/relationships/hyperlink" Target="consultantplus://offline/ref=C3AAF61F630EA873D05A65FC054E07989E66942253336F3307667B2732A4A05202FEC0759ADD16m2KBL" TargetMode="External"/><Relationship Id="rId22" Type="http://schemas.openxmlformats.org/officeDocument/2006/relationships/hyperlink" Target="consultantplus://offline/ref=C3AAF61F630EA873D05A65FC054E07989E66942253336F3307667B2732A4A05202FEC0759ADF17m2K9L" TargetMode="External"/><Relationship Id="rId27" Type="http://schemas.openxmlformats.org/officeDocument/2006/relationships/hyperlink" Target="consultantplus://offline/ref=C3AAF61F630EA873D05A65FC054E07989E66942253336F3307667B2732A4A05202FEC0759ADF14m2KFL" TargetMode="External"/><Relationship Id="rId30" Type="http://schemas.openxmlformats.org/officeDocument/2006/relationships/hyperlink" Target="consultantplus://offline/ref=C3AAF61F630EA873D05A65FC054E07989E66942253336F3307667B2732A4A05202FEC0759ADF14m2KDL" TargetMode="External"/><Relationship Id="rId35" Type="http://schemas.openxmlformats.org/officeDocument/2006/relationships/hyperlink" Target="consultantplus://offline/ref=C3AAF61F630EA873D05A65FC054E0798986B9722533932390F3F772535ABFF4505B7CC749ADE1724m2KC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1688</Words>
  <Characters>9628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3</cp:revision>
  <cp:lastPrinted>2021-12-27T13:22:00Z</cp:lastPrinted>
  <dcterms:created xsi:type="dcterms:W3CDTF">2021-12-28T12:24:00Z</dcterms:created>
  <dcterms:modified xsi:type="dcterms:W3CDTF">2021-12-28T12:18:00Z</dcterms:modified>
</cp:coreProperties>
</file>