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6EB" w:rsidRPr="0075442E" w:rsidRDefault="00C166EB" w:rsidP="001503DF">
      <w:pPr>
        <w:tabs>
          <w:tab w:val="left" w:pos="5670"/>
          <w:tab w:val="left" w:pos="6663"/>
          <w:tab w:val="left" w:pos="7513"/>
          <w:tab w:val="left" w:pos="7938"/>
        </w:tabs>
        <w:spacing w:after="0" w:line="276" w:lineRule="auto"/>
        <w:ind w:left="709" w:right="14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073A8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4" o:title=""/>
          </v:shape>
        </w:pict>
      </w:r>
    </w:p>
    <w:p w:rsidR="00C166EB" w:rsidRDefault="00C166EB" w:rsidP="001503DF">
      <w:pPr>
        <w:tabs>
          <w:tab w:val="left" w:pos="5670"/>
          <w:tab w:val="left" w:pos="6663"/>
          <w:tab w:val="left" w:pos="7513"/>
          <w:tab w:val="left" w:pos="7938"/>
        </w:tabs>
        <w:spacing w:after="0" w:line="276" w:lineRule="auto"/>
        <w:ind w:left="709" w:right="141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75442E">
        <w:rPr>
          <w:rFonts w:ascii="Times New Roman" w:hAnsi="Times New Roman"/>
          <w:b/>
          <w:sz w:val="40"/>
          <w:szCs w:val="40"/>
          <w:lang w:eastAsia="ru-RU"/>
        </w:rPr>
        <w:t xml:space="preserve">Администрация </w:t>
      </w:r>
      <w:r>
        <w:rPr>
          <w:rFonts w:ascii="Times New Roman" w:hAnsi="Times New Roman"/>
          <w:b/>
          <w:sz w:val="40"/>
          <w:szCs w:val="40"/>
          <w:lang w:eastAsia="ru-RU"/>
        </w:rPr>
        <w:t>Старочамзинского сельского поселения</w:t>
      </w:r>
    </w:p>
    <w:p w:rsidR="00C166EB" w:rsidRPr="0075442E" w:rsidRDefault="00C166EB" w:rsidP="001503DF">
      <w:pPr>
        <w:tabs>
          <w:tab w:val="left" w:pos="5670"/>
          <w:tab w:val="left" w:pos="6663"/>
          <w:tab w:val="left" w:pos="7513"/>
          <w:tab w:val="left" w:pos="7938"/>
        </w:tabs>
        <w:spacing w:after="0" w:line="276" w:lineRule="auto"/>
        <w:ind w:left="709" w:right="141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75442E">
        <w:rPr>
          <w:rFonts w:ascii="Times New Roman" w:hAnsi="Times New Roman"/>
          <w:b/>
          <w:sz w:val="40"/>
          <w:szCs w:val="40"/>
          <w:lang w:eastAsia="ru-RU"/>
        </w:rPr>
        <w:t>Большеигнатовского муниципального района Республики  Мордовия</w:t>
      </w:r>
    </w:p>
    <w:p w:rsidR="00C166EB" w:rsidRPr="0075442E" w:rsidRDefault="00C166EB" w:rsidP="001503DF">
      <w:pPr>
        <w:keepNext/>
        <w:suppressAutoHyphens/>
        <w:spacing w:after="0" w:line="240" w:lineRule="auto"/>
        <w:ind w:left="709" w:right="141"/>
        <w:outlineLvl w:val="1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C166EB" w:rsidRPr="0075442E" w:rsidRDefault="00C166EB" w:rsidP="001503DF">
      <w:pPr>
        <w:keepNext/>
        <w:tabs>
          <w:tab w:val="num" w:pos="0"/>
        </w:tabs>
        <w:suppressAutoHyphens/>
        <w:spacing w:after="0" w:line="240" w:lineRule="auto"/>
        <w:ind w:left="709" w:right="141" w:hanging="576"/>
        <w:jc w:val="center"/>
        <w:outlineLvl w:val="1"/>
        <w:rPr>
          <w:rFonts w:ascii="Times New Roman" w:hAnsi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/>
          <w:b/>
          <w:bCs/>
          <w:sz w:val="32"/>
          <w:szCs w:val="32"/>
          <w:lang w:eastAsia="ar-SA"/>
        </w:rPr>
        <w:t>ПРОЕКТ ПОСТАНОВЛЕНИЯ</w:t>
      </w:r>
    </w:p>
    <w:p w:rsidR="00C166EB" w:rsidRPr="0075442E" w:rsidRDefault="00C166EB" w:rsidP="001503DF">
      <w:pPr>
        <w:spacing w:after="0" w:line="276" w:lineRule="auto"/>
        <w:ind w:left="709" w:right="141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66EB" w:rsidRPr="0075442E" w:rsidRDefault="00C166EB" w:rsidP="001503DF">
      <w:pPr>
        <w:tabs>
          <w:tab w:val="center" w:pos="4677"/>
        </w:tabs>
        <w:spacing w:after="0" w:line="276" w:lineRule="auto"/>
        <w:ind w:left="709" w:right="141"/>
        <w:rPr>
          <w:rFonts w:ascii="Times New Roman" w:hAnsi="Times New Roman"/>
          <w:sz w:val="28"/>
          <w:szCs w:val="28"/>
          <w:lang w:eastAsia="ru-RU"/>
        </w:rPr>
      </w:pPr>
      <w:r w:rsidRPr="0075442E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____</w:t>
      </w:r>
      <w:r w:rsidRPr="0075442E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75442E">
          <w:rPr>
            <w:rFonts w:ascii="Times New Roman" w:hAnsi="Times New Roman"/>
            <w:sz w:val="28"/>
            <w:szCs w:val="28"/>
            <w:lang w:eastAsia="ru-RU"/>
          </w:rPr>
          <w:t>2021 г</w:t>
        </w:r>
      </w:smartTag>
      <w:r w:rsidRPr="0075442E">
        <w:rPr>
          <w:rFonts w:ascii="Times New Roman" w:hAnsi="Times New Roman"/>
          <w:sz w:val="28"/>
          <w:szCs w:val="28"/>
          <w:lang w:eastAsia="ru-RU"/>
        </w:rPr>
        <w:t xml:space="preserve">.                                                              № </w:t>
      </w:r>
      <w:r>
        <w:rPr>
          <w:rFonts w:ascii="Times New Roman" w:hAnsi="Times New Roman"/>
          <w:sz w:val="28"/>
          <w:szCs w:val="28"/>
          <w:lang w:eastAsia="ru-RU"/>
        </w:rPr>
        <w:t>___</w:t>
      </w:r>
    </w:p>
    <w:p w:rsidR="00C166EB" w:rsidRDefault="00C166EB" w:rsidP="001503DF">
      <w:pPr>
        <w:spacing w:after="0" w:line="276" w:lineRule="auto"/>
        <w:ind w:left="709" w:right="141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C166EB" w:rsidRPr="0075442E" w:rsidRDefault="00C166EB" w:rsidP="001503DF">
      <w:pPr>
        <w:spacing w:after="0" w:line="276" w:lineRule="auto"/>
        <w:ind w:left="709" w:right="141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75442E">
        <w:rPr>
          <w:rFonts w:ascii="Times New Roman" w:hAnsi="Times New Roman"/>
          <w:sz w:val="20"/>
          <w:szCs w:val="20"/>
          <w:lang w:eastAsia="ru-RU"/>
        </w:rPr>
        <w:t xml:space="preserve">с. </w:t>
      </w:r>
      <w:r>
        <w:rPr>
          <w:rFonts w:ascii="Times New Roman" w:hAnsi="Times New Roman"/>
          <w:sz w:val="20"/>
          <w:szCs w:val="20"/>
          <w:lang w:eastAsia="ru-RU"/>
        </w:rPr>
        <w:t>Старое Чамзино</w:t>
      </w:r>
    </w:p>
    <w:p w:rsidR="00C166EB" w:rsidRPr="0075442E" w:rsidRDefault="00C166EB" w:rsidP="001503DF">
      <w:pPr>
        <w:spacing w:after="0" w:line="276" w:lineRule="auto"/>
        <w:ind w:left="709" w:right="141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C166EB" w:rsidRPr="0075442E" w:rsidRDefault="00C166EB" w:rsidP="001503DF">
      <w:pPr>
        <w:spacing w:after="0" w:line="240" w:lineRule="auto"/>
        <w:ind w:left="709" w:right="357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Об утверждении Руководства </w:t>
      </w:r>
      <w:bookmarkStart w:id="0" w:name="_Hlk77082943"/>
      <w:r w:rsidRPr="0075442E">
        <w:rPr>
          <w:rFonts w:ascii="Times New Roman" w:hAnsi="Times New Roman"/>
          <w:bCs/>
          <w:sz w:val="28"/>
          <w:szCs w:val="28"/>
          <w:lang w:eastAsia="ru-RU"/>
        </w:rPr>
        <w:t>по соблюдению обязательных требований при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осуществлении муниципального  </w:t>
      </w:r>
      <w:r w:rsidRPr="0075442E">
        <w:rPr>
          <w:rFonts w:ascii="Times New Roman" w:hAnsi="Times New Roman"/>
          <w:bCs/>
          <w:sz w:val="28"/>
          <w:szCs w:val="28"/>
          <w:lang w:eastAsia="ru-RU"/>
        </w:rPr>
        <w:t xml:space="preserve">контроля </w:t>
      </w:r>
      <w:r>
        <w:rPr>
          <w:rFonts w:ascii="Times New Roman" w:hAnsi="Times New Roman"/>
          <w:bCs/>
          <w:sz w:val="28"/>
          <w:szCs w:val="28"/>
          <w:lang w:eastAsia="ru-RU"/>
        </w:rPr>
        <w:t>в сфере</w:t>
      </w:r>
      <w:r w:rsidRPr="0075442E">
        <w:rPr>
          <w:rFonts w:ascii="Times New Roman" w:hAnsi="Times New Roman"/>
          <w:bCs/>
          <w:sz w:val="28"/>
          <w:szCs w:val="28"/>
          <w:lang w:eastAsia="ru-RU"/>
        </w:rPr>
        <w:t xml:space="preserve"> благоустройства на территории </w:t>
      </w:r>
      <w:r>
        <w:rPr>
          <w:rFonts w:ascii="Times New Roman" w:hAnsi="Times New Roman"/>
          <w:bCs/>
          <w:sz w:val="28"/>
          <w:szCs w:val="28"/>
          <w:lang w:eastAsia="ru-RU"/>
        </w:rPr>
        <w:t>Старочамзинского сельского поселения Большеигнатовского муниципального района Республики Мордовия</w:t>
      </w:r>
    </w:p>
    <w:bookmarkEnd w:id="0"/>
    <w:p w:rsidR="00C166EB" w:rsidRDefault="00C166EB" w:rsidP="001503DF">
      <w:pPr>
        <w:shd w:val="clear" w:color="auto" w:fill="FFFFFF"/>
        <w:spacing w:after="300" w:line="240" w:lineRule="auto"/>
        <w:ind w:left="709" w:right="141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C166EB" w:rsidRDefault="00C166EB" w:rsidP="001503DF">
      <w:pPr>
        <w:shd w:val="clear" w:color="auto" w:fill="FFFFFF"/>
        <w:spacing w:after="30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В соответствии с Федеральным законом от 31 июля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2020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. № 248-ФЗ «О государственном контроле (надзоре) и муниципальном контроле в Российской Федерации», </w:t>
      </w:r>
      <w:r w:rsidRPr="00A72166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A72166">
        <w:rPr>
          <w:rFonts w:ascii="Times New Roman" w:hAnsi="Times New Roman"/>
          <w:sz w:val="28"/>
          <w:szCs w:val="28"/>
          <w:lang w:eastAsia="ru-RU"/>
        </w:rPr>
        <w:t xml:space="preserve">ешением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A7216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от </w:t>
      </w:r>
      <w:r>
        <w:rPr>
          <w:rFonts w:ascii="Times New Roman" w:hAnsi="Times New Roman"/>
          <w:sz w:val="28"/>
          <w:szCs w:val="28"/>
          <w:lang w:eastAsia="ru-RU"/>
        </w:rPr>
        <w:t>26.03.2020</w:t>
      </w:r>
      <w:r w:rsidRPr="00A72166">
        <w:rPr>
          <w:rFonts w:ascii="Times New Roman" w:hAnsi="Times New Roman"/>
          <w:sz w:val="28"/>
          <w:szCs w:val="28"/>
          <w:lang w:eastAsia="ru-RU"/>
        </w:rPr>
        <w:t xml:space="preserve"> г. № </w:t>
      </w:r>
      <w:r>
        <w:rPr>
          <w:rFonts w:ascii="Times New Roman" w:hAnsi="Times New Roman"/>
          <w:sz w:val="28"/>
          <w:szCs w:val="28"/>
          <w:lang w:eastAsia="ru-RU"/>
        </w:rPr>
        <w:t>121</w:t>
      </w:r>
      <w:r w:rsidRPr="00A72166">
        <w:rPr>
          <w:rFonts w:ascii="Times New Roman" w:hAnsi="Times New Roman"/>
          <w:sz w:val="28"/>
          <w:szCs w:val="28"/>
          <w:lang w:eastAsia="ru-RU"/>
        </w:rPr>
        <w:t xml:space="preserve"> «Об  утверждении    Правил    благоустройства    территории  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A7216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bookmarkStart w:id="1" w:name="_GoBack"/>
      <w:bookmarkEnd w:id="1"/>
      <w:r>
        <w:rPr>
          <w:rFonts w:ascii="Times New Roman" w:hAnsi="Times New Roman"/>
          <w:sz w:val="28"/>
          <w:szCs w:val="28"/>
          <w:lang w:eastAsia="ru-RU"/>
        </w:rPr>
        <w:t xml:space="preserve"> Администрация Старочамзинского сельского поселения Большеигнатовского муниципального района постановляет:</w:t>
      </w:r>
    </w:p>
    <w:p w:rsidR="00C166EB" w:rsidRDefault="00C166EB" w:rsidP="001503DF">
      <w:pPr>
        <w:spacing w:after="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1. Утвердить Руководство</w:t>
      </w:r>
      <w:r w:rsidRPr="0075442E">
        <w:rPr>
          <w:rFonts w:ascii="Times New Roman" w:hAnsi="Times New Roman"/>
          <w:sz w:val="28"/>
          <w:szCs w:val="28"/>
          <w:lang w:eastAsia="ru-RU"/>
        </w:rPr>
        <w:t xml:space="preserve"> по соблюдению обязательных требований при осуществлении муниципального  контроля в сфере благоустройства на территории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75442E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  <w:lang w:eastAsia="ru-RU"/>
        </w:rPr>
        <w:t>(прилагается).</w:t>
      </w:r>
    </w:p>
    <w:p w:rsidR="00C166EB" w:rsidRDefault="00C166EB" w:rsidP="00EF011D">
      <w:pPr>
        <w:pStyle w:val="ListParagraph"/>
        <w:widowControl w:val="0"/>
        <w:autoSpaceDE w:val="0"/>
        <w:autoSpaceDN w:val="0"/>
        <w:spacing w:after="0" w:line="240" w:lineRule="auto"/>
        <w:ind w:left="709" w:right="14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EF011D">
        <w:rPr>
          <w:rFonts w:ascii="Times New Roman" w:hAnsi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F011D">
        <w:rPr>
          <w:rFonts w:ascii="Times New Roman" w:hAnsi="Times New Roman"/>
          <w:sz w:val="28"/>
          <w:szCs w:val="28"/>
          <w:lang w:eastAsia="ru-RU"/>
        </w:rPr>
        <w:t xml:space="preserve"> Глав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EF011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 сельского поселения Зайкину Н.В.</w:t>
      </w:r>
    </w:p>
    <w:p w:rsidR="00C166EB" w:rsidRDefault="00C166EB" w:rsidP="00EF011D">
      <w:pPr>
        <w:pStyle w:val="ListParagraph"/>
        <w:widowControl w:val="0"/>
        <w:autoSpaceDE w:val="0"/>
        <w:autoSpaceDN w:val="0"/>
        <w:spacing w:after="0" w:line="240" w:lineRule="auto"/>
        <w:ind w:left="709" w:right="14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Настоящее постановление вступает в силу после его официального опубликования.</w:t>
      </w:r>
    </w:p>
    <w:p w:rsidR="00C166EB" w:rsidRDefault="00C166EB" w:rsidP="001503DF">
      <w:pPr>
        <w:spacing w:after="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166EB" w:rsidRDefault="00C166EB" w:rsidP="001503DF">
      <w:pPr>
        <w:spacing w:after="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166EB" w:rsidRDefault="00C166EB" w:rsidP="001503DF">
      <w:pPr>
        <w:spacing w:after="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166EB" w:rsidRDefault="00C166EB" w:rsidP="001503DF">
      <w:pPr>
        <w:spacing w:after="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Глава Старочамзинского</w:t>
      </w:r>
    </w:p>
    <w:p w:rsidR="00C166EB" w:rsidRDefault="00C166EB" w:rsidP="00D97808">
      <w:pPr>
        <w:spacing w:after="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сельского поселения                                                      Н.В.Зайкина</w:t>
      </w:r>
    </w:p>
    <w:p w:rsidR="00C166EB" w:rsidRDefault="00C166EB" w:rsidP="001503DF">
      <w:pPr>
        <w:ind w:right="141"/>
      </w:pPr>
    </w:p>
    <w:p w:rsidR="00C166EB" w:rsidRDefault="00C166EB" w:rsidP="001503DF">
      <w:pPr>
        <w:ind w:right="141"/>
      </w:pPr>
    </w:p>
    <w:p w:rsidR="00C166EB" w:rsidRDefault="00C166EB" w:rsidP="001503DF">
      <w:pPr>
        <w:ind w:right="141"/>
      </w:pPr>
    </w:p>
    <w:p w:rsidR="00C166EB" w:rsidRDefault="00C166EB" w:rsidP="001503DF">
      <w:pPr>
        <w:ind w:right="141"/>
      </w:pPr>
    </w:p>
    <w:p w:rsidR="00C166EB" w:rsidRDefault="00C166EB" w:rsidP="001503DF">
      <w:pPr>
        <w:ind w:right="141"/>
      </w:pPr>
    </w:p>
    <w:p w:rsidR="00C166EB" w:rsidRPr="001503DF" w:rsidRDefault="00C166EB" w:rsidP="001503DF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503DF">
        <w:rPr>
          <w:rFonts w:ascii="Times New Roman" w:hAnsi="Times New Roman"/>
          <w:sz w:val="24"/>
          <w:szCs w:val="24"/>
          <w:lang w:eastAsia="ru-RU"/>
        </w:rPr>
        <w:t>Утвержденное</w:t>
      </w:r>
    </w:p>
    <w:p w:rsidR="00C166EB" w:rsidRDefault="00C166EB" w:rsidP="001503DF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503DF">
        <w:rPr>
          <w:rFonts w:ascii="Times New Roman" w:hAnsi="Times New Roman"/>
          <w:sz w:val="24"/>
          <w:szCs w:val="24"/>
          <w:lang w:eastAsia="ru-RU"/>
        </w:rPr>
        <w:t xml:space="preserve"> Постановлением Администрации </w:t>
      </w:r>
    </w:p>
    <w:p w:rsidR="00C166EB" w:rsidRDefault="00C166EB" w:rsidP="001503DF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Старочамзинского сельского поселения</w:t>
      </w:r>
    </w:p>
    <w:p w:rsidR="00C166EB" w:rsidRPr="001503DF" w:rsidRDefault="00C166EB" w:rsidP="001503DF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503DF">
        <w:rPr>
          <w:rFonts w:ascii="Times New Roman" w:hAnsi="Times New Roman"/>
          <w:sz w:val="24"/>
          <w:szCs w:val="24"/>
          <w:lang w:eastAsia="ru-RU"/>
        </w:rPr>
        <w:t xml:space="preserve">Большеигнатовского </w:t>
      </w:r>
    </w:p>
    <w:p w:rsidR="00C166EB" w:rsidRPr="001503DF" w:rsidRDefault="00C166EB" w:rsidP="001503DF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503DF">
        <w:rPr>
          <w:rFonts w:ascii="Times New Roman" w:hAnsi="Times New Roman"/>
          <w:sz w:val="24"/>
          <w:szCs w:val="24"/>
          <w:lang w:eastAsia="ru-RU"/>
        </w:rPr>
        <w:t xml:space="preserve">муниципального района Республики Мордовия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503D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166EB" w:rsidRPr="001503DF" w:rsidRDefault="00C166EB" w:rsidP="001503DF">
      <w:pPr>
        <w:spacing w:after="0" w:line="240" w:lineRule="auto"/>
        <w:ind w:right="141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1503DF">
        <w:rPr>
          <w:rFonts w:ascii="Times New Roman" w:hAnsi="Times New Roman"/>
          <w:bCs/>
          <w:sz w:val="24"/>
          <w:szCs w:val="24"/>
          <w:lang w:eastAsia="ru-RU"/>
        </w:rPr>
        <w:t xml:space="preserve">«Об утверждении Руководства по соблюдению обязательных требований </w:t>
      </w:r>
    </w:p>
    <w:p w:rsidR="00C166EB" w:rsidRPr="001503DF" w:rsidRDefault="00C166EB" w:rsidP="001503DF">
      <w:pPr>
        <w:spacing w:after="0" w:line="240" w:lineRule="auto"/>
        <w:ind w:right="141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1503DF">
        <w:rPr>
          <w:rFonts w:ascii="Times New Roman" w:hAnsi="Times New Roman"/>
          <w:bCs/>
          <w:sz w:val="24"/>
          <w:szCs w:val="24"/>
          <w:lang w:eastAsia="ru-RU"/>
        </w:rPr>
        <w:t xml:space="preserve">земельного законодательства, предъявляемых при проведении мероприятий </w:t>
      </w:r>
    </w:p>
    <w:p w:rsidR="00C166EB" w:rsidRDefault="00C166EB" w:rsidP="001503DF">
      <w:pPr>
        <w:spacing w:after="0" w:line="240" w:lineRule="auto"/>
        <w:ind w:right="141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1503DF">
        <w:rPr>
          <w:rFonts w:ascii="Times New Roman" w:hAnsi="Times New Roman"/>
          <w:bCs/>
          <w:sz w:val="24"/>
          <w:szCs w:val="24"/>
          <w:lang w:eastAsia="ru-RU"/>
        </w:rPr>
        <w:t xml:space="preserve">по осуществлению муниципального земельного контроля на территории </w:t>
      </w:r>
    </w:p>
    <w:p w:rsidR="00C166EB" w:rsidRDefault="00C166EB" w:rsidP="001503DF">
      <w:pPr>
        <w:spacing w:after="0" w:line="240" w:lineRule="auto"/>
        <w:ind w:right="141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Старочамзинского сельского поселения</w:t>
      </w:r>
    </w:p>
    <w:p w:rsidR="00C166EB" w:rsidRPr="001503DF" w:rsidRDefault="00C166EB" w:rsidP="001503DF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1503DF">
        <w:rPr>
          <w:rFonts w:ascii="Times New Roman" w:hAnsi="Times New Roman"/>
          <w:bCs/>
          <w:sz w:val="24"/>
          <w:szCs w:val="24"/>
          <w:lang w:eastAsia="ru-RU"/>
        </w:rPr>
        <w:t>Большеигнатовского муниципального района Республики Мордовия»</w:t>
      </w:r>
      <w:r w:rsidRPr="001503DF">
        <w:rPr>
          <w:rFonts w:ascii="Times New Roman" w:hAnsi="Times New Roman"/>
          <w:sz w:val="24"/>
          <w:szCs w:val="24"/>
          <w:lang w:eastAsia="ru-RU"/>
        </w:rPr>
        <w:t> </w:t>
      </w:r>
    </w:p>
    <w:p w:rsidR="00C166EB" w:rsidRDefault="00C166EB" w:rsidP="001503DF">
      <w:pPr>
        <w:ind w:right="141"/>
      </w:pPr>
    </w:p>
    <w:p w:rsidR="00C166EB" w:rsidRPr="0075442E" w:rsidRDefault="00C166EB" w:rsidP="001503DF">
      <w:pPr>
        <w:widowControl w:val="0"/>
        <w:spacing w:after="0" w:line="310" w:lineRule="exact"/>
        <w:ind w:left="1088" w:right="141" w:firstLine="4018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ководст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</w:p>
    <w:p w:rsidR="00C166EB" w:rsidRDefault="00C166EB" w:rsidP="001503DF">
      <w:pPr>
        <w:widowControl w:val="0"/>
        <w:spacing w:after="47" w:line="240" w:lineRule="auto"/>
        <w:ind w:left="851" w:right="141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75442E">
        <w:rPr>
          <w:rFonts w:ascii="Times New Roman" w:hAnsi="Times New Roman"/>
          <w:sz w:val="28"/>
          <w:szCs w:val="28"/>
          <w:lang w:eastAsia="ru-RU"/>
        </w:rPr>
        <w:t xml:space="preserve">по соблюдению обязательных требований при осуществлении муниципального  контроля в сфере благоустройства на территории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75442E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</w:t>
      </w:r>
    </w:p>
    <w:p w:rsidR="00C166EB" w:rsidRPr="0075442E" w:rsidRDefault="00C166EB" w:rsidP="001503DF">
      <w:pPr>
        <w:widowControl w:val="0"/>
        <w:spacing w:after="47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C166EB" w:rsidRPr="0075442E" w:rsidRDefault="00C166EB" w:rsidP="001503DF">
      <w:pPr>
        <w:widowControl w:val="0"/>
        <w:spacing w:after="0" w:line="322" w:lineRule="exact"/>
        <w:ind w:left="898" w:right="141" w:firstLine="566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ниципальный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роль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 сфере</w:t>
      </w:r>
      <w:r w:rsidRPr="0075442E">
        <w:rPr>
          <w:rFonts w:ascii="Times New Roman" w:hAnsi="Times New Roman"/>
          <w:color w:val="000000"/>
          <w:spacing w:val="6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аго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терри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йона  проводится</w:t>
      </w:r>
      <w:r w:rsidRPr="0075442E">
        <w:rPr>
          <w:rFonts w:ascii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фор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рок</w:t>
      </w:r>
      <w:r w:rsidRPr="0075442E">
        <w:rPr>
          <w:rFonts w:ascii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(плановых,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неп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ано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ых),</w:t>
      </w:r>
      <w:r w:rsidRPr="0075442E">
        <w:rPr>
          <w:rFonts w:ascii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ния  юридически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лицами,</w:t>
      </w:r>
      <w:r w:rsidRPr="0075442E">
        <w:rPr>
          <w:rFonts w:ascii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ководи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елями</w:t>
      </w:r>
      <w:r w:rsidRPr="0075442E">
        <w:rPr>
          <w:rFonts w:ascii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должнос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ными</w:t>
      </w:r>
      <w:r w:rsidRPr="0075442E">
        <w:rPr>
          <w:rFonts w:ascii="Times New Roman" w:hAnsi="Times New Roman"/>
          <w:color w:val="000000"/>
          <w:spacing w:val="2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иц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ми,  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и их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полномоченными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дста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ителями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физически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лицами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hAnsi="Times New Roman"/>
          <w:color w:val="000000"/>
          <w:sz w:val="28"/>
          <w:szCs w:val="28"/>
        </w:rPr>
        <w:t>далее</w:t>
      </w:r>
      <w:r w:rsidRPr="0075442E">
        <w:rPr>
          <w:rFonts w:ascii="Times New Roman" w:hAnsi="Times New Roman"/>
          <w:color w:val="000000"/>
          <w:spacing w:val="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акже</w:t>
      </w:r>
      <w:r w:rsidRPr="0075442E">
        <w:rPr>
          <w:rFonts w:ascii="Times New Roman" w:hAnsi="Times New Roman"/>
          <w:color w:val="000000"/>
          <w:spacing w:val="1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-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бъекты</w:t>
      </w:r>
      <w:r w:rsidRPr="0075442E">
        <w:rPr>
          <w:rFonts w:ascii="Times New Roman" w:hAnsi="Times New Roman"/>
          <w:color w:val="000000"/>
          <w:spacing w:val="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рок)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бований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становленных</w:t>
      </w:r>
      <w:r w:rsidRPr="0075442E">
        <w:rPr>
          <w:rFonts w:ascii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фед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ральными</w:t>
      </w:r>
      <w:r w:rsidRPr="0075442E">
        <w:rPr>
          <w:rFonts w:ascii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z w:val="28"/>
          <w:szCs w:val="28"/>
        </w:rPr>
        <w:t>онами</w:t>
      </w:r>
      <w:r w:rsidRPr="0075442E">
        <w:rPr>
          <w:rFonts w:ascii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z w:val="28"/>
          <w:szCs w:val="28"/>
        </w:rPr>
        <w:t>она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</w:rPr>
        <w:t>Республики Мордовия в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сти  благо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а, а также м</w:t>
      </w:r>
      <w:r w:rsidRPr="0075442E">
        <w:rPr>
          <w:rFonts w:ascii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ниципальными пра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овы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 акт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ми.  </w:t>
      </w:r>
    </w:p>
    <w:p w:rsidR="00C166EB" w:rsidRPr="0075442E" w:rsidRDefault="00C166EB" w:rsidP="001503DF">
      <w:pPr>
        <w:widowControl w:val="0"/>
        <w:spacing w:after="0" w:line="322" w:lineRule="exact"/>
        <w:ind w:left="898" w:right="141" w:firstLine="566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Пред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етом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контроля</w:t>
      </w:r>
      <w:r w:rsidRPr="0075442E">
        <w:rPr>
          <w:rFonts w:ascii="Times New Roman" w:hAnsi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hAnsi="Times New Roman"/>
          <w:color w:val="000000"/>
          <w:sz w:val="28"/>
          <w:szCs w:val="28"/>
        </w:rPr>
        <w:t>благо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/>
          <w:color w:val="000000"/>
          <w:spacing w:val="1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территории</w:t>
      </w:r>
      <w:r w:rsidRPr="0075442E">
        <w:rPr>
          <w:rFonts w:ascii="Times New Roman" w:hAnsi="Times New Roman"/>
          <w:color w:val="000000"/>
          <w:spacing w:val="1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йона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hAnsi="Times New Roman"/>
          <w:color w:val="000000"/>
          <w:sz w:val="28"/>
          <w:szCs w:val="28"/>
        </w:rPr>
        <w:t>дале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-</w:t>
      </w:r>
      <w:r w:rsidRPr="0075442E">
        <w:rPr>
          <w:rFonts w:ascii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роль</w:t>
      </w:r>
      <w:r w:rsidRPr="0075442E">
        <w:rPr>
          <w:rFonts w:ascii="Times New Roman" w:hAnsi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благо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а)</w:t>
      </w:r>
      <w:r w:rsidRPr="0075442E">
        <w:rPr>
          <w:rFonts w:ascii="Times New Roman" w:hAnsi="Times New Roman"/>
          <w:color w:val="000000"/>
          <w:spacing w:val="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является</w:t>
      </w:r>
      <w:r w:rsidRPr="0075442E">
        <w:rPr>
          <w:rFonts w:ascii="Times New Roman" w:hAnsi="Times New Roman"/>
          <w:color w:val="000000"/>
          <w:spacing w:val="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рка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собл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дения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ридическими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ми,  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и обязательных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ребований,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становленных  Правила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стройства,</w:t>
      </w:r>
      <w:r w:rsidRPr="0075442E">
        <w:rPr>
          <w:rFonts w:ascii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также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орг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низ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ция</w:t>
      </w:r>
      <w:r w:rsidRPr="0075442E">
        <w:rPr>
          <w:rFonts w:ascii="Times New Roman" w:hAnsi="Times New Roman"/>
          <w:color w:val="000000"/>
          <w:spacing w:val="3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дение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роприятий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  профилак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ике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рушений.  </w:t>
      </w:r>
    </w:p>
    <w:p w:rsidR="00C166EB" w:rsidRPr="0075442E" w:rsidRDefault="00C166EB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целью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Pr="003A6221">
          <w:rPr>
            <w:rFonts w:ascii="Times New Roman" w:hAnsi="Times New Roman"/>
            <w:color w:val="000000"/>
            <w:sz w:val="28"/>
            <w:szCs w:val="28"/>
          </w:rPr>
          <w:t>Пра</w:t>
        </w:r>
        <w:r w:rsidRPr="003A6221">
          <w:rPr>
            <w:rFonts w:ascii="Times New Roman" w:hAnsi="Times New Roman"/>
            <w:color w:val="000000"/>
            <w:spacing w:val="-2"/>
            <w:sz w:val="28"/>
            <w:szCs w:val="28"/>
          </w:rPr>
          <w:t>в</w:t>
        </w:r>
        <w:r w:rsidRPr="003A6221">
          <w:rPr>
            <w:rFonts w:ascii="Times New Roman" w:hAnsi="Times New Roman"/>
            <w:color w:val="000000"/>
            <w:sz w:val="28"/>
            <w:szCs w:val="28"/>
          </w:rPr>
          <w:t>ил</w:t>
        </w:r>
      </w:hyperlink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ерри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hAnsi="Times New Roman"/>
          <w:color w:val="000000"/>
          <w:spacing w:val="3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75442E">
        <w:rPr>
          <w:rFonts w:ascii="Times New Roman" w:hAnsi="Times New Roman"/>
          <w:color w:val="000000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твержденных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реш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овета</w:t>
      </w:r>
      <w:r w:rsidRPr="0075442E">
        <w:rPr>
          <w:rFonts w:ascii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п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 xml:space="preserve">татов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сельско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Большеигнатовского муниципального района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37"/>
          <w:sz w:val="28"/>
          <w:szCs w:val="28"/>
        </w:rPr>
        <w:t xml:space="preserve">от 26.03.2020 г. № 121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«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Об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тверждении</w:t>
      </w:r>
      <w:r w:rsidRPr="0075442E">
        <w:rPr>
          <w:rFonts w:ascii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П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вил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тва</w:t>
      </w:r>
      <w:r w:rsidRPr="0075442E">
        <w:rPr>
          <w:rFonts w:ascii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терри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hAnsi="Times New Roman"/>
          <w:color w:val="000000"/>
          <w:spacing w:val="5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сельско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 xml:space="preserve"> поселения Большеигнатовского муниципального района»</w:t>
      </w:r>
      <w:r>
        <w:rPr>
          <w:rFonts w:ascii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юридическим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м,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альным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предпринима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елям</w:t>
      </w:r>
      <w:r w:rsidRPr="0075442E">
        <w:rPr>
          <w:rFonts w:ascii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обходи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знат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след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ющее:  </w:t>
      </w:r>
    </w:p>
    <w:p w:rsidR="00C166EB" w:rsidRPr="0075442E" w:rsidRDefault="00C166EB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обяза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ельны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требованиям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соблюд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нию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норм</w:t>
      </w:r>
      <w:r w:rsidRPr="0075442E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йств</w:t>
      </w:r>
      <w:r w:rsidRPr="0075442E">
        <w:rPr>
          <w:rFonts w:ascii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ющего  законодательства</w:t>
      </w:r>
      <w:r w:rsidRPr="0075442E">
        <w:rPr>
          <w:rFonts w:ascii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сфере</w:t>
      </w:r>
      <w:r w:rsidRPr="0075442E">
        <w:rPr>
          <w:rFonts w:ascii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рри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hAnsi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226F2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сельско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66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юридически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 лиц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ми, индивид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альными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дпринимате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ями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относя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ся:  </w:t>
      </w:r>
    </w:p>
    <w:p w:rsidR="00C166EB" w:rsidRPr="00226F2F" w:rsidRDefault="00C166EB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C166EB" w:rsidRPr="00226F2F" w:rsidRDefault="00C166EB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>2) обязательные требования по содержанию элементов и объектов благоустройства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C166EB" w:rsidRPr="00226F2F" w:rsidRDefault="00C166EB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 xml:space="preserve">3) обязательные требования по уборке территории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226F2F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в зимний период, включая контроль проведения мероприятий по очистке от снега, наледи и сосулек кровель зданий, сооружений; </w:t>
      </w:r>
    </w:p>
    <w:p w:rsidR="00C166EB" w:rsidRPr="00226F2F" w:rsidRDefault="00C166EB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 xml:space="preserve">4) обязательные требования по уборке территории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226F2F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C166EB" w:rsidRPr="00226F2F" w:rsidRDefault="00C166EB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 xml:space="preserve">5) дополнительные обязательные требования пожарной безопасности в период действия особого противопожарного режима; </w:t>
      </w:r>
    </w:p>
    <w:p w:rsidR="00C166EB" w:rsidRPr="00226F2F" w:rsidRDefault="00C166EB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C166EB" w:rsidRPr="00226F2F" w:rsidRDefault="00C166EB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C166EB" w:rsidRPr="00226F2F" w:rsidRDefault="00C166EB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>8) обязательные требования по складированию твердых коммунальных отходов;</w:t>
      </w:r>
    </w:p>
    <w:p w:rsidR="00C166EB" w:rsidRDefault="00C166EB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C166EB" w:rsidRPr="0075442E" w:rsidRDefault="00C166EB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мероприятиям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ролю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без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вз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имодейст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ия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лица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и,  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елями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относятся</w:t>
      </w:r>
      <w:r w:rsidRPr="0075442E">
        <w:rPr>
          <w:rFonts w:ascii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ые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(рейдовые)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ры  (обследов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ния)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рри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орий,</w:t>
      </w:r>
      <w:r w:rsidRPr="0075442E">
        <w:rPr>
          <w:rFonts w:ascii="Times New Roman" w:hAnsi="Times New Roman"/>
          <w:color w:val="000000"/>
          <w:spacing w:val="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тран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портных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дств,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др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гие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иды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формы  мероприятий по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онтролю,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становленные ф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ральными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>акона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и.  </w:t>
      </w:r>
    </w:p>
    <w:p w:rsidR="00C166EB" w:rsidRPr="0075442E" w:rsidRDefault="00C166EB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рез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льтатам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таких</w:t>
      </w:r>
      <w:r w:rsidRPr="0075442E">
        <w:rPr>
          <w:rFonts w:ascii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роприятий</w:t>
      </w:r>
      <w:r w:rsidRPr="0075442E">
        <w:rPr>
          <w:rFonts w:ascii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юридическим</w:t>
      </w:r>
      <w:r w:rsidRPr="0075442E">
        <w:rPr>
          <w:rFonts w:ascii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лицам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индивид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елям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может</w:t>
      </w:r>
      <w:r w:rsidRPr="0075442E">
        <w:rPr>
          <w:rFonts w:ascii="Times New Roman" w:hAnsi="Times New Roman"/>
          <w:color w:val="000000"/>
          <w:spacing w:val="5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быть</w:t>
      </w:r>
      <w:r w:rsidRPr="0075442E">
        <w:rPr>
          <w:rFonts w:ascii="Times New Roman" w:hAnsi="Times New Roman"/>
          <w:color w:val="000000"/>
          <w:spacing w:val="5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пра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лено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предост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жение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недоп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стимости  нар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шения обя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>ате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ьных 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бований.  </w:t>
      </w:r>
    </w:p>
    <w:p w:rsidR="00C166EB" w:rsidRPr="0075442E" w:rsidRDefault="00C166EB" w:rsidP="001503DF">
      <w:pPr>
        <w:widowControl w:val="0"/>
        <w:spacing w:after="0" w:line="321" w:lineRule="exact"/>
        <w:ind w:left="851" w:right="141"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сл</w:t>
      </w:r>
      <w:r w:rsidRPr="0075442E">
        <w:rPr>
          <w:rFonts w:ascii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чае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выявления</w:t>
      </w:r>
      <w:r w:rsidRPr="0075442E">
        <w:rPr>
          <w:rFonts w:ascii="Times New Roman" w:hAnsi="Times New Roman"/>
          <w:color w:val="000000"/>
          <w:spacing w:val="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при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проведении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роприя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ий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ролю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бе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hAnsi="Times New Roman"/>
        </w:rPr>
        <w:br w:type="textWrapping" w:clear="all"/>
      </w:r>
      <w:r w:rsidRPr="0075442E">
        <w:rPr>
          <w:rFonts w:ascii="Times New Roman" w:hAnsi="Times New Roman"/>
          <w:color w:val="000000"/>
          <w:sz w:val="28"/>
          <w:szCs w:val="28"/>
        </w:rPr>
        <w:t>взаимод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йст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ия с юридически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 лица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и, 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альными предприни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ателями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C166EB" w:rsidRPr="0075442E" w:rsidRDefault="00C166EB" w:rsidP="003D0EE7">
      <w:pPr>
        <w:widowControl w:val="0"/>
        <w:spacing w:after="0" w:line="321" w:lineRule="exact"/>
        <w:ind w:left="851" w:right="141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шений</w:t>
      </w:r>
      <w:r w:rsidRPr="0075442E">
        <w:rPr>
          <w:rFonts w:ascii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обязат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льных</w:t>
      </w:r>
      <w:r w:rsidRPr="0075442E">
        <w:rPr>
          <w:rFonts w:ascii="Times New Roman" w:hAnsi="Times New Roman"/>
          <w:color w:val="000000"/>
          <w:spacing w:val="2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бований</w:t>
      </w:r>
      <w:r w:rsidRPr="0075442E">
        <w:rPr>
          <w:rFonts w:ascii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должностные</w:t>
      </w:r>
      <w:r w:rsidRPr="0075442E">
        <w:rPr>
          <w:rFonts w:ascii="Times New Roman" w:hAnsi="Times New Roman"/>
          <w:color w:val="000000"/>
          <w:spacing w:val="2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ица</w:t>
      </w:r>
      <w:r w:rsidRPr="0075442E">
        <w:rPr>
          <w:rFonts w:ascii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ана</w:t>
      </w:r>
      <w:r w:rsidRPr="0075442E">
        <w:rPr>
          <w:rFonts w:ascii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  контроля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прини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предел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х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своей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пет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нции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ры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ечению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та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z w:val="28"/>
          <w:szCs w:val="28"/>
        </w:rPr>
        <w:t>их  нар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шений,</w:t>
      </w:r>
      <w:r w:rsidRPr="0075442E">
        <w:rPr>
          <w:rFonts w:ascii="Times New Roman" w:hAnsi="Times New Roman"/>
          <w:color w:val="000000"/>
          <w:spacing w:val="6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акже</w:t>
      </w:r>
      <w:r w:rsidRPr="0075442E">
        <w:rPr>
          <w:rFonts w:ascii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правляют</w:t>
      </w:r>
      <w:r w:rsidRPr="0075442E">
        <w:rPr>
          <w:rFonts w:ascii="Times New Roman" w:hAnsi="Times New Roman"/>
          <w:color w:val="000000"/>
          <w:spacing w:val="6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ми,</w:t>
      </w:r>
      <w:r w:rsidRPr="0075442E">
        <w:rPr>
          <w:rFonts w:ascii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индивид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альными 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елями,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письм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нное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ление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информ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цией  о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выявленных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шениях,</w:t>
      </w:r>
      <w:r w:rsidRPr="0075442E">
        <w:rPr>
          <w:rFonts w:ascii="Times New Roman" w:hAnsi="Times New Roman"/>
          <w:color w:val="000000"/>
          <w:spacing w:val="5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основании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которо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ожет</w:t>
      </w:r>
      <w:r w:rsidRPr="0075442E">
        <w:rPr>
          <w:rFonts w:ascii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быть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>начен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внепл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ая проверка юридическо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 лица, индивид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дпринимателя.  </w:t>
      </w:r>
    </w:p>
    <w:p w:rsidR="00C166EB" w:rsidRPr="0075442E" w:rsidRDefault="00C166EB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Орган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роля</w:t>
      </w:r>
      <w:r w:rsidRPr="0075442E">
        <w:rPr>
          <w:rFonts w:ascii="Times New Roman" w:hAnsi="Times New Roman"/>
          <w:color w:val="000000"/>
          <w:spacing w:val="5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обя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>ан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информировать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юридических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альных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дпринимател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й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опросам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юдения</w:t>
      </w:r>
      <w:r w:rsidRPr="0075442E">
        <w:rPr>
          <w:rFonts w:ascii="Times New Roman" w:hAnsi="Times New Roman"/>
          <w:color w:val="000000"/>
          <w:spacing w:val="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обязательных  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ний, в том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ч</w:t>
      </w:r>
      <w:r w:rsidRPr="0075442E">
        <w:rPr>
          <w:rFonts w:ascii="Times New Roman" w:hAnsi="Times New Roman"/>
          <w:color w:val="000000"/>
          <w:sz w:val="28"/>
          <w:szCs w:val="28"/>
        </w:rPr>
        <w:t>исле по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дством:  </w:t>
      </w:r>
    </w:p>
    <w:p w:rsidR="00C166EB" w:rsidRPr="0075442E" w:rsidRDefault="00C166EB" w:rsidP="001503DF">
      <w:pPr>
        <w:widowControl w:val="0"/>
        <w:spacing w:after="0" w:line="321" w:lineRule="exact"/>
        <w:ind w:left="851" w:right="141" w:firstLine="567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а)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конс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льтаций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подкон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рольными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бъекта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разъясн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нию  обязательных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бований;  </w:t>
      </w:r>
    </w:p>
    <w:p w:rsidR="00C166EB" w:rsidRPr="0075442E" w:rsidRDefault="00C166EB" w:rsidP="001503DF">
      <w:pPr>
        <w:widowControl w:val="0"/>
        <w:spacing w:after="0" w:line="323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б)</w:t>
      </w:r>
      <w:r w:rsidRPr="0075442E">
        <w:rPr>
          <w:rFonts w:ascii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разработ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оп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бликования</w:t>
      </w:r>
      <w:r w:rsidRPr="0075442E">
        <w:rPr>
          <w:rFonts w:ascii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ководств</w:t>
      </w:r>
      <w:r w:rsidRPr="0075442E">
        <w:rPr>
          <w:rFonts w:ascii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дению</w:t>
      </w:r>
      <w:r w:rsidRPr="0075442E">
        <w:rPr>
          <w:rFonts w:ascii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/>
          <w:color w:val="000000"/>
          <w:sz w:val="28"/>
          <w:szCs w:val="28"/>
        </w:rPr>
        <w:t>ных  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ний,</w:t>
      </w:r>
      <w:r w:rsidRPr="0075442E">
        <w:rPr>
          <w:rFonts w:ascii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ржащие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новные</w:t>
      </w:r>
      <w:r w:rsidRPr="0075442E">
        <w:rPr>
          <w:rFonts w:ascii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визуализиров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нном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иде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изложением текста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ний в прос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ом 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поня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ном формате;  </w:t>
      </w:r>
    </w:p>
    <w:p w:rsidR="00C166EB" w:rsidRPr="0075442E" w:rsidRDefault="00C166EB" w:rsidP="001503DF">
      <w:pPr>
        <w:widowControl w:val="0"/>
        <w:spacing w:after="0" w:line="310" w:lineRule="exact"/>
        <w:ind w:left="851" w:right="141" w:firstLine="567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в) разъяснительной рабо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ы в средств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х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массо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ой инфор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ации;  </w:t>
      </w:r>
    </w:p>
    <w:p w:rsidR="00C166EB" w:rsidRPr="0075442E" w:rsidRDefault="00C166EB" w:rsidP="005A2BBA">
      <w:pPr>
        <w:widowControl w:val="0"/>
        <w:spacing w:after="0" w:line="310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г)</w:t>
      </w:r>
      <w:r w:rsidRPr="0075442E">
        <w:rPr>
          <w:rFonts w:ascii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прос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нения</w:t>
      </w:r>
      <w:r w:rsidRPr="0075442E">
        <w:rPr>
          <w:rFonts w:ascii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комм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риев</w:t>
      </w:r>
      <w:r w:rsidRPr="0075442E">
        <w:rPr>
          <w:rFonts w:ascii="Times New Roman" w:hAnsi="Times New Roman"/>
          <w:color w:val="000000"/>
          <w:spacing w:val="2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сод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ржании</w:t>
      </w:r>
      <w:r w:rsidRPr="0075442E">
        <w:rPr>
          <w:rFonts w:ascii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новых</w:t>
      </w:r>
      <w:r w:rsidRPr="0075442E">
        <w:rPr>
          <w:rFonts w:ascii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норма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ивных  </w:t>
      </w:r>
    </w:p>
    <w:p w:rsidR="00C166EB" w:rsidRPr="0075442E" w:rsidRDefault="00C166EB" w:rsidP="005A2BBA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пра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ых</w:t>
      </w:r>
      <w:r w:rsidRPr="0075442E">
        <w:rPr>
          <w:rFonts w:ascii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ак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ов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станавливающих</w:t>
      </w:r>
      <w:r w:rsidRPr="0075442E">
        <w:rPr>
          <w:rFonts w:ascii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обязательные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ния,</w:t>
      </w:r>
      <w:r>
        <w:rPr>
          <w:rFonts w:ascii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внесенных  изменениях в дейс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вующие акты;  </w:t>
      </w:r>
    </w:p>
    <w:p w:rsidR="00C166EB" w:rsidRPr="0075442E" w:rsidRDefault="00C166EB" w:rsidP="001503D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д) направл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ния реком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ций о 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дении 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обходимых ор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анизационных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технических</w:t>
      </w:r>
      <w:r w:rsidRPr="0075442E">
        <w:rPr>
          <w:rFonts w:ascii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роприя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ий,</w:t>
      </w:r>
      <w:r w:rsidRPr="0075442E">
        <w:rPr>
          <w:rFonts w:ascii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правленных</w:t>
      </w:r>
      <w:r w:rsidRPr="0075442E">
        <w:rPr>
          <w:rFonts w:ascii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внедрение</w:t>
      </w:r>
      <w:r w:rsidRPr="0075442E">
        <w:rPr>
          <w:rFonts w:ascii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сп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чени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соблюд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ых обязательных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бований.  </w:t>
      </w:r>
    </w:p>
    <w:p w:rsidR="00C166EB" w:rsidRPr="0075442E" w:rsidRDefault="00C166EB" w:rsidP="001503DF">
      <w:pPr>
        <w:widowControl w:val="0"/>
        <w:tabs>
          <w:tab w:val="left" w:pos="2483"/>
        </w:tabs>
        <w:spacing w:after="0" w:line="322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Юридические</w:t>
      </w:r>
      <w:r w:rsidRPr="0075442E">
        <w:rPr>
          <w:rFonts w:ascii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лица,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ководи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те</w:t>
      </w:r>
      <w:r w:rsidRPr="0075442E">
        <w:rPr>
          <w:rFonts w:ascii="Times New Roman" w:hAnsi="Times New Roman"/>
          <w:color w:val="000000"/>
          <w:sz w:val="28"/>
          <w:szCs w:val="28"/>
        </w:rPr>
        <w:t>ли,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иные</w:t>
      </w:r>
      <w:r w:rsidRPr="0075442E">
        <w:rPr>
          <w:rFonts w:ascii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должностные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лица</w:t>
      </w:r>
      <w:r w:rsidRPr="0075442E">
        <w:rPr>
          <w:rFonts w:ascii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и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полно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оченны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авите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юридических</w:t>
      </w:r>
      <w:r w:rsidRPr="0075442E">
        <w:rPr>
          <w:rFonts w:ascii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лиц,</w:t>
      </w:r>
      <w:r w:rsidRPr="0075442E">
        <w:rPr>
          <w:rFonts w:ascii="Times New Roman" w:hAnsi="Times New Roman"/>
          <w:color w:val="000000"/>
          <w:spacing w:val="5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альные 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ели,</w:t>
      </w:r>
      <w:r w:rsidRPr="0075442E">
        <w:rPr>
          <w:rFonts w:ascii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полно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оченные</w:t>
      </w:r>
      <w:r w:rsidRPr="0075442E">
        <w:rPr>
          <w:rFonts w:ascii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авите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и,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доп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стившие</w:t>
      </w:r>
      <w:r w:rsidRPr="0075442E">
        <w:rPr>
          <w:rFonts w:ascii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шение  Фед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рального з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кона от 26.12.2008 № 294-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Ф</w:t>
      </w:r>
      <w:r w:rsidRPr="0075442E">
        <w:rPr>
          <w:rFonts w:ascii="Times New Roman" w:hAnsi="Times New Roman"/>
          <w:color w:val="000000"/>
          <w:sz w:val="28"/>
          <w:szCs w:val="28"/>
        </w:rPr>
        <w:t>З «О защите прав юридических лиц и  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альных</w:t>
      </w:r>
      <w:r w:rsidRPr="0075442E">
        <w:rPr>
          <w:rFonts w:ascii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елей</w:t>
      </w:r>
      <w:r w:rsidRPr="0075442E">
        <w:rPr>
          <w:rFonts w:ascii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при</w:t>
      </w:r>
      <w:r w:rsidRPr="0075442E">
        <w:rPr>
          <w:rFonts w:ascii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ществлении</w:t>
      </w:r>
      <w:r w:rsidRPr="0075442E">
        <w:rPr>
          <w:rFonts w:ascii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дарств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о  контроля </w:t>
      </w:r>
      <w:r w:rsidRPr="0075442E">
        <w:rPr>
          <w:rFonts w:ascii="Times New Roman" w:hAnsi="Times New Roman"/>
          <w:color w:val="000000"/>
          <w:sz w:val="28"/>
          <w:szCs w:val="28"/>
        </w:rPr>
        <w:tab/>
        <w:t>(над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>ора)</w:t>
      </w:r>
      <w:r w:rsidRPr="0075442E">
        <w:rPr>
          <w:rFonts w:ascii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контроля»,</w:t>
      </w:r>
      <w:r w:rsidRPr="0075442E">
        <w:rPr>
          <w:rFonts w:ascii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необо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ва</w:t>
      </w:r>
      <w:r w:rsidRPr="0075442E">
        <w:rPr>
          <w:rFonts w:ascii="Times New Roman" w:hAnsi="Times New Roman"/>
          <w:color w:val="000000"/>
          <w:sz w:val="28"/>
          <w:szCs w:val="28"/>
        </w:rPr>
        <w:t>нно 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пя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ств</w:t>
      </w:r>
      <w:r w:rsidRPr="0075442E">
        <w:rPr>
          <w:rFonts w:ascii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ющие проведению про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ерок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клоняющиеся от 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ния проверок и  (или)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не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няющие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становленный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рок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органов  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контроля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стран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нии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выявленных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шений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/>
          <w:color w:val="000000"/>
          <w:sz w:val="28"/>
          <w:szCs w:val="28"/>
        </w:rPr>
        <w:t>ных  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ний или 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ний,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становл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нных 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ниципальными право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 ак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ами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нес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ответственность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соответс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вии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z w:val="28"/>
          <w:szCs w:val="28"/>
        </w:rPr>
        <w:t>онода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ельством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Ро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сий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кой  Фед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рации.  </w:t>
      </w:r>
    </w:p>
    <w:p w:rsidR="00C166EB" w:rsidRDefault="00C166EB" w:rsidP="005A2BBA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Норма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ивно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-</w:t>
      </w:r>
      <w:r w:rsidRPr="0075442E">
        <w:rPr>
          <w:rFonts w:ascii="Times New Roman" w:hAnsi="Times New Roman"/>
          <w:color w:val="000000"/>
          <w:sz w:val="28"/>
          <w:szCs w:val="28"/>
        </w:rPr>
        <w:t>право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ые ак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ы, сод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ржащие обязательные  </w:t>
      </w:r>
      <w:r w:rsidRPr="0075442E">
        <w:rPr>
          <w:rFonts w:ascii="Times New Roman" w:hAnsi="Times New Roman"/>
        </w:rPr>
        <w:br w:type="textWrapping" w:clear="all"/>
      </w:r>
      <w:r w:rsidRPr="0075442E">
        <w:rPr>
          <w:rFonts w:ascii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ния, соблюдение ко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орых оц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нивается при 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нии мероприятий по м</w:t>
      </w:r>
      <w:r w:rsidRPr="0075442E">
        <w:rPr>
          <w:rFonts w:ascii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ниципальном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ролю </w:t>
      </w:r>
      <w:r>
        <w:rPr>
          <w:rFonts w:ascii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hAnsi="Times New Roman"/>
          <w:color w:val="000000"/>
          <w:sz w:val="28"/>
          <w:szCs w:val="28"/>
        </w:rPr>
        <w:t>благо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75442E">
        <w:rPr>
          <w:rFonts w:ascii="Times New Roman" w:hAnsi="Times New Roman"/>
          <w:color w:val="000000"/>
          <w:sz w:val="28"/>
          <w:szCs w:val="28"/>
        </w:rPr>
        <w:t>терри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ории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сельского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посел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ния   </w:t>
      </w:r>
    </w:p>
    <w:p w:rsidR="00C166EB" w:rsidRPr="0075442E" w:rsidRDefault="00C166EB" w:rsidP="001503DF">
      <w:pPr>
        <w:widowControl w:val="0"/>
        <w:spacing w:after="0" w:line="321" w:lineRule="exact"/>
        <w:ind w:left="851" w:right="141" w:firstLine="567"/>
        <w:rPr>
          <w:rFonts w:ascii="Times New Roman" w:hAnsi="Times New Roman"/>
          <w:color w:val="010302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  <w:lang w:eastAsia="ru-RU"/>
        </w:rPr>
        <w:pict>
          <v:shape id="Freeform 102" o:spid="_x0000_s1026" style="position:absolute;margin-left:70.7pt;margin-top:-.05pt;width:.5pt;height:.5pt;z-index:-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03" o:spid="_x0000_s1027" style="position:absolute;margin-left:243.65pt;margin-top:-.05pt;width:.5pt;height:.5pt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" path="m,6095r6097,l6097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04" o:spid="_x0000_s1028" style="position:absolute;margin-left:574.1pt;margin-top:-.05pt;width:.5pt;height:.5pt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" path="m,6095r6095,l6095,,,,,6095xe" fillcolor="black" stroked="f" strokeweight="1pt">
            <v:path arrowok="t"/>
            <w10:wrap anchorx="page"/>
          </v:shape>
        </w:pict>
      </w:r>
    </w:p>
    <w:tbl>
      <w:tblPr>
        <w:tblpPr w:vertAnchor="text" w:horzAnchor="page" w:tblpX="1414" w:tblpY="-270"/>
        <w:tblOverlap w:val="never"/>
        <w:tblW w:w="100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442"/>
        <w:gridCol w:w="6595"/>
      </w:tblGrid>
      <w:tr w:rsidR="00C166EB" w:rsidRPr="0075442E" w:rsidTr="002D427F">
        <w:trPr>
          <w:trHeight w:val="447"/>
        </w:trPr>
        <w:tc>
          <w:tcPr>
            <w:tcW w:w="3449" w:type="dxa"/>
          </w:tcPr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  <w:lang w:val="en-US"/>
              </w:rPr>
              <w:t>Законо</w:t>
            </w:r>
            <w:r w:rsidRPr="002D427F">
              <w:rPr>
                <w:rFonts w:ascii="Times New Roman" w:hAnsi="Times New Roman"/>
                <w:color w:val="000000"/>
                <w:spacing w:val="-2"/>
                <w:lang w:val="en-US"/>
              </w:rPr>
              <w:t>д</w:t>
            </w:r>
            <w:r w:rsidRPr="002D427F">
              <w:rPr>
                <w:rFonts w:ascii="Times New Roman" w:hAnsi="Times New Roman"/>
                <w:color w:val="000000"/>
                <w:lang w:val="en-US"/>
              </w:rPr>
              <w:t xml:space="preserve">ательство  </w:t>
            </w:r>
          </w:p>
        </w:tc>
        <w:tc>
          <w:tcPr>
            <w:tcW w:w="6608" w:type="dxa"/>
          </w:tcPr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  <w:lang w:val="en-US"/>
              </w:rPr>
              <w:t>Обязательные требовани</w:t>
            </w:r>
            <w:r w:rsidRPr="002D427F">
              <w:rPr>
                <w:rFonts w:ascii="Times New Roman" w:hAnsi="Times New Roman"/>
                <w:color w:val="000000"/>
                <w:spacing w:val="-2"/>
                <w:lang w:val="en-US"/>
              </w:rPr>
              <w:t>я</w:t>
            </w:r>
            <w:r w:rsidRPr="002D427F">
              <w:rPr>
                <w:rFonts w:ascii="Times New Roman" w:hAnsi="Times New Roman"/>
                <w:color w:val="000000"/>
                <w:lang w:val="en-US"/>
              </w:rPr>
              <w:t xml:space="preserve">  </w:t>
            </w:r>
          </w:p>
        </w:tc>
      </w:tr>
      <w:tr w:rsidR="00C166EB" w:rsidRPr="001503DF" w:rsidTr="002D427F">
        <w:trPr>
          <w:trHeight w:val="1703"/>
        </w:trPr>
        <w:tc>
          <w:tcPr>
            <w:tcW w:w="3449" w:type="dxa"/>
          </w:tcPr>
          <w:p w:rsidR="00C166EB" w:rsidRPr="002D427F" w:rsidRDefault="00C166EB" w:rsidP="002D427F">
            <w:pPr>
              <w:spacing w:after="0" w:line="240" w:lineRule="auto"/>
              <w:ind w:left="5" w:right="141"/>
              <w:jc w:val="both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>Федераль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н</w:t>
            </w:r>
            <w:r w:rsidRPr="002D427F">
              <w:rPr>
                <w:rFonts w:ascii="Times New Roman" w:hAnsi="Times New Roman"/>
                <w:color w:val="000000"/>
              </w:rPr>
              <w:t>ый</w:t>
            </w:r>
            <w:hyperlink r:id="rId6" w:history="1">
              <w:r w:rsidRPr="002D427F">
                <w:rPr>
                  <w:rFonts w:ascii="Times New Roman" w:hAnsi="Times New Roman"/>
                  <w:color w:val="000000"/>
                </w:rPr>
                <w:t xml:space="preserve"> закон </w:t>
              </w:r>
            </w:hyperlink>
            <w:r w:rsidRPr="002D427F">
              <w:rPr>
                <w:rFonts w:ascii="Times New Roman" w:hAnsi="Times New Roman"/>
                <w:color w:val="000000"/>
              </w:rPr>
              <w:t>от 26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.</w:t>
            </w:r>
            <w:r w:rsidRPr="002D427F">
              <w:rPr>
                <w:rFonts w:ascii="Times New Roman" w:hAnsi="Times New Roman"/>
                <w:color w:val="000000"/>
              </w:rPr>
              <w:t xml:space="preserve">12.2008  </w:t>
            </w:r>
          </w:p>
          <w:p w:rsidR="00C166EB" w:rsidRPr="002D427F" w:rsidRDefault="00C166EB" w:rsidP="002D427F">
            <w:pPr>
              <w:spacing w:after="0" w:line="240" w:lineRule="auto"/>
              <w:ind w:left="5" w:right="141"/>
              <w:jc w:val="both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>№ 294</w:t>
            </w:r>
            <w:r w:rsidRPr="002D427F">
              <w:rPr>
                <w:rFonts w:ascii="Times New Roman" w:hAnsi="Times New Roman"/>
                <w:color w:val="000000"/>
                <w:spacing w:val="-3"/>
              </w:rPr>
              <w:t>-</w:t>
            </w:r>
            <w:r w:rsidRPr="002D427F">
              <w:rPr>
                <w:rFonts w:ascii="Times New Roman" w:hAnsi="Times New Roman"/>
                <w:color w:val="000000"/>
              </w:rPr>
              <w:t xml:space="preserve">ФЗ </w:t>
            </w:r>
            <w:r w:rsidRPr="002D427F">
              <w:rPr>
                <w:rFonts w:ascii="Times New Roman" w:hAnsi="Times New Roman"/>
                <w:color w:val="000000"/>
                <w:spacing w:val="-4"/>
              </w:rPr>
              <w:t>«</w:t>
            </w:r>
            <w:r w:rsidRPr="002D427F">
              <w:rPr>
                <w:rFonts w:ascii="Times New Roman" w:hAnsi="Times New Roman"/>
                <w:color w:val="000000"/>
              </w:rPr>
              <w:t>О защите пр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а</w:t>
            </w:r>
            <w:r w:rsidRPr="002D427F">
              <w:rPr>
                <w:rFonts w:ascii="Times New Roman" w:hAnsi="Times New Roman"/>
                <w:color w:val="000000"/>
              </w:rPr>
              <w:t xml:space="preserve">в  </w:t>
            </w:r>
          </w:p>
          <w:p w:rsidR="00C166EB" w:rsidRPr="002D427F" w:rsidRDefault="00C166EB" w:rsidP="002D427F">
            <w:pPr>
              <w:spacing w:after="0" w:line="240" w:lineRule="auto"/>
              <w:ind w:left="5" w:right="141"/>
              <w:jc w:val="both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 xml:space="preserve">юридических лиц и  </w:t>
            </w:r>
          </w:p>
          <w:p w:rsidR="00C166EB" w:rsidRPr="002D427F" w:rsidRDefault="00C166EB" w:rsidP="002D427F">
            <w:pPr>
              <w:spacing w:after="0" w:line="240" w:lineRule="auto"/>
              <w:ind w:left="5" w:right="141"/>
              <w:jc w:val="both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>индивид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альных  </w:t>
            </w:r>
          </w:p>
          <w:p w:rsidR="00C166EB" w:rsidRPr="002D427F" w:rsidRDefault="00C166EB" w:rsidP="002D427F">
            <w:pPr>
              <w:spacing w:after="0" w:line="240" w:lineRule="auto"/>
              <w:ind w:left="5" w:right="141"/>
              <w:jc w:val="both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 xml:space="preserve">предпринимателей при  </w:t>
            </w:r>
          </w:p>
          <w:p w:rsidR="00C166EB" w:rsidRPr="002D427F" w:rsidRDefault="00C166EB" w:rsidP="002D427F">
            <w:pPr>
              <w:spacing w:after="0" w:line="240" w:lineRule="auto"/>
              <w:ind w:left="5" w:right="141"/>
              <w:jc w:val="both"/>
              <w:rPr>
                <w:rFonts w:ascii="Times New Roman" w:hAnsi="Times New Roman"/>
                <w:color w:val="000000"/>
              </w:rPr>
            </w:pPr>
            <w:r w:rsidRPr="002D427F">
              <w:rPr>
                <w:rFonts w:ascii="Times New Roman" w:hAnsi="Times New Roman"/>
                <w:color w:val="000000"/>
              </w:rPr>
              <w:t>осуществлении г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>сударс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т</w:t>
            </w:r>
            <w:r w:rsidRPr="002D427F">
              <w:rPr>
                <w:rFonts w:ascii="Times New Roman" w:hAnsi="Times New Roman"/>
                <w:color w:val="000000"/>
              </w:rPr>
              <w:t>венного контроля (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н</w:t>
            </w:r>
            <w:r w:rsidRPr="002D427F">
              <w:rPr>
                <w:rFonts w:ascii="Times New Roman" w:hAnsi="Times New Roman"/>
                <w:color w:val="000000"/>
              </w:rPr>
              <w:t>адзо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р</w:t>
            </w:r>
            <w:r w:rsidRPr="002D427F">
              <w:rPr>
                <w:rFonts w:ascii="Times New Roman" w:hAnsi="Times New Roman"/>
                <w:color w:val="000000"/>
              </w:rPr>
              <w:t xml:space="preserve">а) и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м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>ниципального контро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л</w:t>
            </w:r>
            <w:r w:rsidRPr="002D427F">
              <w:rPr>
                <w:rFonts w:ascii="Times New Roman" w:hAnsi="Times New Roman"/>
                <w:color w:val="000000"/>
              </w:rPr>
              <w:t xml:space="preserve">я»    </w:t>
            </w:r>
          </w:p>
        </w:tc>
        <w:tc>
          <w:tcPr>
            <w:tcW w:w="6608" w:type="dxa"/>
          </w:tcPr>
          <w:p w:rsidR="00C166EB" w:rsidRPr="002D427F" w:rsidRDefault="00C166EB" w:rsidP="002D427F">
            <w:pPr>
              <w:spacing w:line="253" w:lineRule="exact"/>
              <w:rPr>
                <w:rFonts w:ascii="Times New Roman" w:hAnsi="Times New Roman"/>
                <w:color w:val="000000"/>
              </w:rPr>
            </w:pPr>
          </w:p>
          <w:p w:rsidR="00C166EB" w:rsidRPr="002D427F" w:rsidRDefault="00C166EB" w:rsidP="002D427F">
            <w:pPr>
              <w:spacing w:line="253" w:lineRule="exact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>1. Принимать мер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ы</w:t>
            </w:r>
            <w:r w:rsidRPr="002D427F">
              <w:rPr>
                <w:rFonts w:ascii="Times New Roman" w:hAnsi="Times New Roman"/>
                <w:color w:val="000000"/>
              </w:rPr>
              <w:t xml:space="preserve"> по 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б</w:t>
            </w:r>
            <w:r w:rsidRPr="002D427F">
              <w:rPr>
                <w:rFonts w:ascii="Times New Roman" w:hAnsi="Times New Roman"/>
                <w:color w:val="000000"/>
              </w:rPr>
              <w:t xml:space="preserve">еспечению соблюдения 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 xml:space="preserve">бязательных  </w:t>
            </w:r>
            <w:r w:rsidRPr="00A72166"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требований, требований,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 xml:space="preserve"> у</w:t>
            </w:r>
            <w:r w:rsidRPr="002D427F">
              <w:rPr>
                <w:rFonts w:ascii="Times New Roman" w:hAnsi="Times New Roman"/>
                <w:color w:val="000000"/>
              </w:rPr>
              <w:t>становленных нормати</w:t>
            </w:r>
            <w:r w:rsidRPr="002D427F">
              <w:rPr>
                <w:rFonts w:ascii="Times New Roman" w:hAnsi="Times New Roman"/>
                <w:color w:val="000000"/>
                <w:spacing w:val="-3"/>
              </w:rPr>
              <w:t>в</w:t>
            </w:r>
            <w:r w:rsidRPr="002D427F">
              <w:rPr>
                <w:rFonts w:ascii="Times New Roman" w:hAnsi="Times New Roman"/>
                <w:color w:val="000000"/>
              </w:rPr>
              <w:t>но</w:t>
            </w:r>
            <w:r w:rsidRPr="002D427F">
              <w:rPr>
                <w:rFonts w:ascii="Times New Roman" w:hAnsi="Times New Roman"/>
                <w:color w:val="000000"/>
                <w:spacing w:val="-3"/>
              </w:rPr>
              <w:t>-</w:t>
            </w:r>
            <w:r w:rsidRPr="002D427F">
              <w:rPr>
                <w:rFonts w:ascii="Times New Roman" w:hAnsi="Times New Roman"/>
                <w:color w:val="000000"/>
              </w:rPr>
              <w:t>правовыми  актам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и</w:t>
            </w:r>
            <w:r w:rsidRPr="002D427F">
              <w:rPr>
                <w:rFonts w:ascii="Times New Roman" w:hAnsi="Times New Roman"/>
                <w:color w:val="000000"/>
              </w:rPr>
              <w:t xml:space="preserve">  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</w:tc>
      </w:tr>
      <w:tr w:rsidR="00C166EB" w:rsidRPr="001503DF" w:rsidTr="002D427F">
        <w:trPr>
          <w:trHeight w:val="1703"/>
        </w:trPr>
        <w:tc>
          <w:tcPr>
            <w:tcW w:w="3449" w:type="dxa"/>
          </w:tcPr>
          <w:p w:rsidR="00C166EB" w:rsidRPr="002D427F" w:rsidRDefault="00C166EB" w:rsidP="002D427F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color w:val="000000"/>
              </w:rPr>
            </w:pPr>
            <w:r w:rsidRPr="002D427F"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  <w:t xml:space="preserve">Решение Совета депутатов </w:t>
            </w:r>
            <w: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  <w:t>Старочамзинского</w:t>
            </w:r>
            <w:r w:rsidRPr="002D427F"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  <w:t xml:space="preserve"> сельского поселения Большеигнатовского муниципального района от </w:t>
            </w:r>
            <w:r w:rsidRPr="002D427F">
              <w:rPr>
                <w:rFonts w:ascii="Times New Roman" w:hAnsi="Times New Roman"/>
                <w:color w:val="000000"/>
                <w:spacing w:val="3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37"/>
                <w:sz w:val="24"/>
                <w:szCs w:val="24"/>
              </w:rPr>
              <w:t>26.03.2020</w:t>
            </w:r>
            <w:r w:rsidRPr="002D427F">
              <w:rPr>
                <w:rFonts w:ascii="Times New Roman" w:hAnsi="Times New Roman"/>
                <w:color w:val="000000"/>
                <w:spacing w:val="37"/>
                <w:sz w:val="24"/>
                <w:szCs w:val="24"/>
              </w:rPr>
              <w:t xml:space="preserve">г. № </w:t>
            </w:r>
            <w:r>
              <w:rPr>
                <w:rFonts w:ascii="Times New Roman" w:hAnsi="Times New Roman"/>
                <w:color w:val="000000"/>
                <w:spacing w:val="37"/>
                <w:sz w:val="24"/>
                <w:szCs w:val="24"/>
              </w:rPr>
              <w:t>121</w:t>
            </w:r>
            <w:r w:rsidRPr="002D427F">
              <w:rPr>
                <w:rFonts w:ascii="Times New Roman" w:hAnsi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 w:rsidRPr="002D427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«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  </w:t>
            </w:r>
            <w:r w:rsidRPr="002D427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у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тверждении</w:t>
            </w:r>
            <w:r w:rsidRPr="002D427F">
              <w:rPr>
                <w:rFonts w:ascii="Times New Roman" w:hAnsi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2D427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2D427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П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2D427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а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вил</w:t>
            </w:r>
            <w:r w:rsidRPr="002D427F">
              <w:rPr>
                <w:rFonts w:ascii="Times New Roman" w:hAnsi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 w:rsidRPr="002D427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бла</w:t>
            </w:r>
            <w:r w:rsidRPr="002D427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г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2D427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у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строй</w:t>
            </w:r>
            <w:r w:rsidRPr="002D427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тва</w:t>
            </w:r>
            <w:r w:rsidRPr="002D427F">
              <w:rPr>
                <w:rFonts w:ascii="Times New Roman" w:hAnsi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2D427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терри</w:t>
            </w:r>
            <w:r w:rsidRPr="002D427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т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ории</w:t>
            </w:r>
            <w:r w:rsidRPr="002D427F">
              <w:rPr>
                <w:rFonts w:ascii="Times New Roman" w:hAnsi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 w:rsidRPr="002D427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Старочамзинского</w:t>
            </w:r>
            <w:r w:rsidRPr="002D42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сельско</w:t>
            </w:r>
            <w:r w:rsidRPr="002D427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г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о поселения Большеигнатовского муниципального района»</w:t>
            </w:r>
          </w:p>
        </w:tc>
        <w:tc>
          <w:tcPr>
            <w:tcW w:w="6608" w:type="dxa"/>
          </w:tcPr>
          <w:p w:rsidR="00C166EB" w:rsidRPr="002D427F" w:rsidRDefault="00C166EB" w:rsidP="002D427F">
            <w:pPr>
              <w:shd w:val="clear" w:color="auto" w:fill="FFFFFF"/>
              <w:spacing w:after="0" w:line="240" w:lineRule="auto"/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</w:pPr>
          </w:p>
          <w:p w:rsidR="00C166EB" w:rsidRPr="002D427F" w:rsidRDefault="00C166EB" w:rsidP="002D427F">
            <w:pPr>
              <w:shd w:val="clear" w:color="auto" w:fill="FFFFFF"/>
              <w:spacing w:after="0" w:line="240" w:lineRule="auto"/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</w:pPr>
          </w:p>
          <w:p w:rsidR="00C166EB" w:rsidRPr="002D427F" w:rsidRDefault="00C166EB" w:rsidP="002D427F">
            <w:pPr>
              <w:shd w:val="clear" w:color="auto" w:fill="FFFFFF"/>
              <w:spacing w:after="0" w:line="240" w:lineRule="auto"/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</w:pPr>
            <w:r w:rsidRPr="002D427F"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  <w:t>1. Принимать меры по обеспечению соблюдения обязательных</w:t>
            </w:r>
          </w:p>
          <w:p w:rsidR="00C166EB" w:rsidRPr="002D427F" w:rsidRDefault="00C166EB" w:rsidP="002D427F">
            <w:pPr>
              <w:shd w:val="clear" w:color="auto" w:fill="FFFFFF"/>
              <w:spacing w:after="0" w:line="240" w:lineRule="auto"/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</w:pPr>
            <w:r w:rsidRPr="002D427F"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  <w:t>требований, требований, установленных нормативно-правовым</w:t>
            </w:r>
          </w:p>
          <w:p w:rsidR="00C166EB" w:rsidRPr="002D427F" w:rsidRDefault="00C166EB" w:rsidP="002D427F">
            <w:pPr>
              <w:shd w:val="clear" w:color="auto" w:fill="FFFFFF"/>
              <w:spacing w:after="0" w:line="240" w:lineRule="auto"/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</w:pPr>
            <w:r w:rsidRPr="002D427F"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  <w:t>актом.</w:t>
            </w:r>
          </w:p>
          <w:p w:rsidR="00C166EB" w:rsidRPr="002D427F" w:rsidRDefault="00C166EB" w:rsidP="002D427F">
            <w:pPr>
              <w:spacing w:line="253" w:lineRule="exact"/>
              <w:rPr>
                <w:rFonts w:ascii="Times New Roman" w:hAnsi="Times New Roman"/>
                <w:color w:val="000000"/>
              </w:rPr>
            </w:pPr>
          </w:p>
        </w:tc>
      </w:tr>
    </w:tbl>
    <w:p w:rsidR="00C166EB" w:rsidRPr="001503DF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C166EB" w:rsidRPr="001503DF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C166EB" w:rsidRPr="001503DF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C166EB" w:rsidRPr="001503DF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C166EB" w:rsidRPr="001503DF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C166EB" w:rsidRPr="00F94251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C166EB" w:rsidRDefault="00C166EB" w:rsidP="001503DF">
      <w:pPr>
        <w:widowControl w:val="0"/>
        <w:spacing w:after="261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C166EB" w:rsidRPr="0075442E" w:rsidRDefault="00C166EB" w:rsidP="001503DF">
      <w:pPr>
        <w:widowControl w:val="0"/>
        <w:spacing w:after="261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  <w:lang w:eastAsia="ru-RU"/>
        </w:rPr>
        <w:pict>
          <v:shape id="Freeform 106" o:spid="_x0000_s1029" style="position:absolute;margin-left:70.7pt;margin-top:779.75pt;width:.5pt;height:.5pt;z-index:-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" path="m,6096r6096,l6096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7" o:spid="_x0000_s1030" style="position:absolute;margin-left:70.7pt;margin-top:779.75pt;width:.5pt;height:.5pt;z-index:-251655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" path="m,6096r6096,l6096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8" o:spid="_x0000_s1031" style="position:absolute;margin-left:243.65pt;margin-top:779.75pt;width:.5pt;height:.5pt;z-index:-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" path="m,6096r6097,l6097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9" o:spid="_x0000_s1032" style="position:absolute;margin-left:574.1pt;margin-top:779.75pt;width:.5pt;height:.5pt;z-index: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" path="m,6096r6095,l6095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10" o:spid="_x0000_s1033" style="position:absolute;margin-left:574.1pt;margin-top:779.75pt;width:.5pt;height:.5pt;z-index: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" path="m,6096r6095,l6095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14" o:spid="_x0000_s1034" style="position:absolute;margin-left:70.7pt;margin-top:-.05pt;width:.5pt;height:.5pt;z-index:-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" path="m,6096r6096,l6096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5" o:spid="_x0000_s1035" style="position:absolute;margin-left:243.65pt;margin-top:-.05pt;width:.5pt;height:.5pt;z-index:-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vK0IQIAALkEAAAOAAAAZHJzL2Uyb0RvYy54bWysVMuO2zAMvBfoPwi6N3YCN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otP0ph&#10;oSeRjkHrVHKRfFShweOGAp/9Uxh3SGaie6lDn95ERFy4qtdbVfUlCkXOdfn5QQpFB2StE1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" path="m,6096r6097,l6097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6" o:spid="_x0000_s1036" style="position:absolute;margin-left:574.1pt;margin-top:-.05pt;width:.5pt;height:.5pt;z-index:-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" path="m,6096r6095,l6095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7" o:spid="_x0000_s1037" style="position:absolute;margin-left:70.7pt;margin-top:-.5pt;width:.5pt;height:.5pt;z-index:-251666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NoIQIAALkEAAAOAAAAZHJzL2Uyb0RvYy54bWysVMuO2zAMvBfoPwi6N3YCN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otH6Sw&#10;0JNIx6B1KrlIPqrQ4HFDgc/+KYw7JDPRvdShT28iIi5c1eutqvoShSLnuvy8lkLRAVkfE1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8" o:spid="_x0000_s1038" style="position:absolute;margin-left:70.7pt;margin-top:-.5pt;width:.5pt;height:.5pt;z-index:-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9" o:spid="_x0000_s1039" style="position:absolute;margin-left:243.65pt;margin-top:-.5pt;width:.5pt;height:.5pt;z-index:-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" path="m,6095r6097,l6097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0" o:spid="_x0000_s1040" style="position:absolute;margin-left:574.1pt;margin-top:-.5pt;width:.5pt;height:.5pt;z-index:251652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" path="m,6095r6095,l6095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1" o:spid="_x0000_s1041" style="position:absolute;margin-left:574.1pt;margin-top:-.5pt;width:.5pt;height:.5pt;z-index:251651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" path="m,6095r6095,l6095,,,,,6095xe" fillcolor="black" stroked="f" strokeweight="1pt">
            <v:path arrowok="t"/>
            <w10:wrap anchorx="page"/>
          </v:shape>
        </w:pict>
      </w:r>
    </w:p>
    <w:p w:rsidR="00C166EB" w:rsidRDefault="00C166EB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166EB" w:rsidRDefault="00C166EB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166EB" w:rsidRDefault="00C166EB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166EB" w:rsidRDefault="00C166EB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А</w:t>
      </w:r>
    </w:p>
    <w:p w:rsidR="00C166EB" w:rsidRDefault="00C166EB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166EB" w:rsidRDefault="00C166EB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166EB" w:rsidRDefault="00C166EB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166EB" w:rsidRDefault="00C166EB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166EB" w:rsidRDefault="00C166EB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</w:t>
      </w:r>
    </w:p>
    <w:p w:rsidR="00C166EB" w:rsidRDefault="00C166EB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166EB" w:rsidRPr="0075442E" w:rsidRDefault="00C166EB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10302"/>
        </w:rPr>
      </w:pPr>
      <w:r>
        <w:rPr>
          <w:rFonts w:ascii="Times New Roman" w:hAnsi="Times New Roman"/>
          <w:color w:val="000000"/>
          <w:sz w:val="28"/>
          <w:szCs w:val="28"/>
        </w:rPr>
        <w:t>Ад</w:t>
      </w:r>
      <w:r w:rsidRPr="0075442E">
        <w:rPr>
          <w:rFonts w:ascii="Times New Roman" w:hAnsi="Times New Roman"/>
          <w:color w:val="000000"/>
          <w:sz w:val="28"/>
          <w:szCs w:val="28"/>
        </w:rPr>
        <w:t>минис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ивная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ответств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нност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ь</w:t>
      </w:r>
    </w:p>
    <w:p w:rsidR="00C166EB" w:rsidRPr="0075442E" w:rsidRDefault="00C166EB" w:rsidP="001503DF">
      <w:pPr>
        <w:widowControl w:val="0"/>
        <w:spacing w:after="50" w:line="240" w:lineRule="auto"/>
        <w:ind w:left="851" w:right="141" w:firstLine="567"/>
        <w:rPr>
          <w:rFonts w:ascii="Times New Roman" w:hAnsi="Times New Roman"/>
          <w:color w:val="000000"/>
          <w:sz w:val="24"/>
          <w:szCs w:val="24"/>
        </w:rPr>
      </w:pPr>
    </w:p>
    <w:p w:rsidR="00C166EB" w:rsidRDefault="00C166EB" w:rsidP="001503D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В сл</w:t>
      </w:r>
      <w:r w:rsidRPr="0075442E">
        <w:rPr>
          <w:rFonts w:ascii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чае выявления нар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шений по рез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льтатам 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рок, ос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ществляемых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рамках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контроля,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бъектам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>ор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выдаются</w:t>
      </w:r>
      <w:r w:rsidRPr="0075442E">
        <w:rPr>
          <w:rFonts w:ascii="Times New Roman" w:hAnsi="Times New Roman"/>
          <w:color w:val="000000"/>
          <w:spacing w:val="3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об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странении</w:t>
      </w:r>
      <w:r w:rsidRPr="0075442E">
        <w:rPr>
          <w:rFonts w:ascii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шений,</w:t>
      </w:r>
      <w:r w:rsidRPr="0075442E">
        <w:rPr>
          <w:rFonts w:ascii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чае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неи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нения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оставляю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ся  про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околы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дминистрати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ных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правон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шениях</w:t>
      </w:r>
      <w:r w:rsidRPr="0075442E">
        <w:rPr>
          <w:rFonts w:ascii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вино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привлекают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я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дминис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ивной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ветственнос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виде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прежд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или  наложения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ини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трати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ного ш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фа.  </w:t>
      </w:r>
    </w:p>
    <w:p w:rsidR="00C166EB" w:rsidRPr="0075442E" w:rsidRDefault="00C166EB" w:rsidP="001503D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10302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  <w:lang w:eastAsia="ru-RU"/>
        </w:rPr>
        <w:pict>
          <v:shape id="Freeform 122" o:spid="_x0000_s1042" style="position:absolute;margin-left:70.7pt;margin-top:0;width:.5pt;height:.5pt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3" o:spid="_x0000_s1043" style="position:absolute;margin-left:169.95pt;margin-top:0;width:.5pt;height:.5pt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d2bIQIAALkEAAAOAAAAZHJzL2Uyb0RvYy54bWysVMuO2zAMvBfoPwi6N3ZSI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qtPkph&#10;oSeRjkHrVHKRfFShweOGAp/9Uxh3SGaie6lDn95ERFy4qtdbVfUlCkXOdfl5LYWiA7IeEl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4" o:spid="_x0000_s1044" style="position:absolute;margin-left:439.3pt;margin-top:0;width:.5pt;height:.5pt;z-index:-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1pIQIAALkEAAAOAAAAZHJzL2Uyb0RvYy54bWysVMuO2zAMvBfoPwi6N3aCIt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qtPkph&#10;oSeRjkHrVHKRfFShweOGAp/9Uxh3SGaie6lDn95ERFy4qtdbVfUlCkXOdfl5LYWiA7IeEl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5" o:spid="_x0000_s1045" style="position:absolute;margin-left:574.1pt;margin-top:0;width:.5pt;height:.5pt;z-index:-251656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" path="m,6097r6095,l6095,,,,,6097xe" fillcolor="black" stroked="f" strokeweight="1pt">
            <v:path arrowok="t"/>
            <w10:wrap anchorx="page"/>
          </v:shape>
        </w:pict>
      </w:r>
    </w:p>
    <w:tbl>
      <w:tblPr>
        <w:tblpPr w:vertAnchor="text" w:horzAnchor="page" w:tblpX="1414" w:tblpY="-270"/>
        <w:tblOverlap w:val="never"/>
        <w:tblW w:w="100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1971"/>
        <w:gridCol w:w="5376"/>
        <w:gridCol w:w="2690"/>
      </w:tblGrid>
      <w:tr w:rsidR="00C166EB" w:rsidRPr="0075442E" w:rsidTr="002D427F">
        <w:trPr>
          <w:trHeight w:val="1206"/>
        </w:trPr>
        <w:tc>
          <w:tcPr>
            <w:tcW w:w="1975" w:type="dxa"/>
          </w:tcPr>
          <w:p w:rsidR="00C166EB" w:rsidRPr="002D427F" w:rsidRDefault="00C166EB" w:rsidP="002D427F">
            <w:pPr>
              <w:spacing w:before="100" w:after="0" w:line="252" w:lineRule="exact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  <w:lang w:val="en-US"/>
              </w:rPr>
              <w:t>Законо</w:t>
            </w:r>
            <w:r w:rsidRPr="002D427F">
              <w:rPr>
                <w:rFonts w:ascii="Times New Roman" w:hAnsi="Times New Roman"/>
                <w:color w:val="000000"/>
                <w:spacing w:val="-2"/>
                <w:lang w:val="en-US"/>
              </w:rPr>
              <w:t>д</w:t>
            </w:r>
            <w:r w:rsidRPr="002D427F">
              <w:rPr>
                <w:rFonts w:ascii="Times New Roman" w:hAnsi="Times New Roman"/>
                <w:color w:val="000000"/>
                <w:lang w:val="en-US"/>
              </w:rPr>
              <w:t>ательств</w:t>
            </w:r>
            <w:r w:rsidRPr="002D427F">
              <w:rPr>
                <w:rFonts w:ascii="Times New Roman" w:hAnsi="Times New Roman"/>
                <w:color w:val="000000"/>
                <w:spacing w:val="-2"/>
                <w:lang w:val="en-US"/>
              </w:rPr>
              <w:t>о</w:t>
            </w:r>
            <w:r w:rsidRPr="002D427F">
              <w:rPr>
                <w:rFonts w:ascii="Times New Roman" w:hAnsi="Times New Roman"/>
                <w:color w:val="000000"/>
                <w:lang w:val="en-US"/>
              </w:rPr>
              <w:t xml:space="preserve">  </w:t>
            </w:r>
          </w:p>
        </w:tc>
        <w:tc>
          <w:tcPr>
            <w:tcW w:w="5386" w:type="dxa"/>
          </w:tcPr>
          <w:p w:rsidR="00C166EB" w:rsidRPr="002D427F" w:rsidRDefault="00C166EB" w:rsidP="002D427F">
            <w:pPr>
              <w:spacing w:before="100" w:after="0" w:line="252" w:lineRule="exact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  <w:lang w:val="en-US"/>
              </w:rPr>
              <w:t xml:space="preserve">Нарушение  </w:t>
            </w:r>
          </w:p>
        </w:tc>
        <w:tc>
          <w:tcPr>
            <w:tcW w:w="2695" w:type="dxa"/>
          </w:tcPr>
          <w:p w:rsidR="00C166EB" w:rsidRPr="002D427F" w:rsidRDefault="00C166EB" w:rsidP="002D427F">
            <w:pPr>
              <w:spacing w:before="100" w:after="0" w:line="252" w:lineRule="exact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 xml:space="preserve">Нормативный акт,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пред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сматривающий  </w:t>
            </w:r>
          </w:p>
          <w:p w:rsidR="00C166EB" w:rsidRPr="002D427F" w:rsidRDefault="00C166EB" w:rsidP="002D427F">
            <w:pPr>
              <w:spacing w:before="4" w:after="0" w:line="252" w:lineRule="exact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 xml:space="preserve">ответственность за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нар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шение  </w:t>
            </w:r>
          </w:p>
        </w:tc>
      </w:tr>
      <w:tr w:rsidR="00C166EB" w:rsidRPr="0075442E" w:rsidTr="002D427F">
        <w:trPr>
          <w:trHeight w:val="1722"/>
        </w:trPr>
        <w:tc>
          <w:tcPr>
            <w:tcW w:w="1975" w:type="dxa"/>
            <w:vMerge w:val="restart"/>
            <w:tcBorders>
              <w:bottom w:val="nil"/>
            </w:tcBorders>
          </w:tcPr>
          <w:p w:rsidR="00C166EB" w:rsidRPr="002D427F" w:rsidRDefault="00C166EB" w:rsidP="002D427F">
            <w:pPr>
              <w:spacing w:before="99" w:after="0" w:line="252" w:lineRule="exact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>Федераль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н</w:t>
            </w:r>
            <w:r w:rsidRPr="002D427F">
              <w:rPr>
                <w:rFonts w:ascii="Times New Roman" w:hAnsi="Times New Roman"/>
                <w:color w:val="000000"/>
              </w:rPr>
              <w:t>ый</w:t>
            </w:r>
            <w:hyperlink r:id="rId7" w:history="1">
              <w:r w:rsidRPr="002D427F">
                <w:rPr>
                  <w:rFonts w:ascii="Times New Roman" w:hAnsi="Times New Roman"/>
                  <w:color w:val="000000"/>
                </w:rPr>
                <w:t xml:space="preserve"> закон  </w:t>
              </w:r>
            </w:hyperlink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от 26.12.20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0</w:t>
            </w:r>
            <w:r w:rsidRPr="002D427F">
              <w:rPr>
                <w:rFonts w:ascii="Times New Roman" w:hAnsi="Times New Roman"/>
                <w:color w:val="000000"/>
              </w:rPr>
              <w:t xml:space="preserve">8 №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294</w:t>
            </w:r>
            <w:r w:rsidRPr="002D427F">
              <w:rPr>
                <w:rFonts w:ascii="Times New Roman" w:hAnsi="Times New Roman"/>
                <w:color w:val="000000"/>
                <w:spacing w:val="-3"/>
              </w:rPr>
              <w:t>-</w:t>
            </w:r>
            <w:r w:rsidRPr="002D427F">
              <w:rPr>
                <w:rFonts w:ascii="Times New Roman" w:hAnsi="Times New Roman"/>
                <w:color w:val="000000"/>
              </w:rPr>
              <w:t xml:space="preserve">ФЗ </w:t>
            </w:r>
            <w:r w:rsidRPr="002D427F">
              <w:rPr>
                <w:rFonts w:ascii="Times New Roman" w:hAnsi="Times New Roman"/>
                <w:color w:val="000000"/>
                <w:spacing w:val="-4"/>
              </w:rPr>
              <w:t>«</w:t>
            </w:r>
            <w:r w:rsidRPr="002D427F">
              <w:rPr>
                <w:rFonts w:ascii="Times New Roman" w:hAnsi="Times New Roman"/>
                <w:color w:val="000000"/>
              </w:rPr>
              <w:t xml:space="preserve">О защите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 xml:space="preserve">прав юридических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 xml:space="preserve">лиц и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индивид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альных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 xml:space="preserve">предпринимателей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 xml:space="preserve">при осуществлении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государственн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 xml:space="preserve">го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контроля (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н</w:t>
            </w:r>
            <w:r w:rsidRPr="002D427F">
              <w:rPr>
                <w:rFonts w:ascii="Times New Roman" w:hAnsi="Times New Roman"/>
                <w:color w:val="000000"/>
              </w:rPr>
              <w:t>адзо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р</w:t>
            </w:r>
            <w:r w:rsidRPr="002D427F">
              <w:rPr>
                <w:rFonts w:ascii="Times New Roman" w:hAnsi="Times New Roman"/>
                <w:color w:val="000000"/>
              </w:rPr>
              <w:t xml:space="preserve">а)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и м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ниципального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контроля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»</w:t>
            </w:r>
            <w:r w:rsidRPr="002D427F">
              <w:rPr>
                <w:rFonts w:ascii="Times New Roman" w:hAnsi="Times New Roman"/>
                <w:color w:val="000000"/>
              </w:rPr>
              <w:t xml:space="preserve">  </w:t>
            </w:r>
          </w:p>
        </w:tc>
        <w:tc>
          <w:tcPr>
            <w:tcW w:w="5386" w:type="dxa"/>
          </w:tcPr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Воспрепятствование законной деятельности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должностного лица органа государственного контроля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(надзора), должностного лица организации,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уполномоченной в соответствии с федеральными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законами на осуществление государственного надзора,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должностного лица органа муниципального контроля</w:t>
            </w:r>
          </w:p>
        </w:tc>
        <w:tc>
          <w:tcPr>
            <w:tcW w:w="2695" w:type="dxa"/>
          </w:tcPr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 xml:space="preserve">   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 xml:space="preserve">      ст. 19.4.1 КоАП РФ</w:t>
            </w:r>
          </w:p>
        </w:tc>
      </w:tr>
      <w:tr w:rsidR="00C166EB" w:rsidRPr="0075442E" w:rsidTr="002D427F">
        <w:trPr>
          <w:trHeight w:val="2237"/>
        </w:trPr>
        <w:tc>
          <w:tcPr>
            <w:tcW w:w="1975" w:type="dxa"/>
            <w:vMerge/>
            <w:tcBorders>
              <w:top w:val="nil"/>
              <w:bottom w:val="nil"/>
            </w:tcBorders>
          </w:tcPr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</w:tc>
        <w:tc>
          <w:tcPr>
            <w:tcW w:w="5386" w:type="dxa"/>
          </w:tcPr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Невыполнение в срок законного предписания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(постановления, представления, решения) органа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(должностного лица), осуществляющего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государственный надзор (контроль), организации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уполномоченной в соответствии с федеральными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законами на осуществление государственного надзора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(должностного лица), органа (должностного лица)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осуществляющего муниципальный контроль</w:t>
            </w:r>
          </w:p>
        </w:tc>
        <w:tc>
          <w:tcPr>
            <w:tcW w:w="2695" w:type="dxa"/>
          </w:tcPr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</w:pPr>
            <w:r w:rsidRPr="002D427F"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 xml:space="preserve">        ст. 19.5 КоАП РФ</w:t>
            </w:r>
          </w:p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</w:tc>
      </w:tr>
      <w:tr w:rsidR="00C166EB" w:rsidRPr="0075442E" w:rsidTr="002D427F">
        <w:trPr>
          <w:trHeight w:val="2471"/>
        </w:trPr>
        <w:tc>
          <w:tcPr>
            <w:tcW w:w="1975" w:type="dxa"/>
            <w:vMerge/>
            <w:tcBorders>
              <w:top w:val="nil"/>
            </w:tcBorders>
          </w:tcPr>
          <w:p w:rsidR="00C166EB" w:rsidRPr="002D427F" w:rsidRDefault="00C166EB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</w:tc>
        <w:tc>
          <w:tcPr>
            <w:tcW w:w="5386" w:type="dxa"/>
          </w:tcPr>
          <w:p w:rsidR="00C166EB" w:rsidRPr="002D427F" w:rsidRDefault="00C166EB" w:rsidP="002D427F">
            <w:pPr>
              <w:spacing w:before="100" w:after="0" w:line="252" w:lineRule="exact"/>
              <w:ind w:right="141"/>
              <w:rPr>
                <w:rFonts w:ascii="Times New Roman" w:hAnsi="Times New Roman"/>
                <w:color w:val="010302"/>
              </w:rPr>
            </w:pPr>
            <w:r>
              <w:rPr>
                <w:noProof/>
                <w:lang w:eastAsia="ru-RU"/>
              </w:rPr>
              <w:pict>
                <v:shape id="Freeform 128" o:spid="_x0000_s1046" style="position:absolute;margin-left:4.05pt;margin-top:85.65pt;width:262.1pt;height:38.25pt;flip:y;z-index:251644416;visibility:visible;mso-position-horizontal-relative:page;mso-position-vertical-relative:text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" adj="-11796480,,5400" path="al10800,10800@8@8@4@6,10800,10800,10800,10800@9@7l@30@31@17@18@24@25@15@16@32@33xe" filled="f" strokecolor="red" strokeweight="1pt">
                  <v:stroke miterlimit="83231f" joinstyle="miter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segments" o:connectlocs="@44,@45;@48,@49;@46,@47;@17,@18;@24,@25;@15,@16" textboxrect="@1,@1,@1,@1"/>
                  <v:handles>
                    <v:h position="@3,#0" polar="10800,10800"/>
                    <v:h position="#2,#1" polar="10800,10800" radiusrange="0,10800"/>
                  </v:handles>
                  <v:textbox inset="0,0,0,0">
                    <w:txbxContent>
                      <w:p w:rsidR="00C166EB" w:rsidRPr="002C266C" w:rsidRDefault="00C166EB" w:rsidP="0075442E">
                        <w:pPr>
                          <w:spacing w:line="253" w:lineRule="exact"/>
                          <w:rPr>
                            <w:rFonts w:ascii="Times New Roman" w:hAnsi="Times New Roman"/>
                            <w:color w:val="010302"/>
                          </w:rPr>
                        </w:pPr>
                      </w:p>
                      <w:p w:rsidR="00C166EB" w:rsidRDefault="00C166EB"/>
                    </w:txbxContent>
                  </v:textbox>
                  <w10:wrap anchorx="page"/>
                </v:shape>
              </w:pict>
            </w:r>
            <w:r w:rsidRPr="002D427F">
              <w:rPr>
                <w:rFonts w:ascii="Times New Roman" w:hAnsi="Times New Roman"/>
                <w:color w:val="000000"/>
              </w:rPr>
              <w:t>Неповиновение законно</w:t>
            </w:r>
            <w:r w:rsidRPr="002D427F">
              <w:rPr>
                <w:rFonts w:ascii="Times New Roman" w:hAnsi="Times New Roman"/>
                <w:color w:val="000000"/>
                <w:spacing w:val="-3"/>
              </w:rPr>
              <w:t>м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 распоряжению или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требованию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Pr="002D427F">
              <w:rPr>
                <w:rFonts w:ascii="Times New Roman" w:hAnsi="Times New Roman"/>
                <w:color w:val="000000"/>
              </w:rPr>
              <w:t>должностн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 xml:space="preserve">го лица органа,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осуществляющего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Pr="002D427F">
              <w:rPr>
                <w:rFonts w:ascii="Times New Roman" w:hAnsi="Times New Roman"/>
                <w:color w:val="000000"/>
              </w:rPr>
              <w:t>государственный надзо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р</w:t>
            </w:r>
            <w:r w:rsidRPr="002D427F">
              <w:rPr>
                <w:rFonts w:ascii="Times New Roman" w:hAnsi="Times New Roman"/>
                <w:color w:val="000000"/>
              </w:rPr>
              <w:t xml:space="preserve"> (конт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р</w:t>
            </w:r>
            <w:r w:rsidRPr="002D427F">
              <w:rPr>
                <w:rFonts w:ascii="Times New Roman" w:hAnsi="Times New Roman"/>
                <w:color w:val="000000"/>
              </w:rPr>
              <w:t>оль),  государственный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Pr="002D427F">
              <w:rPr>
                <w:rFonts w:ascii="Times New Roman" w:hAnsi="Times New Roman"/>
                <w:color w:val="000000"/>
              </w:rPr>
              <w:t>финан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с</w:t>
            </w:r>
            <w:r w:rsidRPr="002D427F">
              <w:rPr>
                <w:rFonts w:ascii="Times New Roman" w:hAnsi="Times New Roman"/>
                <w:color w:val="000000"/>
              </w:rPr>
              <w:t>овый контро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л</w:t>
            </w:r>
            <w:r w:rsidRPr="002D427F">
              <w:rPr>
                <w:rFonts w:ascii="Times New Roman" w:hAnsi="Times New Roman"/>
                <w:color w:val="000000"/>
              </w:rPr>
              <w:t>ь, должн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>с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т</w:t>
            </w:r>
            <w:r w:rsidRPr="002D427F">
              <w:rPr>
                <w:rFonts w:ascii="Times New Roman" w:hAnsi="Times New Roman"/>
                <w:color w:val="000000"/>
              </w:rPr>
              <w:t xml:space="preserve">ного  лица организации, 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>полномоченной в соответств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и</w:t>
            </w:r>
            <w:r w:rsidRPr="002D427F">
              <w:rPr>
                <w:rFonts w:ascii="Times New Roman" w:hAnsi="Times New Roman"/>
                <w:color w:val="000000"/>
              </w:rPr>
              <w:t xml:space="preserve">и с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федераль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н</w:t>
            </w:r>
            <w:r w:rsidRPr="002D427F">
              <w:rPr>
                <w:rFonts w:ascii="Times New Roman" w:hAnsi="Times New Roman"/>
                <w:color w:val="000000"/>
              </w:rPr>
              <w:t>ыми законами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Pr="002D427F">
              <w:rPr>
                <w:rFonts w:ascii="Times New Roman" w:hAnsi="Times New Roman"/>
                <w:color w:val="000000"/>
              </w:rPr>
              <w:t>на ос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ществление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государственн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>го надз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>ра, должностного лица органа,  осуществляющего м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ниципальный 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к</w:t>
            </w:r>
            <w:r w:rsidRPr="002D427F">
              <w:rPr>
                <w:rFonts w:ascii="Times New Roman" w:hAnsi="Times New Roman"/>
                <w:color w:val="000000"/>
              </w:rPr>
              <w:t xml:space="preserve">онтроль,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м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ниципальный финансовый контроль  </w:t>
            </w:r>
          </w:p>
        </w:tc>
        <w:tc>
          <w:tcPr>
            <w:tcW w:w="2695" w:type="dxa"/>
          </w:tcPr>
          <w:p w:rsidR="00C166EB" w:rsidRPr="002D427F" w:rsidRDefault="00C166EB" w:rsidP="002D427F">
            <w:pPr>
              <w:spacing w:before="106"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 xml:space="preserve">    </w:t>
            </w:r>
          </w:p>
          <w:p w:rsidR="00C166EB" w:rsidRPr="002D427F" w:rsidRDefault="00C166EB" w:rsidP="002D427F">
            <w:pPr>
              <w:spacing w:before="106" w:after="0" w:line="240" w:lineRule="auto"/>
              <w:ind w:right="141"/>
              <w:rPr>
                <w:rFonts w:ascii="Times New Roman" w:hAnsi="Times New Roman"/>
              </w:rPr>
            </w:pPr>
          </w:p>
          <w:p w:rsidR="00C166EB" w:rsidRPr="002D427F" w:rsidRDefault="00C166EB" w:rsidP="002D427F">
            <w:pPr>
              <w:spacing w:before="106" w:after="0" w:line="240" w:lineRule="auto"/>
              <w:ind w:right="141"/>
              <w:rPr>
                <w:rFonts w:ascii="Times New Roman" w:hAnsi="Times New Roman"/>
              </w:rPr>
            </w:pPr>
          </w:p>
          <w:p w:rsidR="00C166EB" w:rsidRPr="002D427F" w:rsidRDefault="00C166EB" w:rsidP="002D427F">
            <w:pPr>
              <w:spacing w:before="106" w:after="0" w:line="240" w:lineRule="auto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</w:rPr>
              <w:t xml:space="preserve">    </w:t>
            </w:r>
            <w:hyperlink r:id="rId8" w:history="1">
              <w:r w:rsidRPr="002D427F">
                <w:rPr>
                  <w:rFonts w:ascii="Times New Roman" w:hAnsi="Times New Roman"/>
                  <w:color w:val="000000"/>
                  <w:lang w:val="en-US"/>
                </w:rPr>
                <w:t xml:space="preserve">ч. 1 ст. 19.4 </w:t>
              </w:r>
            </w:hyperlink>
            <w:r w:rsidRPr="002D427F">
              <w:rPr>
                <w:rFonts w:ascii="Times New Roman" w:hAnsi="Times New Roman"/>
                <w:color w:val="000000"/>
                <w:lang w:val="en-US"/>
              </w:rPr>
              <w:t xml:space="preserve">КоАП </w:t>
            </w:r>
            <w:r w:rsidRPr="002D427F">
              <w:rPr>
                <w:rFonts w:ascii="Times New Roman" w:hAnsi="Times New Roman"/>
                <w:color w:val="000000"/>
                <w:spacing w:val="-2"/>
                <w:lang w:val="en-US"/>
              </w:rPr>
              <w:t>Р</w:t>
            </w:r>
            <w:r w:rsidRPr="002D427F">
              <w:rPr>
                <w:rFonts w:ascii="Times New Roman" w:hAnsi="Times New Roman"/>
                <w:color w:val="000000"/>
                <w:lang w:val="en-US"/>
              </w:rPr>
              <w:t xml:space="preserve">Ф  </w:t>
            </w:r>
          </w:p>
        </w:tc>
      </w:tr>
    </w:tbl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166EB" w:rsidRPr="0075442E" w:rsidRDefault="00C166EB" w:rsidP="001503DF">
      <w:pPr>
        <w:widowControl w:val="0"/>
        <w:spacing w:after="228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  <w:sectPr w:rsidR="00C166EB" w:rsidRPr="0075442E">
          <w:type w:val="continuous"/>
          <w:pgSz w:w="11916" w:h="16848"/>
          <w:pgMar w:top="500" w:right="395" w:bottom="400" w:left="500" w:header="708" w:footer="708" w:gutter="0"/>
          <w:cols w:space="720"/>
          <w:docGrid w:linePitch="360"/>
        </w:sectPr>
      </w:pPr>
      <w:r>
        <w:rPr>
          <w:noProof/>
          <w:lang w:eastAsia="ru-RU"/>
        </w:rPr>
        <w:pict>
          <v:shape id="Freeform 130" o:spid="_x0000_s1047" style="position:absolute;margin-left:70.7pt;margin-top:11.8pt;width:.5pt;height:.5pt;z-index:-251649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1" o:spid="_x0000_s1048" style="position:absolute;margin-left:70.7pt;margin-top:11.8pt;width:.5pt;height:.5pt;z-index:-251650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2" o:spid="_x0000_s1049" style="position:absolute;margin-left:169.95pt;margin-top:11.8pt;width:.5pt;height:.5pt;z-index:-251648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3" o:spid="_x0000_s1050" style="position:absolute;margin-left:439.3pt;margin-top:11.8pt;width:.5pt;height:.5pt;z-index:-251647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4" o:spid="_x0000_s1051" style="position:absolute;margin-left:574.1pt;margin-top:11.8pt;width:.5pt;height:.5pt;z-index: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" path="m,6095r6095,l6095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5" o:spid="_x0000_s1052" style="position:absolute;margin-left:574.1pt;margin-top:11.8pt;width:.5pt;height:.5pt;z-index: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" path="m,6095r6095,l6095,,,,,6095xe" fillcolor="black" stroked="f" strokeweight="1pt">
            <v:path arrowok="t"/>
            <w10:wrap anchorx="page"/>
          </v:shape>
        </w:pict>
      </w:r>
    </w:p>
    <w:p w:rsidR="00C166EB" w:rsidRPr="0075442E" w:rsidRDefault="00C166EB" w:rsidP="001503DF">
      <w:pPr>
        <w:widowControl w:val="0"/>
        <w:spacing w:after="0" w:line="240" w:lineRule="auto"/>
        <w:ind w:right="141"/>
        <w:rPr>
          <w:rFonts w:ascii="Times New Roman" w:hAnsi="Times New Roman"/>
          <w:lang w:val="en-US"/>
        </w:rPr>
      </w:pPr>
    </w:p>
    <w:p w:rsidR="00C166EB" w:rsidRDefault="00C166EB" w:rsidP="001503DF">
      <w:pPr>
        <w:ind w:right="141"/>
      </w:pPr>
    </w:p>
    <w:sectPr w:rsidR="00C166EB" w:rsidSect="008E6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571C"/>
    <w:rsid w:val="0007571C"/>
    <w:rsid w:val="001503DF"/>
    <w:rsid w:val="0015439D"/>
    <w:rsid w:val="001B404E"/>
    <w:rsid w:val="00226F2F"/>
    <w:rsid w:val="002C266C"/>
    <w:rsid w:val="002D427F"/>
    <w:rsid w:val="003073A8"/>
    <w:rsid w:val="00333792"/>
    <w:rsid w:val="003A6221"/>
    <w:rsid w:val="003D0EE7"/>
    <w:rsid w:val="00531C6B"/>
    <w:rsid w:val="00587D56"/>
    <w:rsid w:val="005A2BBA"/>
    <w:rsid w:val="005B3CFF"/>
    <w:rsid w:val="0075442E"/>
    <w:rsid w:val="008E6A09"/>
    <w:rsid w:val="00952AF3"/>
    <w:rsid w:val="009E3574"/>
    <w:rsid w:val="00A72166"/>
    <w:rsid w:val="00C166EB"/>
    <w:rsid w:val="00D97808"/>
    <w:rsid w:val="00E64D41"/>
    <w:rsid w:val="00EF011D"/>
    <w:rsid w:val="00EF58BE"/>
    <w:rsid w:val="00F20A37"/>
    <w:rsid w:val="00F94251"/>
    <w:rsid w:val="00FD4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42E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544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5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442E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99"/>
    <w:semiHidden/>
    <w:rsid w:val="0075442E"/>
    <w:pPr>
      <w:widowControl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сновной текст1"/>
    <w:basedOn w:val="Normal"/>
    <w:next w:val="BodyText"/>
    <w:link w:val="a"/>
    <w:uiPriority w:val="99"/>
    <w:rsid w:val="0075442E"/>
    <w:pPr>
      <w:widowControl w:val="0"/>
      <w:spacing w:before="159" w:after="0" w:line="240" w:lineRule="auto"/>
      <w:ind w:left="511"/>
    </w:pPr>
    <w:rPr>
      <w:rFonts w:ascii="Algerian" w:hAnsi="Algerian"/>
      <w:sz w:val="24"/>
      <w:szCs w:val="24"/>
    </w:rPr>
  </w:style>
  <w:style w:type="character" w:customStyle="1" w:styleId="a">
    <w:name w:val="Основной текст Знак"/>
    <w:basedOn w:val="DefaultParagraphFont"/>
    <w:link w:val="1"/>
    <w:uiPriority w:val="99"/>
    <w:locked/>
    <w:rsid w:val="0075442E"/>
    <w:rPr>
      <w:rFonts w:ascii="Algerian" w:hAnsi="Algerian" w:cs="Times New Roman"/>
      <w:sz w:val="24"/>
      <w:szCs w:val="24"/>
    </w:rPr>
  </w:style>
  <w:style w:type="paragraph" w:customStyle="1" w:styleId="TableParagraph">
    <w:name w:val="Table Paragraph"/>
    <w:basedOn w:val="Normal"/>
    <w:uiPriority w:val="99"/>
    <w:rsid w:val="0075442E"/>
    <w:pPr>
      <w:widowControl w:val="0"/>
      <w:spacing w:after="0" w:line="240" w:lineRule="auto"/>
    </w:pPr>
    <w:rPr>
      <w:rFonts w:ascii="Times New Roman" w:eastAsia="Times New Roman" w:hAnsi="Times New Roman"/>
      <w:lang w:val="en-US"/>
    </w:rPr>
  </w:style>
  <w:style w:type="table" w:customStyle="1" w:styleId="10">
    <w:name w:val="Сетка таблицы1"/>
    <w:basedOn w:val="TableNormal1"/>
    <w:next w:val="TableGrid"/>
    <w:uiPriority w:val="99"/>
    <w:rsid w:val="007544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semiHidden/>
    <w:rsid w:val="0075442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5442E"/>
    <w:rPr>
      <w:rFonts w:ascii="Calibri" w:hAnsi="Calibri" w:cs="Times New Roman"/>
    </w:rPr>
  </w:style>
  <w:style w:type="table" w:styleId="TableGrid">
    <w:name w:val="Table Grid"/>
    <w:basedOn w:val="TableNormal"/>
    <w:uiPriority w:val="99"/>
    <w:rsid w:val="0075442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31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8DE436701FC22B6E2172E92FEE4567B48D705BF05F2934D1B0B4B5E559AF7771C853B1A69BGB7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08DE436701FC22B6E2172E92FEE4567B48D7059FC572934D1B0B4B5E5G579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08DE436701FC22B6E2172E92FEE4567B48D7059FC572934D1B0B4B5E5G579F" TargetMode="External"/><Relationship Id="rId5" Type="http://schemas.openxmlformats.org/officeDocument/2006/relationships/hyperlink" Target="consultantplus://offline/ref=D71FAD6475B89A85BBA7814AEE90D581A232853E7488A65EB98F45989264A3E7FAB76272AEF254AF35C3C4281DdFK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6</Pages>
  <Words>1814</Words>
  <Characters>10346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6</cp:revision>
  <dcterms:created xsi:type="dcterms:W3CDTF">2021-12-21T12:56:00Z</dcterms:created>
  <dcterms:modified xsi:type="dcterms:W3CDTF">2021-12-26T07:24:00Z</dcterms:modified>
</cp:coreProperties>
</file>