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7BD" w:rsidRDefault="004E07BD" w:rsidP="002643BC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4E07BD" w:rsidRDefault="004E07BD" w:rsidP="002643BC">
      <w:pPr>
        <w:jc w:val="center"/>
        <w:rPr>
          <w:b/>
          <w:sz w:val="32"/>
          <w:szCs w:val="32"/>
        </w:rPr>
      </w:pPr>
    </w:p>
    <w:p w:rsidR="004E07BD" w:rsidRDefault="004E07BD" w:rsidP="002643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4E07BD" w:rsidRDefault="004E07BD" w:rsidP="002643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4E07BD" w:rsidRPr="00A732D7" w:rsidRDefault="004E07BD" w:rsidP="002643BC">
      <w:pPr>
        <w:jc w:val="both"/>
        <w:rPr>
          <w:b/>
          <w:sz w:val="20"/>
          <w:szCs w:val="20"/>
        </w:rPr>
      </w:pPr>
    </w:p>
    <w:p w:rsidR="004E07BD" w:rsidRPr="000D514B" w:rsidRDefault="004E07BD" w:rsidP="002643B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Проект </w:t>
      </w:r>
      <w:r w:rsidRPr="000D514B">
        <w:rPr>
          <w:b/>
          <w:sz w:val="36"/>
          <w:szCs w:val="36"/>
        </w:rPr>
        <w:t>Решени</w:t>
      </w:r>
      <w:r>
        <w:rPr>
          <w:b/>
          <w:sz w:val="36"/>
          <w:szCs w:val="36"/>
        </w:rPr>
        <w:t>я</w:t>
      </w:r>
    </w:p>
    <w:p w:rsidR="004E07BD" w:rsidRPr="00411ED0" w:rsidRDefault="004E07BD" w:rsidP="002643BC">
      <w:pPr>
        <w:ind w:left="-180" w:right="57" w:firstLine="720"/>
        <w:jc w:val="center"/>
        <w:rPr>
          <w:szCs w:val="28"/>
        </w:rPr>
      </w:pPr>
    </w:p>
    <w:p w:rsidR="004E07BD" w:rsidRDefault="004E07BD" w:rsidP="002643BC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Старое Чамзино</w:t>
      </w:r>
    </w:p>
    <w:p w:rsidR="004E07BD" w:rsidRPr="008B58CF" w:rsidRDefault="004E07BD" w:rsidP="002643BC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E07BD" w:rsidRPr="008B58CF" w:rsidRDefault="004E07BD" w:rsidP="002643BC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________ 2021 года                                                        № ___</w:t>
      </w:r>
    </w:p>
    <w:p w:rsidR="004E07BD" w:rsidRDefault="004E07BD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E07BD" w:rsidRPr="00C1412A" w:rsidRDefault="004E07BD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>
        <w:rPr>
          <w:rFonts w:ascii="Times New Roman" w:hAnsi="Times New Roman"/>
          <w:b w:val="0"/>
          <w:bCs w:val="0"/>
        </w:rPr>
        <w:t xml:space="preserve"> Старочамзинского</w:t>
      </w:r>
      <w:r w:rsidRPr="00C1412A">
        <w:rPr>
          <w:rFonts w:ascii="Times New Roman" w:hAnsi="Times New Roman"/>
          <w:b w:val="0"/>
          <w:bCs w:val="0"/>
        </w:rPr>
        <w:t xml:space="preserve"> </w:t>
      </w:r>
    </w:p>
    <w:p w:rsidR="004E07BD" w:rsidRDefault="004E07BD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/>
          <w:b w:val="0"/>
          <w:bCs w:val="0"/>
        </w:rPr>
        <w:t>Большеигнатовского</w:t>
      </w:r>
    </w:p>
    <w:p w:rsidR="004E07BD" w:rsidRPr="00C1412A" w:rsidRDefault="004E07BD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4E07BD" w:rsidRPr="00C1412A" w:rsidRDefault="004E07BD" w:rsidP="005B3230">
      <w:pPr>
        <w:pStyle w:val="Subtitle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4E07BD" w:rsidRPr="008F29AB" w:rsidRDefault="004E07BD" w:rsidP="008F29AB">
      <w:pPr>
        <w:pStyle w:val="a2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Уставом Старочамзинского сельского поселения Большеигнатовского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Старочамзинского</w:t>
      </w:r>
      <w:r w:rsidRPr="008F29AB">
        <w:rPr>
          <w:rFonts w:ascii="Times New Roman" w:hAnsi="Times New Roman"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r w:rsidRPr="008F29AB">
        <w:rPr>
          <w:rFonts w:ascii="Times New Roman" w:hAnsi="Times New Roman"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4E07BD" w:rsidRPr="008E0E1F" w:rsidRDefault="004E07BD" w:rsidP="008F29AB">
      <w:pPr>
        <w:pStyle w:val="Heading1"/>
        <w:numPr>
          <w:ilvl w:val="0"/>
          <w:numId w:val="1"/>
        </w:numPr>
        <w:spacing w:before="0" w:after="0"/>
        <w:ind w:left="0" w:firstLine="709"/>
        <w:jc w:val="both"/>
        <w:rPr>
          <w:bCs w:val="0"/>
          <w:color w:val="auto"/>
          <w:sz w:val="28"/>
          <w:szCs w:val="28"/>
        </w:rPr>
      </w:pPr>
      <w:r w:rsidRPr="008E0E1F">
        <w:rPr>
          <w:color w:val="auto"/>
          <w:sz w:val="28"/>
          <w:szCs w:val="28"/>
        </w:rPr>
        <w:t>РЕШИЛ</w:t>
      </w:r>
      <w:r w:rsidRPr="008E0E1F">
        <w:rPr>
          <w:bCs w:val="0"/>
          <w:color w:val="auto"/>
          <w:sz w:val="28"/>
          <w:szCs w:val="28"/>
        </w:rPr>
        <w:t>:</w:t>
      </w:r>
    </w:p>
    <w:p w:rsidR="004E07BD" w:rsidRPr="008E0E1F" w:rsidRDefault="004E07BD" w:rsidP="004A559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E0E1F">
        <w:rPr>
          <w:rFonts w:ascii="Times New Roman" w:hAnsi="Times New Roman"/>
          <w:b w:val="0"/>
          <w:bCs w:val="0"/>
        </w:rPr>
        <w:t xml:space="preserve">Избрать депутата Совета депутатов Старочамзинского сельского поселения Большеигнатовского муниципального района </w:t>
      </w:r>
      <w:r w:rsidRPr="008E0E1F">
        <w:rPr>
          <w:rFonts w:ascii="Times New Roman" w:hAnsi="Times New Roman" w:cs="Times New Roman"/>
          <w:b w:val="0"/>
          <w:bCs w:val="0"/>
        </w:rPr>
        <w:t>Республики Мордовия</w:t>
      </w:r>
      <w:r w:rsidRPr="008E0E1F">
        <w:rPr>
          <w:rFonts w:ascii="Times New Roman" w:hAnsi="Times New Roman"/>
          <w:b w:val="0"/>
          <w:bCs w:val="0"/>
        </w:rPr>
        <w:t xml:space="preserve"> от одномандатного избирательного округа № 5 Зайкину Наталию Владимировну главой Старочамзинского сельского поселения Большеигнатовского муниципального района </w:t>
      </w:r>
      <w:r w:rsidRPr="008E0E1F">
        <w:rPr>
          <w:rFonts w:ascii="Times New Roman" w:hAnsi="Times New Roman" w:cs="Times New Roman"/>
          <w:b w:val="0"/>
          <w:bCs w:val="0"/>
        </w:rPr>
        <w:t>Республики Мордовия</w:t>
      </w:r>
      <w:r w:rsidRPr="008E0E1F">
        <w:rPr>
          <w:rFonts w:ascii="Times New Roman" w:hAnsi="Times New Roman"/>
          <w:b w:val="0"/>
          <w:bCs w:val="0"/>
        </w:rPr>
        <w:t>.</w:t>
      </w:r>
    </w:p>
    <w:p w:rsidR="004E07BD" w:rsidRPr="008E0E1F" w:rsidRDefault="004E07BD" w:rsidP="004A559C">
      <w:pPr>
        <w:pStyle w:val="BodyText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E0E1F">
        <w:rPr>
          <w:sz w:val="28"/>
          <w:szCs w:val="28"/>
        </w:rPr>
        <w:t xml:space="preserve">Зайкиной Наталии Владимировне приступить к исполнению полномочий главы Старочамзинского </w:t>
      </w:r>
      <w:r w:rsidRPr="008E0E1F">
        <w:rPr>
          <w:sz w:val="28"/>
          <w:szCs w:val="28"/>
          <w:lang w:eastAsia="ar-SA"/>
        </w:rPr>
        <w:t xml:space="preserve">сельского поселения </w:t>
      </w:r>
      <w:r w:rsidRPr="008E0E1F">
        <w:rPr>
          <w:bCs/>
          <w:sz w:val="28"/>
          <w:szCs w:val="28"/>
        </w:rPr>
        <w:t xml:space="preserve">Большеигнатовского </w:t>
      </w:r>
      <w:r w:rsidRPr="008E0E1F">
        <w:rPr>
          <w:sz w:val="28"/>
          <w:szCs w:val="28"/>
          <w:lang w:eastAsia="ar-SA"/>
        </w:rPr>
        <w:t>муниципального района Республики Мордовия</w:t>
      </w:r>
      <w:r w:rsidRPr="008E0E1F">
        <w:rPr>
          <w:sz w:val="28"/>
          <w:szCs w:val="28"/>
        </w:rPr>
        <w:t xml:space="preserve"> с  05 октября 2021 года.</w:t>
      </w:r>
    </w:p>
    <w:p w:rsidR="004E07BD" w:rsidRPr="008E0E1F" w:rsidRDefault="004E07BD" w:rsidP="004A559C">
      <w:pPr>
        <w:pStyle w:val="BodyText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E0E1F">
        <w:rPr>
          <w:sz w:val="28"/>
          <w:szCs w:val="28"/>
        </w:rPr>
        <w:t xml:space="preserve">Настоящее решение вступает в силу после </w:t>
      </w:r>
      <w:bookmarkStart w:id="0" w:name="_GoBack"/>
      <w:bookmarkEnd w:id="0"/>
      <w:r w:rsidRPr="008E0E1F">
        <w:rPr>
          <w:sz w:val="28"/>
          <w:szCs w:val="28"/>
        </w:rPr>
        <w:t>его подписания и подлежит официальному опубликованию.</w:t>
      </w:r>
    </w:p>
    <w:p w:rsidR="004E07BD" w:rsidRPr="008E0E1F" w:rsidRDefault="004E07BD" w:rsidP="002643BC">
      <w:pPr>
        <w:rPr>
          <w:sz w:val="28"/>
          <w:szCs w:val="28"/>
        </w:rPr>
      </w:pPr>
      <w:r w:rsidRPr="008E0E1F">
        <w:rPr>
          <w:sz w:val="28"/>
          <w:szCs w:val="28"/>
        </w:rPr>
        <w:t xml:space="preserve">Заместитель главы по работе в Совете депутатов </w:t>
      </w:r>
    </w:p>
    <w:p w:rsidR="004E07BD" w:rsidRPr="008E0E1F" w:rsidRDefault="004E07BD" w:rsidP="002643BC">
      <w:pPr>
        <w:rPr>
          <w:sz w:val="28"/>
          <w:szCs w:val="28"/>
        </w:rPr>
      </w:pPr>
      <w:r w:rsidRPr="008E0E1F">
        <w:rPr>
          <w:sz w:val="28"/>
          <w:szCs w:val="28"/>
        </w:rPr>
        <w:t xml:space="preserve">Старочамзинского сельского поселения </w:t>
      </w:r>
    </w:p>
    <w:p w:rsidR="004E07BD" w:rsidRPr="008E0E1F" w:rsidRDefault="004E07BD" w:rsidP="002643BC">
      <w:pPr>
        <w:rPr>
          <w:sz w:val="28"/>
          <w:szCs w:val="28"/>
        </w:rPr>
      </w:pPr>
      <w:r w:rsidRPr="008E0E1F">
        <w:rPr>
          <w:sz w:val="28"/>
          <w:szCs w:val="28"/>
        </w:rPr>
        <w:t>Большеигнатовского муниципального района</w:t>
      </w:r>
    </w:p>
    <w:p w:rsidR="004E07BD" w:rsidRPr="008E0E1F" w:rsidRDefault="004E07BD" w:rsidP="002643BC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E0E1F">
        <w:rPr>
          <w:sz w:val="28"/>
          <w:szCs w:val="28"/>
        </w:rPr>
        <w:t>Республики Мордовия                                                                    Н.Н.Дорофеева</w:t>
      </w:r>
    </w:p>
    <w:p w:rsidR="004E07BD" w:rsidRDefault="004E07BD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sectPr w:rsidR="004E07BD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53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0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7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4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1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9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6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3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069" w:hanging="180"/>
      </w:pPr>
      <w:rPr>
        <w:rFonts w:cs="Times New Roman"/>
      </w:r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924"/>
    <w:rsid w:val="000C673B"/>
    <w:rsid w:val="000D514B"/>
    <w:rsid w:val="000E7538"/>
    <w:rsid w:val="0016114D"/>
    <w:rsid w:val="001E31C3"/>
    <w:rsid w:val="002643BC"/>
    <w:rsid w:val="002A6034"/>
    <w:rsid w:val="002C17F1"/>
    <w:rsid w:val="00312B29"/>
    <w:rsid w:val="00320759"/>
    <w:rsid w:val="0035013A"/>
    <w:rsid w:val="003576B8"/>
    <w:rsid w:val="003717B2"/>
    <w:rsid w:val="00392E7E"/>
    <w:rsid w:val="00395CE7"/>
    <w:rsid w:val="003A5EEC"/>
    <w:rsid w:val="003C4513"/>
    <w:rsid w:val="00411ED0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4E07BD"/>
    <w:rsid w:val="005273DC"/>
    <w:rsid w:val="005305D3"/>
    <w:rsid w:val="00533E9B"/>
    <w:rsid w:val="005449C8"/>
    <w:rsid w:val="0054535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7C4A0F"/>
    <w:rsid w:val="007E4A88"/>
    <w:rsid w:val="0080485F"/>
    <w:rsid w:val="00813B19"/>
    <w:rsid w:val="00825022"/>
    <w:rsid w:val="00870ED0"/>
    <w:rsid w:val="008B58CF"/>
    <w:rsid w:val="008C4139"/>
    <w:rsid w:val="008E0E1F"/>
    <w:rsid w:val="008F29AB"/>
    <w:rsid w:val="009333C8"/>
    <w:rsid w:val="00970EF0"/>
    <w:rsid w:val="00971318"/>
    <w:rsid w:val="009A3427"/>
    <w:rsid w:val="009C0B95"/>
    <w:rsid w:val="009D4887"/>
    <w:rsid w:val="00A35592"/>
    <w:rsid w:val="00A66789"/>
    <w:rsid w:val="00A732D7"/>
    <w:rsid w:val="00A761C5"/>
    <w:rsid w:val="00AB5188"/>
    <w:rsid w:val="00AC2520"/>
    <w:rsid w:val="00AD1B42"/>
    <w:rsid w:val="00B06F72"/>
    <w:rsid w:val="00B2191A"/>
    <w:rsid w:val="00B44049"/>
    <w:rsid w:val="00B71708"/>
    <w:rsid w:val="00B71D34"/>
    <w:rsid w:val="00BC268A"/>
    <w:rsid w:val="00C1412A"/>
    <w:rsid w:val="00C46508"/>
    <w:rsid w:val="00C76655"/>
    <w:rsid w:val="00C974E6"/>
    <w:rsid w:val="00CA1431"/>
    <w:rsid w:val="00CA7DCA"/>
    <w:rsid w:val="00CB1D7E"/>
    <w:rsid w:val="00D00049"/>
    <w:rsid w:val="00D054F3"/>
    <w:rsid w:val="00D152D5"/>
    <w:rsid w:val="00D357A8"/>
    <w:rsid w:val="00D43379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Прижатый влево"/>
    <w:basedOn w:val="Normal"/>
    <w:next w:val="Normal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4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1</Pages>
  <Words>283</Words>
  <Characters>1614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84</cp:revision>
  <cp:lastPrinted>2021-10-05T04:37:00Z</cp:lastPrinted>
  <dcterms:created xsi:type="dcterms:W3CDTF">2019-09-19T23:16:00Z</dcterms:created>
  <dcterms:modified xsi:type="dcterms:W3CDTF">2021-12-26T07:28:00Z</dcterms:modified>
</cp:coreProperties>
</file>