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9C8" w:rsidRPr="00402723" w:rsidRDefault="000D69C8" w:rsidP="00C53999">
      <w:pPr>
        <w:shd w:val="clear" w:color="auto" w:fill="FFFFFF"/>
        <w:spacing w:after="0" w:line="300" w:lineRule="atLeast"/>
        <w:ind w:left="-142" w:right="-172" w:firstLine="851"/>
        <w:jc w:val="righ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highlight w:val="yellow"/>
          <w:bdr w:val="none" w:sz="0" w:space="0" w:color="auto" w:frame="1"/>
          <w:lang w:eastAsia="ru-RU"/>
        </w:rPr>
        <w:t>)</w:t>
      </w:r>
    </w:p>
    <w:p w:rsidR="000D69C8" w:rsidRPr="00402723" w:rsidRDefault="000D69C8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0D69C8" w:rsidRPr="00B0611A" w:rsidRDefault="000D69C8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18"/>
          <w:szCs w:val="18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 ПРОВЕДЕНИИ СОБРАНИЯ УЧАСТНИКОВ ДОЛЕВОЙ СОБСТВЕННОСТИ НА</w:t>
      </w: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0D69C8" w:rsidRDefault="000D69C8" w:rsidP="00272E4C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расположенный по адресу: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Аржадеево</w:t>
      </w:r>
    </w:p>
    <w:p w:rsidR="000D69C8" w:rsidRPr="00402723" w:rsidRDefault="000D69C8" w:rsidP="00272E4C">
      <w:pPr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sz w:val="20"/>
          <w:szCs w:val="20"/>
        </w:rPr>
      </w:pPr>
      <w:r w:rsidRPr="005262AF">
        <w:rPr>
          <w:rFonts w:ascii="Arial" w:hAnsi="Arial" w:cs="Arial"/>
          <w:sz w:val="20"/>
          <w:szCs w:val="20"/>
        </w:rPr>
        <w:t>Администрация Старочамзинского сельского поселения Большеигнатовского муниципального района Республики Мордовия</w:t>
      </w:r>
      <w:r w:rsidRPr="00402723">
        <w:rPr>
          <w:rFonts w:ascii="Arial" w:hAnsi="Arial" w:cs="Arial"/>
          <w:sz w:val="20"/>
          <w:szCs w:val="20"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в соответствии </w:t>
      </w:r>
      <w:r>
        <w:rPr>
          <w:rFonts w:ascii="Arial" w:hAnsi="Arial" w:cs="Arial"/>
          <w:sz w:val="20"/>
          <w:szCs w:val="20"/>
          <w:lang w:eastAsia="ru-RU"/>
        </w:rPr>
        <w:t>со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ст</w:t>
      </w:r>
      <w:r>
        <w:rPr>
          <w:rFonts w:ascii="Arial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14.1 Федерального закона от 24.07.2002 </w:t>
      </w:r>
      <w:r>
        <w:rPr>
          <w:rFonts w:ascii="Arial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>
        <w:rPr>
          <w:rFonts w:ascii="Arial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земельн</w:t>
      </w:r>
      <w:r>
        <w:rPr>
          <w:rFonts w:ascii="Arial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hAnsi="Arial" w:cs="Arial"/>
          <w:sz w:val="20"/>
          <w:szCs w:val="20"/>
          <w:lang w:eastAsia="ru-RU"/>
        </w:rPr>
        <w:t>участ</w:t>
      </w:r>
      <w:r>
        <w:rPr>
          <w:rFonts w:ascii="Arial" w:hAnsi="Arial" w:cs="Arial"/>
          <w:sz w:val="20"/>
          <w:szCs w:val="20"/>
          <w:lang w:eastAsia="ru-RU"/>
        </w:rPr>
        <w:t>ок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Pr="00433A45">
        <w:rPr>
          <w:rFonts w:ascii="Arial" w:hAnsi="Arial" w:cs="Arial"/>
          <w:sz w:val="20"/>
          <w:szCs w:val="20"/>
        </w:rPr>
        <w:t>из состава земель</w:t>
      </w:r>
      <w:r>
        <w:rPr>
          <w:rFonts w:ascii="Arial" w:hAnsi="Arial" w:cs="Arial"/>
          <w:sz w:val="20"/>
          <w:szCs w:val="20"/>
        </w:rPr>
        <w:t xml:space="preserve"> Старочамзинского</w:t>
      </w:r>
      <w:r w:rsidRPr="00433A45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262AF">
        <w:rPr>
          <w:rFonts w:ascii="Arial" w:hAnsi="Arial" w:cs="Arial"/>
          <w:sz w:val="20"/>
          <w:szCs w:val="20"/>
        </w:rPr>
        <w:t xml:space="preserve">сельского поселения </w:t>
      </w:r>
      <w:r w:rsidRPr="005262AF">
        <w:rPr>
          <w:rFonts w:ascii="Arial" w:hAnsi="Arial" w:cs="Arial"/>
          <w:bCs/>
          <w:sz w:val="20"/>
          <w:szCs w:val="20"/>
        </w:rPr>
        <w:t xml:space="preserve">  </w:t>
      </w:r>
      <w:r w:rsidRPr="005262AF">
        <w:rPr>
          <w:rFonts w:ascii="Arial" w:hAnsi="Arial" w:cs="Arial"/>
          <w:sz w:val="20"/>
          <w:szCs w:val="20"/>
        </w:rPr>
        <w:t>землепользования бывшего СХПК «</w:t>
      </w:r>
      <w:r>
        <w:rPr>
          <w:rFonts w:ascii="Arial" w:hAnsi="Arial" w:cs="Arial"/>
          <w:sz w:val="20"/>
          <w:szCs w:val="20"/>
        </w:rPr>
        <w:t>Аржадеевский</w:t>
      </w:r>
      <w:r w:rsidRPr="005262AF">
        <w:rPr>
          <w:rFonts w:ascii="Arial" w:hAnsi="Arial" w:cs="Arial"/>
          <w:sz w:val="20"/>
          <w:szCs w:val="20"/>
        </w:rPr>
        <w:t>»</w:t>
      </w:r>
      <w:r>
        <w:rPr>
          <w:b/>
          <w:bCs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(далее </w:t>
      </w:r>
      <w:r>
        <w:rPr>
          <w:rFonts w:ascii="Arial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собственники) о проведении общего собрания участников </w:t>
      </w:r>
      <w:r w:rsidRPr="00402723">
        <w:rPr>
          <w:rFonts w:ascii="Arial" w:hAnsi="Arial" w:cs="Arial"/>
          <w:sz w:val="20"/>
          <w:szCs w:val="20"/>
        </w:rPr>
        <w:t>долевой собственности</w:t>
      </w:r>
      <w:r>
        <w:rPr>
          <w:rFonts w:ascii="Arial" w:hAnsi="Arial" w:cs="Arial"/>
          <w:sz w:val="20"/>
          <w:szCs w:val="20"/>
        </w:rPr>
        <w:t xml:space="preserve"> (далее – общее  собрание)</w:t>
      </w:r>
      <w:r w:rsidRPr="00402723">
        <w:rPr>
          <w:rFonts w:ascii="Arial" w:hAnsi="Arial" w:cs="Arial"/>
          <w:sz w:val="20"/>
          <w:szCs w:val="20"/>
        </w:rPr>
        <w:t>.</w:t>
      </w:r>
    </w:p>
    <w:p w:rsidR="000D69C8" w:rsidRPr="00B0611A" w:rsidRDefault="000D69C8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   Дата и  вре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мя проведения общего собрания: 15 марта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202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года в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12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0D69C8" w:rsidRPr="00B0611A" w:rsidRDefault="000D69C8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11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0D69C8" w:rsidRPr="00B0611A" w:rsidRDefault="000D69C8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Адрес места проведения общего собрания: 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Аржадеево, ул. Центральная, д. 7, здание СП  Аржадеевский Дом культуры Старочамзинского сельского поселения</w:t>
      </w:r>
    </w:p>
    <w:p w:rsidR="000D69C8" w:rsidRPr="00B0611A" w:rsidRDefault="000D69C8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   На общем собрании предлагается рассмотреть вопросы по следующей повестке дня:</w:t>
      </w:r>
    </w:p>
    <w:p w:rsidR="000D69C8" w:rsidRDefault="000D69C8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0D69C8" w:rsidRPr="00402723" w:rsidRDefault="000D69C8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1. о выборе председателя и секретаря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общего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собрания;</w:t>
      </w:r>
    </w:p>
    <w:p w:rsidR="000D69C8" w:rsidRPr="00402723" w:rsidRDefault="000D69C8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2.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D69C8" w:rsidRPr="00402723" w:rsidRDefault="000D69C8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3. об условиях договора аренды земельного участка, наход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ящегося в долевой собственности.</w:t>
      </w:r>
    </w:p>
    <w:p w:rsidR="000D69C8" w:rsidRPr="00402723" w:rsidRDefault="000D69C8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0D69C8" w:rsidRPr="00402723" w:rsidRDefault="000D69C8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Для регистрации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на общем собрании и участии в голосовании по вопросам, включенным в повестку дня,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при себе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иметь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документ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, подтверждающи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право собственности на земельную долю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0D69C8" w:rsidRDefault="000D69C8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 С документами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с. Старое Чамзино, ул. Западная,д. 27 А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с даты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с13. 00 до 14.00.</w:t>
      </w:r>
    </w:p>
    <w:p w:rsidR="000D69C8" w:rsidRPr="00402723" w:rsidRDefault="000D69C8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0D69C8" w:rsidRDefault="000D69C8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ОДНОВРЕМЕННО ОБРАЩАЕМ ВАШЕ ВНИМАНИЕ,</w:t>
      </w:r>
    </w:p>
    <w:p w:rsidR="000D69C8" w:rsidRPr="00402723" w:rsidRDefault="000D69C8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что в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общее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действующих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Присутствующие на общем  собрании должны находиться в масках, перчатках и соблюдать требования социальной дистанции. Перед регистрацией участников общего собрания будет производиться измерение температуры тела.</w:t>
      </w:r>
    </w:p>
    <w:p w:rsidR="000D69C8" w:rsidRPr="00402723" w:rsidRDefault="000D69C8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color w:val="000000"/>
          <w:sz w:val="20"/>
          <w:szCs w:val="20"/>
          <w:lang w:eastAsia="ru-RU"/>
        </w:rPr>
      </w:pPr>
    </w:p>
    <w:p w:rsidR="000D69C8" w:rsidRPr="00CA5891" w:rsidRDefault="000D69C8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Дата объявления: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28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января </w:t>
      </w:r>
      <w:bookmarkStart w:id="0" w:name="_GoBack"/>
      <w:bookmarkEnd w:id="0"/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202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года.</w:t>
      </w:r>
    </w:p>
    <w:sectPr w:rsidR="000D69C8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71EA"/>
    <w:rsid w:val="00043140"/>
    <w:rsid w:val="000B427C"/>
    <w:rsid w:val="000D69C8"/>
    <w:rsid w:val="000E1D45"/>
    <w:rsid w:val="00166DF0"/>
    <w:rsid w:val="001E7833"/>
    <w:rsid w:val="001F4464"/>
    <w:rsid w:val="00272E4C"/>
    <w:rsid w:val="002E2B0B"/>
    <w:rsid w:val="003516CE"/>
    <w:rsid w:val="003D06D6"/>
    <w:rsid w:val="00402723"/>
    <w:rsid w:val="00433A45"/>
    <w:rsid w:val="004F7995"/>
    <w:rsid w:val="005262AF"/>
    <w:rsid w:val="005E2799"/>
    <w:rsid w:val="006A6C90"/>
    <w:rsid w:val="006B71EA"/>
    <w:rsid w:val="007567E6"/>
    <w:rsid w:val="00912C1F"/>
    <w:rsid w:val="009E4DB1"/>
    <w:rsid w:val="00B0611A"/>
    <w:rsid w:val="00B51CD8"/>
    <w:rsid w:val="00BD5A69"/>
    <w:rsid w:val="00C53999"/>
    <w:rsid w:val="00C8312E"/>
    <w:rsid w:val="00CA5891"/>
    <w:rsid w:val="00D64EE9"/>
    <w:rsid w:val="00E7661A"/>
    <w:rsid w:val="00EB2306"/>
    <w:rsid w:val="00F020A0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99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72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2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72556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1</Pages>
  <Words>517</Words>
  <Characters>2952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Администрация</cp:lastModifiedBy>
  <cp:revision>8</cp:revision>
  <dcterms:created xsi:type="dcterms:W3CDTF">2021-04-16T10:21:00Z</dcterms:created>
  <dcterms:modified xsi:type="dcterms:W3CDTF">2022-02-18T12:20:00Z</dcterms:modified>
</cp:coreProperties>
</file>