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2B2" w:rsidRPr="00402723" w:rsidRDefault="006A72B2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6A72B2" w:rsidRPr="00402723" w:rsidRDefault="006A72B2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6A72B2" w:rsidRPr="00B0611A" w:rsidRDefault="006A72B2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6A72B2" w:rsidRDefault="006A72B2" w:rsidP="00272E4C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расположенный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Старое Чамзино</w:t>
      </w:r>
    </w:p>
    <w:p w:rsidR="006A72B2" w:rsidRPr="00402723" w:rsidRDefault="006A72B2" w:rsidP="00272E4C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r w:rsidRPr="005262AF">
        <w:rPr>
          <w:rFonts w:ascii="Arial" w:hAnsi="Arial" w:cs="Arial"/>
          <w:sz w:val="20"/>
          <w:szCs w:val="20"/>
        </w:rPr>
        <w:t>Администрация Старочамзинского сельского поселения Большеигнатовского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Старочамзинского</w:t>
      </w:r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«8-ое Марта»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</w:p>
    <w:p w:rsidR="006A72B2" w:rsidRPr="00B0611A" w:rsidRDefault="006A72B2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Дата и  время проведения общего собрания: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15 марта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9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6A72B2" w:rsidRPr="00B0611A" w:rsidRDefault="006A72B2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08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6A72B2" w:rsidRPr="00B0611A" w:rsidRDefault="006A72B2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Старое Чамзино, ул. Западная,д. 4а, здание СП Дом культуры Старочамзинского сельского поселения</w:t>
      </w:r>
    </w:p>
    <w:p w:rsidR="006A72B2" w:rsidRPr="00B0611A" w:rsidRDefault="006A72B2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6A72B2" w:rsidRDefault="006A72B2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A72B2" w:rsidRPr="00402723" w:rsidRDefault="006A72B2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6A72B2" w:rsidRPr="00402723" w:rsidRDefault="006A72B2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A72B2" w:rsidRPr="00402723" w:rsidRDefault="006A72B2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6A72B2" w:rsidRPr="00402723" w:rsidRDefault="006A72B2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A72B2" w:rsidRPr="00402723" w:rsidRDefault="006A72B2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6A72B2" w:rsidRDefault="006A72B2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с. Старое Чамзино, ул. Западная,д. 27 А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6A72B2" w:rsidRPr="00402723" w:rsidRDefault="006A72B2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A72B2" w:rsidRDefault="006A72B2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6A72B2" w:rsidRPr="00402723" w:rsidRDefault="006A72B2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6A72B2" w:rsidRPr="00402723" w:rsidRDefault="006A72B2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6A72B2" w:rsidRPr="00CA5891" w:rsidRDefault="006A72B2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Дата объявления: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28 января 2022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года.</w:t>
      </w:r>
    </w:p>
    <w:sectPr w:rsidR="006A72B2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1EA"/>
    <w:rsid w:val="000B427C"/>
    <w:rsid w:val="000E1D45"/>
    <w:rsid w:val="00166DF0"/>
    <w:rsid w:val="001E7833"/>
    <w:rsid w:val="001F4464"/>
    <w:rsid w:val="00272E4C"/>
    <w:rsid w:val="002E2B0B"/>
    <w:rsid w:val="003516CE"/>
    <w:rsid w:val="003D06D6"/>
    <w:rsid w:val="00402723"/>
    <w:rsid w:val="00433A45"/>
    <w:rsid w:val="005262AF"/>
    <w:rsid w:val="005E2799"/>
    <w:rsid w:val="006A72B2"/>
    <w:rsid w:val="006B71EA"/>
    <w:rsid w:val="00912C1F"/>
    <w:rsid w:val="00B0611A"/>
    <w:rsid w:val="00B51CD8"/>
    <w:rsid w:val="00BD5A69"/>
    <w:rsid w:val="00C53999"/>
    <w:rsid w:val="00CA5891"/>
    <w:rsid w:val="00CF29EC"/>
    <w:rsid w:val="00D64EE9"/>
    <w:rsid w:val="00E7661A"/>
    <w:rsid w:val="00F020A0"/>
    <w:rsid w:val="00F104D3"/>
    <w:rsid w:val="00F50C39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9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7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7814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7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1</Pages>
  <Words>515</Words>
  <Characters>2942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7</cp:revision>
  <dcterms:created xsi:type="dcterms:W3CDTF">2021-04-16T10:21:00Z</dcterms:created>
  <dcterms:modified xsi:type="dcterms:W3CDTF">2022-02-18T12:21:00Z</dcterms:modified>
</cp:coreProperties>
</file>