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F94" w:rsidRPr="00402723" w:rsidRDefault="00197F94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197F94" w:rsidRPr="00402723" w:rsidRDefault="00197F94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197F94" w:rsidRDefault="00197F94" w:rsidP="00075ED3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Спасское</w:t>
      </w:r>
    </w:p>
    <w:p w:rsidR="00197F94" w:rsidRPr="00402723" w:rsidRDefault="00197F94" w:rsidP="00075ED3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Рассвет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Дата и  время проведения общего собрания: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15 марта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09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Спасское, ул. Советская, д.3, здание СП  Спасский  Дом культуры Старочамзинского сельского поселения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197F94" w:rsidRPr="00402723" w:rsidRDefault="00197F94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197F94" w:rsidRPr="00402723" w:rsidRDefault="00197F94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197F94" w:rsidRPr="00402723" w:rsidRDefault="00197F94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197F94" w:rsidRPr="00402723" w:rsidRDefault="00197F94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197F94" w:rsidRPr="00402723" w:rsidRDefault="00197F94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197F94" w:rsidRPr="00402723" w:rsidRDefault="00197F94" w:rsidP="00075ED3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197F94" w:rsidRDefault="00197F94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197F94" w:rsidRPr="00402723" w:rsidRDefault="00197F94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197F94" w:rsidRPr="00402723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197F94" w:rsidRPr="00CA5891" w:rsidRDefault="00197F94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Дата объявления: 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28 января 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197F94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43140"/>
    <w:rsid w:val="00075ED3"/>
    <w:rsid w:val="000B427C"/>
    <w:rsid w:val="000E1D45"/>
    <w:rsid w:val="001027BF"/>
    <w:rsid w:val="00166DF0"/>
    <w:rsid w:val="00197F94"/>
    <w:rsid w:val="001E7833"/>
    <w:rsid w:val="001F4464"/>
    <w:rsid w:val="00272E4C"/>
    <w:rsid w:val="00275A79"/>
    <w:rsid w:val="002E2B0B"/>
    <w:rsid w:val="003516CE"/>
    <w:rsid w:val="003D06D6"/>
    <w:rsid w:val="003E4D91"/>
    <w:rsid w:val="00402723"/>
    <w:rsid w:val="00433A45"/>
    <w:rsid w:val="005262AF"/>
    <w:rsid w:val="005C7ECF"/>
    <w:rsid w:val="005E2799"/>
    <w:rsid w:val="006A6C90"/>
    <w:rsid w:val="006B71EA"/>
    <w:rsid w:val="007701C6"/>
    <w:rsid w:val="007735DC"/>
    <w:rsid w:val="008D6B5B"/>
    <w:rsid w:val="00912C1F"/>
    <w:rsid w:val="00AE5154"/>
    <w:rsid w:val="00AF1296"/>
    <w:rsid w:val="00B0611A"/>
    <w:rsid w:val="00B51CD8"/>
    <w:rsid w:val="00BD5A69"/>
    <w:rsid w:val="00BE542D"/>
    <w:rsid w:val="00C53999"/>
    <w:rsid w:val="00C8312E"/>
    <w:rsid w:val="00CA5891"/>
    <w:rsid w:val="00D64EE9"/>
    <w:rsid w:val="00E7661A"/>
    <w:rsid w:val="00EB2306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8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432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515</Words>
  <Characters>2937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10</cp:revision>
  <dcterms:created xsi:type="dcterms:W3CDTF">2021-04-16T10:21:00Z</dcterms:created>
  <dcterms:modified xsi:type="dcterms:W3CDTF">2022-02-18T12:27:00Z</dcterms:modified>
</cp:coreProperties>
</file>