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16" w:rsidRPr="00566C54" w:rsidRDefault="00024416" w:rsidP="00965BE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32"/>
          <w:szCs w:val="32"/>
        </w:rPr>
        <w:t>Киржеманского</w:t>
      </w:r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024416" w:rsidRPr="00566C54" w:rsidRDefault="00024416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6C54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024416" w:rsidRPr="003D3D2E" w:rsidRDefault="00024416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6"/>
          <w:szCs w:val="36"/>
        </w:rPr>
      </w:pPr>
    </w:p>
    <w:p w:rsidR="00024416" w:rsidRDefault="00024416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2"/>
          <w:szCs w:val="32"/>
        </w:rPr>
      </w:pPr>
      <w:r w:rsidRPr="003439AD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024416" w:rsidRPr="00F866B0" w:rsidRDefault="00024416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4416" w:rsidRPr="004672A8" w:rsidRDefault="00024416" w:rsidP="00965BEE">
      <w:pPr>
        <w:pStyle w:val="NormalWeb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февраля  2022г.</w:t>
      </w:r>
      <w:r w:rsidRPr="004672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672A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672A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672A8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024416" w:rsidRPr="004672A8" w:rsidRDefault="00024416" w:rsidP="00965BEE">
      <w:pPr>
        <w:jc w:val="center"/>
        <w:rPr>
          <w:rFonts w:ascii="Times New Roman" w:hAnsi="Times New Roman" w:cs="Times New Roman"/>
          <w:b/>
          <w:bCs/>
        </w:rPr>
      </w:pPr>
    </w:p>
    <w:p w:rsidR="00024416" w:rsidRPr="004672A8" w:rsidRDefault="00024416" w:rsidP="00965BEE">
      <w:pPr>
        <w:pStyle w:val="NormalWeb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4672A8">
        <w:rPr>
          <w:rFonts w:ascii="Times New Roman" w:hAnsi="Times New Roman" w:cs="Times New Roman"/>
          <w:sz w:val="27"/>
          <w:szCs w:val="27"/>
        </w:rPr>
        <w:t xml:space="preserve"> с. </w:t>
      </w:r>
      <w:r>
        <w:rPr>
          <w:rFonts w:ascii="Times New Roman" w:hAnsi="Times New Roman" w:cs="Times New Roman"/>
          <w:sz w:val="27"/>
          <w:szCs w:val="27"/>
        </w:rPr>
        <w:t>Киржеманы</w:t>
      </w:r>
    </w:p>
    <w:p w:rsidR="00024416" w:rsidRPr="00965BEE" w:rsidRDefault="00024416" w:rsidP="00965BEE"/>
    <w:p w:rsidR="00024416" w:rsidRDefault="00024416" w:rsidP="00965BEE"/>
    <w:p w:rsidR="00024416" w:rsidRPr="005D615A" w:rsidRDefault="00024416" w:rsidP="00965BEE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5D615A">
        <w:rPr>
          <w:rFonts w:ascii="Times New Roman" w:hAnsi="Times New Roman" w:cs="Times New Roman"/>
          <w:b/>
          <w:bCs/>
          <w:sz w:val="28"/>
          <w:szCs w:val="28"/>
        </w:rPr>
        <w:t>О подготовке к пр</w:t>
      </w:r>
      <w:r>
        <w:rPr>
          <w:rFonts w:ascii="Times New Roman" w:hAnsi="Times New Roman" w:cs="Times New Roman"/>
          <w:b/>
          <w:bCs/>
          <w:sz w:val="28"/>
          <w:szCs w:val="28"/>
        </w:rPr>
        <w:t>охождению весеннего паводка 2022</w:t>
      </w:r>
      <w:r w:rsidRPr="005D615A">
        <w:rPr>
          <w:rFonts w:ascii="Times New Roman" w:hAnsi="Times New Roman" w:cs="Times New Roman"/>
          <w:b/>
          <w:bCs/>
          <w:sz w:val="28"/>
          <w:szCs w:val="28"/>
        </w:rPr>
        <w:t xml:space="preserve"> года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5D615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024416" w:rsidRPr="005E20EE" w:rsidRDefault="00024416" w:rsidP="00965BEE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4416" w:rsidRPr="005E20EE" w:rsidRDefault="00024416" w:rsidP="00965BEE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E20EE">
        <w:rPr>
          <w:rFonts w:ascii="Times New Roman" w:hAnsi="Times New Roman" w:cs="Times New Roman"/>
          <w:sz w:val="28"/>
          <w:szCs w:val="28"/>
        </w:rPr>
        <w:t>Во исполнени</w:t>
      </w:r>
      <w:r>
        <w:rPr>
          <w:rFonts w:ascii="Times New Roman" w:hAnsi="Times New Roman" w:cs="Times New Roman"/>
          <w:sz w:val="28"/>
          <w:szCs w:val="28"/>
        </w:rPr>
        <w:t xml:space="preserve">е Федеральных законов от 21.12.1994 г. №68-ФЗ «О защите населения и территорий от чрезвычайных ситуаций природного и техногенного характера», от 21.07.1997 г. №117-ФЗ «О безопасности гидротехнических сооружений», </w:t>
      </w:r>
      <w:r w:rsidRPr="005E20EE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своевременного проведения </w:t>
      </w:r>
      <w:r w:rsidRPr="005E20EE">
        <w:rPr>
          <w:rFonts w:ascii="Times New Roman" w:hAnsi="Times New Roman" w:cs="Times New Roman"/>
          <w:sz w:val="28"/>
          <w:szCs w:val="28"/>
        </w:rPr>
        <w:t>подготов</w:t>
      </w:r>
      <w:r>
        <w:rPr>
          <w:rFonts w:ascii="Times New Roman" w:hAnsi="Times New Roman" w:cs="Times New Roman"/>
          <w:sz w:val="28"/>
          <w:szCs w:val="28"/>
        </w:rPr>
        <w:t>ительных мероприятий</w:t>
      </w:r>
      <w:r w:rsidRPr="005E20EE">
        <w:rPr>
          <w:rFonts w:ascii="Times New Roman" w:hAnsi="Times New Roman" w:cs="Times New Roman"/>
          <w:sz w:val="28"/>
          <w:szCs w:val="28"/>
        </w:rPr>
        <w:t xml:space="preserve"> к пропуску п</w:t>
      </w:r>
      <w:r>
        <w:rPr>
          <w:rFonts w:ascii="Times New Roman" w:hAnsi="Times New Roman" w:cs="Times New Roman"/>
          <w:sz w:val="28"/>
          <w:szCs w:val="28"/>
        </w:rPr>
        <w:t>аводка 2022</w:t>
      </w:r>
      <w:r w:rsidRPr="005E20EE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20E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5E20EE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Pr="005E20E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5E20EE">
        <w:rPr>
          <w:rFonts w:ascii="Times New Roman" w:hAnsi="Times New Roman" w:cs="Times New Roman"/>
          <w:sz w:val="28"/>
          <w:szCs w:val="28"/>
        </w:rPr>
        <w:t>:</w:t>
      </w:r>
    </w:p>
    <w:p w:rsidR="00024416" w:rsidRDefault="00024416" w:rsidP="00965BEE">
      <w:pPr>
        <w:widowControl/>
        <w:numPr>
          <w:ilvl w:val="0"/>
          <w:numId w:val="1"/>
        </w:numPr>
        <w:tabs>
          <w:tab w:val="clear" w:pos="547"/>
          <w:tab w:val="num" w:pos="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024416" w:rsidRPr="00DC3C72" w:rsidRDefault="00024416" w:rsidP="00965BE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 противопаводковой комиссии Киржеманского сельского поселения </w:t>
      </w:r>
      <w:r w:rsidRPr="00DC3C7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024416" w:rsidRPr="00457EF1" w:rsidRDefault="00024416" w:rsidP="00965BEE">
      <w:pPr>
        <w:pStyle w:val="Heading2"/>
        <w:shd w:val="clear" w:color="auto" w:fill="FFFFFF"/>
        <w:spacing w:before="0" w:after="0"/>
        <w:ind w:firstLine="0"/>
        <w:textAlignment w:val="baseline"/>
        <w:rPr>
          <w:rFonts w:ascii="Times New Roman" w:hAnsi="Times New Roman" w:cs="Times New Roman"/>
          <w:b w:val="0"/>
          <w:bCs w:val="0"/>
          <w:i w:val="0"/>
          <w:iCs w:val="0"/>
          <w:spacing w:val="2"/>
        </w:rPr>
      </w:pPr>
      <w:r w:rsidRPr="00457EF1">
        <w:rPr>
          <w:rFonts w:ascii="Times New Roman" w:hAnsi="Times New Roman" w:cs="Times New Roman"/>
          <w:i w:val="0"/>
          <w:iCs w:val="0"/>
        </w:rPr>
        <w:t xml:space="preserve">- </w:t>
      </w:r>
      <w:r>
        <w:rPr>
          <w:rFonts w:ascii="Times New Roman" w:hAnsi="Times New Roman" w:cs="Times New Roman"/>
          <w:b w:val="0"/>
          <w:bCs w:val="0"/>
          <w:i w:val="0"/>
          <w:iCs w:val="0"/>
          <w:spacing w:val="2"/>
        </w:rPr>
        <w:t>п</w:t>
      </w:r>
      <w:r w:rsidRPr="00457EF1">
        <w:rPr>
          <w:rFonts w:ascii="Times New Roman" w:hAnsi="Times New Roman" w:cs="Times New Roman"/>
          <w:b w:val="0"/>
          <w:bCs w:val="0"/>
          <w:i w:val="0"/>
          <w:iCs w:val="0"/>
          <w:spacing w:val="2"/>
        </w:rPr>
        <w:t xml:space="preserve">лан первоочередных мероприятий по подготовке </w:t>
      </w:r>
      <w:r>
        <w:rPr>
          <w:rFonts w:ascii="Times New Roman" w:hAnsi="Times New Roman" w:cs="Times New Roman"/>
          <w:b w:val="0"/>
          <w:bCs w:val="0"/>
          <w:i w:val="0"/>
          <w:iCs w:val="0"/>
          <w:spacing w:val="2"/>
        </w:rPr>
        <w:t>к пропуску весеннего паводка 2022</w:t>
      </w:r>
      <w:r w:rsidRPr="00457EF1">
        <w:rPr>
          <w:rFonts w:ascii="Times New Roman" w:hAnsi="Times New Roman" w:cs="Times New Roman"/>
          <w:b w:val="0"/>
          <w:bCs w:val="0"/>
          <w:i w:val="0"/>
          <w:iCs w:val="0"/>
          <w:spacing w:val="2"/>
        </w:rPr>
        <w:t xml:space="preserve"> года</w:t>
      </w:r>
      <w:r>
        <w:rPr>
          <w:rFonts w:ascii="Times New Roman" w:hAnsi="Times New Roman" w:cs="Times New Roman"/>
          <w:b w:val="0"/>
          <w:bCs w:val="0"/>
          <w:i w:val="0"/>
          <w:iCs w:val="0"/>
          <w:spacing w:val="2"/>
        </w:rPr>
        <w:t>.</w:t>
      </w:r>
    </w:p>
    <w:p w:rsidR="00024416" w:rsidRPr="00457EF1" w:rsidRDefault="00024416" w:rsidP="00965BE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Pr="005E20EE">
        <w:rPr>
          <w:rFonts w:ascii="Times New Roman" w:hAnsi="Times New Roman" w:cs="Times New Roman"/>
          <w:sz w:val="28"/>
          <w:szCs w:val="28"/>
        </w:rPr>
        <w:t>тветственность за организацию и проведение пропуска половодья, предотвращение аварий и возникновение чрезвычайных ситуаций на водных объектах и в их водоохранных зонах</w:t>
      </w:r>
      <w:r>
        <w:rPr>
          <w:rFonts w:ascii="Times New Roman" w:hAnsi="Times New Roman" w:cs="Times New Roman"/>
          <w:sz w:val="28"/>
          <w:szCs w:val="28"/>
        </w:rPr>
        <w:t xml:space="preserve"> возложить</w:t>
      </w:r>
      <w:r w:rsidRPr="005E20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главу Киржеманского сельского поселения Козырева Н.А.</w:t>
      </w:r>
    </w:p>
    <w:p w:rsidR="00024416" w:rsidRDefault="00024416" w:rsidP="006C0D9E">
      <w:pPr>
        <w:ind w:firstLine="0"/>
      </w:pPr>
      <w:r>
        <w:rPr>
          <w:rFonts w:ascii="Times New Roman" w:hAnsi="Times New Roman" w:cs="Times New Roman"/>
          <w:sz w:val="28"/>
          <w:szCs w:val="28"/>
        </w:rPr>
        <w:t>3</w:t>
      </w:r>
      <w:r w:rsidRPr="00020FC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024416" w:rsidRDefault="00024416" w:rsidP="00965BEE"/>
    <w:p w:rsidR="00024416" w:rsidRDefault="00024416" w:rsidP="00965BEE"/>
    <w:p w:rsidR="00024416" w:rsidRDefault="00024416" w:rsidP="00965BEE"/>
    <w:p w:rsidR="00024416" w:rsidRDefault="00024416" w:rsidP="00D171E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171E4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Н.А.Козырев</w:t>
      </w:r>
    </w:p>
    <w:p w:rsidR="00024416" w:rsidRDefault="00024416" w:rsidP="00D171E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24416" w:rsidRDefault="00024416" w:rsidP="00D171E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24416" w:rsidRDefault="00024416" w:rsidP="00D171E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24416" w:rsidRPr="00D171E4" w:rsidRDefault="00024416" w:rsidP="00D171E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24416" w:rsidRDefault="00024416" w:rsidP="00965BEE"/>
    <w:p w:rsidR="00024416" w:rsidRDefault="00024416" w:rsidP="00965BEE"/>
    <w:p w:rsidR="00024416" w:rsidRDefault="00024416" w:rsidP="00965BEE"/>
    <w:p w:rsidR="00024416" w:rsidRDefault="00024416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2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416" w:rsidRDefault="00024416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49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024416" w:rsidRDefault="00024416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</w:p>
    <w:p w:rsidR="00024416" w:rsidRDefault="00024416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03729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</w:p>
    <w:p w:rsidR="00024416" w:rsidRPr="00416303" w:rsidRDefault="00024416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15.02. 2022</w:t>
      </w:r>
      <w:r w:rsidRPr="0003729C">
        <w:rPr>
          <w:rFonts w:ascii="Times New Roman" w:hAnsi="Times New Roman" w:cs="Times New Roman"/>
          <w:sz w:val="28"/>
          <w:szCs w:val="28"/>
        </w:rPr>
        <w:t xml:space="preserve"> г. №</w:t>
      </w:r>
      <w:r w:rsidRPr="00332493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024416" w:rsidRDefault="00024416" w:rsidP="00416303">
      <w:pPr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«</w:t>
      </w:r>
      <w:r w:rsidRPr="00D6418D">
        <w:rPr>
          <w:rFonts w:ascii="Times New Roman" w:hAnsi="Times New Roman" w:cs="Times New Roman"/>
          <w:sz w:val="28"/>
          <w:szCs w:val="28"/>
        </w:rPr>
        <w:t>О подготовке к прохождению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18D">
        <w:rPr>
          <w:rFonts w:ascii="Times New Roman" w:hAnsi="Times New Roman" w:cs="Times New Roman"/>
          <w:sz w:val="28"/>
          <w:szCs w:val="28"/>
        </w:rPr>
        <w:t>весеннего паводка 2</w:t>
      </w:r>
      <w:r>
        <w:rPr>
          <w:rFonts w:ascii="Times New Roman" w:hAnsi="Times New Roman" w:cs="Times New Roman"/>
          <w:sz w:val="28"/>
          <w:szCs w:val="28"/>
        </w:rPr>
        <w:t>022</w:t>
      </w:r>
      <w:r w:rsidRPr="00D641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Киржеманского сельского поселения </w:t>
      </w:r>
    </w:p>
    <w:p w:rsidR="00024416" w:rsidRDefault="00024416" w:rsidP="00416303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332493">
        <w:rPr>
          <w:rFonts w:ascii="Times New Roman" w:hAnsi="Times New Roman" w:cs="Times New Roman"/>
          <w:sz w:val="28"/>
          <w:szCs w:val="28"/>
        </w:rPr>
        <w:t>»</w:t>
      </w:r>
    </w:p>
    <w:p w:rsidR="00024416" w:rsidRPr="00416303" w:rsidRDefault="00024416" w:rsidP="00416303"/>
    <w:p w:rsidR="00024416" w:rsidRPr="00416303" w:rsidRDefault="00024416" w:rsidP="00416303"/>
    <w:p w:rsidR="00024416" w:rsidRPr="00416303" w:rsidRDefault="00024416" w:rsidP="00416303"/>
    <w:p w:rsidR="00024416" w:rsidRPr="00416303" w:rsidRDefault="00024416" w:rsidP="00416303"/>
    <w:p w:rsidR="00024416" w:rsidRPr="00416303" w:rsidRDefault="00024416" w:rsidP="00416303"/>
    <w:p w:rsidR="00024416" w:rsidRPr="00355ECF" w:rsidRDefault="00024416" w:rsidP="0041630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5ECF">
        <w:rPr>
          <w:rFonts w:ascii="Times New Roman" w:hAnsi="Times New Roman" w:cs="Times New Roman"/>
          <w:b/>
          <w:bCs/>
          <w:sz w:val="28"/>
          <w:szCs w:val="28"/>
        </w:rPr>
        <w:t xml:space="preserve">Состав </w:t>
      </w:r>
    </w:p>
    <w:p w:rsidR="00024416" w:rsidRPr="00355ECF" w:rsidRDefault="00024416" w:rsidP="0041630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5ECF">
        <w:rPr>
          <w:rFonts w:ascii="Times New Roman" w:hAnsi="Times New Roman" w:cs="Times New Roman"/>
          <w:b/>
          <w:bCs/>
          <w:sz w:val="28"/>
          <w:szCs w:val="28"/>
        </w:rPr>
        <w:t xml:space="preserve">противопаводковой комиссии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Киржеманского сельского поселения </w:t>
      </w:r>
      <w:r w:rsidRPr="00355ECF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района.</w:t>
      </w:r>
    </w:p>
    <w:p w:rsidR="00024416" w:rsidRDefault="00024416" w:rsidP="00416303"/>
    <w:p w:rsidR="00024416" w:rsidRDefault="00024416" w:rsidP="006C0D9E">
      <w:pPr>
        <w:tabs>
          <w:tab w:val="left" w:pos="3105"/>
        </w:tabs>
      </w:pPr>
      <w:r>
        <w:tab/>
      </w:r>
    </w:p>
    <w:p w:rsidR="00024416" w:rsidRDefault="00024416" w:rsidP="007D0746"/>
    <w:p w:rsidR="00024416" w:rsidRPr="007D0746" w:rsidRDefault="00024416" w:rsidP="007D0746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Козырев Н.А. 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>-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kern w:val="2"/>
          <w:sz w:val="28"/>
          <w:szCs w:val="28"/>
        </w:rPr>
        <w:t>Киржеманского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сельского поселения, председатель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комиссии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4416" w:rsidRPr="007D0746" w:rsidRDefault="00024416" w:rsidP="007D0746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Старушенкова О.Н.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–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заместитель главы 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>
        <w:rPr>
          <w:rFonts w:ascii="Times New Roman" w:hAnsi="Times New Roman" w:cs="Times New Roman"/>
          <w:kern w:val="2"/>
          <w:sz w:val="28"/>
          <w:szCs w:val="28"/>
        </w:rPr>
        <w:t>Киржеманского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 сельского  поселения.</w:t>
      </w:r>
    </w:p>
    <w:p w:rsidR="00024416" w:rsidRPr="006C0D9E" w:rsidRDefault="00024416" w:rsidP="007D074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0D9E">
        <w:rPr>
          <w:rFonts w:ascii="Times New Roman" w:hAnsi="Times New Roman" w:cs="Times New Roman"/>
          <w:sz w:val="28"/>
          <w:szCs w:val="28"/>
        </w:rPr>
        <w:t xml:space="preserve">Жаркова Т.В. - </w:t>
      </w:r>
      <w:r w:rsidRPr="006C0D9E">
        <w:rPr>
          <w:rFonts w:ascii="Times New Roman" w:hAnsi="Times New Roman" w:cs="Times New Roman"/>
          <w:color w:val="1E1E1E"/>
          <w:sz w:val="28"/>
          <w:szCs w:val="28"/>
        </w:rPr>
        <w:t>заместитель главы  Киржеманского сельского поселения</w:t>
      </w:r>
    </w:p>
    <w:p w:rsidR="00024416" w:rsidRPr="006C0D9E" w:rsidRDefault="00024416" w:rsidP="00050634">
      <w:pPr>
        <w:rPr>
          <w:rFonts w:ascii="Times New Roman" w:hAnsi="Times New Roman" w:cs="Times New Roman"/>
          <w:sz w:val="28"/>
          <w:szCs w:val="28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Default="00024416" w:rsidP="00050634">
      <w:pPr>
        <w:rPr>
          <w:rFonts w:ascii="Times New Roman" w:hAnsi="Times New Roman" w:cs="Times New Roman"/>
        </w:rPr>
      </w:pPr>
    </w:p>
    <w:p w:rsidR="00024416" w:rsidRDefault="00024416" w:rsidP="00050634">
      <w:pPr>
        <w:rPr>
          <w:rFonts w:ascii="Times New Roman" w:hAnsi="Times New Roman" w:cs="Times New Roman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2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49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</w:p>
    <w:p w:rsidR="00024416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03729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</w:p>
    <w:p w:rsidR="00024416" w:rsidRPr="00416303" w:rsidRDefault="00024416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15.02.2022</w:t>
      </w:r>
      <w:r w:rsidRPr="0003729C">
        <w:rPr>
          <w:rFonts w:ascii="Times New Roman" w:hAnsi="Times New Roman" w:cs="Times New Roman"/>
          <w:sz w:val="28"/>
          <w:szCs w:val="28"/>
        </w:rPr>
        <w:t xml:space="preserve"> г. №</w:t>
      </w:r>
      <w:r w:rsidRPr="00332493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024416" w:rsidRDefault="00024416" w:rsidP="00050634">
      <w:pPr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«</w:t>
      </w:r>
      <w:r w:rsidRPr="00D6418D">
        <w:rPr>
          <w:rFonts w:ascii="Times New Roman" w:hAnsi="Times New Roman" w:cs="Times New Roman"/>
          <w:sz w:val="28"/>
          <w:szCs w:val="28"/>
        </w:rPr>
        <w:t>О подготовке к прохождению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18D">
        <w:rPr>
          <w:rFonts w:ascii="Times New Roman" w:hAnsi="Times New Roman" w:cs="Times New Roman"/>
          <w:sz w:val="28"/>
          <w:szCs w:val="28"/>
        </w:rPr>
        <w:t>весеннего паводка 2</w:t>
      </w:r>
      <w:r>
        <w:rPr>
          <w:rFonts w:ascii="Times New Roman" w:hAnsi="Times New Roman" w:cs="Times New Roman"/>
          <w:sz w:val="28"/>
          <w:szCs w:val="28"/>
        </w:rPr>
        <w:t>022</w:t>
      </w:r>
      <w:r w:rsidRPr="00D641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Киржеманского сельского поселения </w:t>
      </w:r>
    </w:p>
    <w:p w:rsidR="00024416" w:rsidRDefault="00024416" w:rsidP="00050634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332493">
        <w:rPr>
          <w:rFonts w:ascii="Times New Roman" w:hAnsi="Times New Roman" w:cs="Times New Roman"/>
          <w:sz w:val="28"/>
          <w:szCs w:val="28"/>
        </w:rPr>
        <w:t>»</w:t>
      </w:r>
    </w:p>
    <w:p w:rsidR="00024416" w:rsidRPr="00416303" w:rsidRDefault="00024416" w:rsidP="00050634"/>
    <w:p w:rsidR="00024416" w:rsidRDefault="00024416" w:rsidP="00050634">
      <w:pPr>
        <w:tabs>
          <w:tab w:val="left" w:pos="7185"/>
        </w:tabs>
        <w:rPr>
          <w:rFonts w:ascii="Times New Roman" w:hAnsi="Times New Roman" w:cs="Times New Roman"/>
        </w:rPr>
      </w:pPr>
    </w:p>
    <w:p w:rsidR="00024416" w:rsidRPr="00050634" w:rsidRDefault="00024416" w:rsidP="00050634">
      <w:pPr>
        <w:rPr>
          <w:rFonts w:ascii="Times New Roman" w:hAnsi="Times New Roman" w:cs="Times New Roman"/>
        </w:rPr>
      </w:pPr>
    </w:p>
    <w:p w:rsidR="00024416" w:rsidRDefault="00024416" w:rsidP="00050634">
      <w:pPr>
        <w:rPr>
          <w:rFonts w:ascii="Times New Roman" w:hAnsi="Times New Roman" w:cs="Times New Roman"/>
        </w:rPr>
      </w:pPr>
    </w:p>
    <w:p w:rsidR="00024416" w:rsidRDefault="00024416" w:rsidP="00050634">
      <w:pPr>
        <w:ind w:firstLine="0"/>
        <w:jc w:val="center"/>
        <w:rPr>
          <w:rFonts w:ascii="Times New Roman" w:hAnsi="Times New Roman" w:cs="Times New Roman"/>
          <w:b/>
          <w:bCs/>
          <w:spacing w:val="2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П</w:t>
      </w: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лан </w:t>
      </w:r>
    </w:p>
    <w:p w:rsidR="00024416" w:rsidRPr="00A73C45" w:rsidRDefault="00024416" w:rsidP="00050634">
      <w:pPr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первоочередных мероприятий по подготовке к пропуску весеннего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паводка 2022</w:t>
      </w: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года</w:t>
      </w:r>
    </w:p>
    <w:tbl>
      <w:tblPr>
        <w:tblW w:w="957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108"/>
        <w:gridCol w:w="523"/>
        <w:gridCol w:w="3644"/>
        <w:gridCol w:w="936"/>
        <w:gridCol w:w="980"/>
        <w:gridCol w:w="296"/>
        <w:gridCol w:w="2949"/>
        <w:gridCol w:w="134"/>
      </w:tblGrid>
      <w:tr w:rsidR="00024416" w:rsidRPr="00040290">
        <w:trPr>
          <w:gridBefore w:val="1"/>
          <w:gridAfter w:val="1"/>
          <w:wBefore w:w="108" w:type="dxa"/>
          <w:wAfter w:w="134" w:type="dxa"/>
          <w:trHeight w:val="6"/>
        </w:trPr>
        <w:tc>
          <w:tcPr>
            <w:tcW w:w="5103" w:type="dxa"/>
            <w:gridSpan w:val="3"/>
          </w:tcPr>
          <w:p w:rsidR="00024416" w:rsidRPr="00040290" w:rsidRDefault="00024416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416" w:rsidRPr="00040290" w:rsidRDefault="00024416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024416" w:rsidRPr="00040290" w:rsidRDefault="00024416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9" w:type="dxa"/>
          </w:tcPr>
          <w:p w:rsidR="00024416" w:rsidRPr="00040290" w:rsidRDefault="00024416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667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644" w:type="dxa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6675">
              <w:rPr>
                <w:rFonts w:ascii="Times New Roman" w:hAnsi="Times New Roman" w:cs="Times New Roman"/>
                <w:b/>
                <w:bCs/>
              </w:rPr>
              <w:t>Наименование мероприятий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6675">
              <w:rPr>
                <w:rFonts w:ascii="Times New Roman" w:hAnsi="Times New Roman" w:cs="Times New Roman"/>
                <w:b/>
                <w:bCs/>
              </w:rPr>
              <w:t>Срок проведения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6675">
              <w:rPr>
                <w:rFonts w:ascii="Times New Roman" w:hAnsi="Times New Roman" w:cs="Times New Roman"/>
                <w:b/>
                <w:bCs/>
              </w:rPr>
              <w:t>Ответственный исполнитель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4" w:type="dxa"/>
          </w:tcPr>
          <w:p w:rsidR="00024416" w:rsidRPr="00426675" w:rsidRDefault="00024416" w:rsidP="00060C8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 xml:space="preserve">Организовать выполнение </w:t>
            </w:r>
            <w:r>
              <w:rPr>
                <w:rFonts w:ascii="Times New Roman" w:hAnsi="Times New Roman" w:cs="Times New Roman"/>
              </w:rPr>
              <w:t xml:space="preserve">противопаводковые </w:t>
            </w:r>
            <w:r w:rsidRPr="00426675">
              <w:rPr>
                <w:rFonts w:ascii="Times New Roman" w:hAnsi="Times New Roman" w:cs="Times New Roman"/>
              </w:rPr>
              <w:t xml:space="preserve"> мероприятий</w:t>
            </w:r>
            <w:r>
              <w:rPr>
                <w:rFonts w:ascii="Times New Roman" w:hAnsi="Times New Roman" w:cs="Times New Roman"/>
              </w:rPr>
              <w:t xml:space="preserve"> на гидротехнических сооружениях (далее ГТС) : обеспечить подъезд к ГТС, очистить водосбросные сооружения, и донные спуски ото льда и снега, при необходимости понизить уровень воды в прудах и водохранилищах до минимальных значений.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10.03.2022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4" w:type="dxa"/>
          </w:tcPr>
          <w:p w:rsidR="00024416" w:rsidRPr="00426675" w:rsidRDefault="00024416" w:rsidP="00060C8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Установить постоянный контроль за паводковой обстановкой ,при угрозе подтопления организовать круглосуточное дежурство в местах возможного подтопления 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962F4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962F4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44" w:type="dxa"/>
          </w:tcPr>
          <w:p w:rsidR="00024416" w:rsidRPr="00426675" w:rsidRDefault="00024416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проведения предварительного отбора и составление перечня поставщиков, подрядчиков, исполните</w:t>
            </w:r>
            <w:r>
              <w:rPr>
                <w:rFonts w:ascii="Times New Roman" w:hAnsi="Times New Roman" w:cs="Times New Roman"/>
              </w:rPr>
              <w:t>лей, которые в возможно короткие</w:t>
            </w:r>
            <w:r w:rsidRPr="00426675">
              <w:rPr>
                <w:rFonts w:ascii="Times New Roman" w:hAnsi="Times New Roman" w:cs="Times New Roman"/>
              </w:rPr>
              <w:t xml:space="preserve">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Pr="006F39A9">
              <w:rPr>
                <w:rFonts w:ascii="Times New Roman" w:hAnsi="Times New Roman" w:cs="Times New Roman"/>
              </w:rPr>
              <w:t>01.03.202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4" w:type="dxa"/>
          </w:tcPr>
          <w:p w:rsidR="00024416" w:rsidRPr="00426675" w:rsidRDefault="00024416" w:rsidP="002F3E7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Обеспечить готовность резервов финансовых и материальных ресурсов в объёмах достаточных для проведения превентивных противопаводковых мероприятий, а также ликвидации чрезвычайных ситуаций, вызванных провождением паводка.</w:t>
            </w:r>
          </w:p>
        </w:tc>
        <w:tc>
          <w:tcPr>
            <w:tcW w:w="1916" w:type="dxa"/>
            <w:gridSpan w:val="2"/>
          </w:tcPr>
          <w:p w:rsidR="00024416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01.03.2022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44" w:type="dxa"/>
          </w:tcPr>
          <w:p w:rsidR="00024416" w:rsidRPr="00426675" w:rsidRDefault="00024416" w:rsidP="002F3E7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Подготовить списки граждан, проживающих в местах возможного подтопления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01.03.2022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44" w:type="dxa"/>
          </w:tcPr>
          <w:p w:rsidR="00024416" w:rsidRPr="00426675" w:rsidRDefault="00024416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разъяснительную работу среди населения</w:t>
            </w:r>
            <w:r>
              <w:rPr>
                <w:rFonts w:ascii="Times New Roman" w:hAnsi="Times New Roman" w:cs="Times New Roman"/>
              </w:rPr>
              <w:t xml:space="preserve">, проживающего в зонах риска подтопления(затопления), </w:t>
            </w:r>
            <w:r w:rsidRPr="00426675">
              <w:rPr>
                <w:rFonts w:ascii="Times New Roman" w:hAnsi="Times New Roman" w:cs="Times New Roman"/>
              </w:rPr>
              <w:t xml:space="preserve">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01.03.2022</w:t>
            </w:r>
            <w:r w:rsidRPr="0042667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поселения.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44" w:type="dxa"/>
          </w:tcPr>
          <w:p w:rsidR="00024416" w:rsidRPr="00426675" w:rsidRDefault="00024416" w:rsidP="002F3E7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подворовые обходы и довести до населения порядок действия и правила поведения в случае осуществления эвакуации ,места сбора эвакуируемого населения при подтоплениях, домашних животных, хранимых запасов кормов и порядок транспортного обеспечения.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01.03.2022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44" w:type="dxa"/>
          </w:tcPr>
          <w:p w:rsidR="00024416" w:rsidRPr="00426675" w:rsidRDefault="00024416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24416" w:rsidRPr="00825D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44" w:type="dxa"/>
          </w:tcPr>
          <w:p w:rsidR="00024416" w:rsidRPr="00426675" w:rsidRDefault="00024416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gridSpan w:val="2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</w:tcPr>
          <w:p w:rsidR="00024416" w:rsidRPr="00426675" w:rsidRDefault="00024416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</w:tbl>
    <w:p w:rsidR="00024416" w:rsidRPr="006F4825" w:rsidRDefault="00024416" w:rsidP="00D171E4">
      <w:pPr>
        <w:ind w:hanging="28"/>
        <w:jc w:val="left"/>
        <w:rPr>
          <w:rFonts w:ascii="Times New Roman" w:hAnsi="Times New Roman" w:cs="Times New Roman"/>
          <w:sz w:val="28"/>
          <w:szCs w:val="28"/>
        </w:rPr>
      </w:pPr>
    </w:p>
    <w:p w:rsidR="00024416" w:rsidRPr="00050634" w:rsidRDefault="00024416" w:rsidP="00050634">
      <w:pPr>
        <w:tabs>
          <w:tab w:val="left" w:pos="2415"/>
        </w:tabs>
        <w:rPr>
          <w:rFonts w:ascii="Times New Roman" w:hAnsi="Times New Roman" w:cs="Times New Roman"/>
        </w:rPr>
      </w:pPr>
    </w:p>
    <w:sectPr w:rsidR="00024416" w:rsidRPr="00050634" w:rsidSect="004B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416" w:rsidRDefault="00024416" w:rsidP="00050634">
      <w:r>
        <w:separator/>
      </w:r>
    </w:p>
  </w:endnote>
  <w:endnote w:type="continuationSeparator" w:id="1">
    <w:p w:rsidR="00024416" w:rsidRDefault="00024416" w:rsidP="00050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416" w:rsidRDefault="00024416" w:rsidP="00050634">
      <w:r>
        <w:separator/>
      </w:r>
    </w:p>
  </w:footnote>
  <w:footnote w:type="continuationSeparator" w:id="1">
    <w:p w:rsidR="00024416" w:rsidRDefault="00024416" w:rsidP="000506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4290"/>
    <w:multiLevelType w:val="hybridMultilevel"/>
    <w:tmpl w:val="B04029DA"/>
    <w:lvl w:ilvl="0" w:tplc="FF8896BE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BEE"/>
    <w:rsid w:val="00020FC6"/>
    <w:rsid w:val="00024416"/>
    <w:rsid w:val="0003729C"/>
    <w:rsid w:val="00040290"/>
    <w:rsid w:val="00050634"/>
    <w:rsid w:val="00060C87"/>
    <w:rsid w:val="002F3E7C"/>
    <w:rsid w:val="00332493"/>
    <w:rsid w:val="003439AD"/>
    <w:rsid w:val="00355ECF"/>
    <w:rsid w:val="003B04B3"/>
    <w:rsid w:val="003D3D2E"/>
    <w:rsid w:val="00416303"/>
    <w:rsid w:val="00426675"/>
    <w:rsid w:val="00457EF1"/>
    <w:rsid w:val="004672A8"/>
    <w:rsid w:val="004B6DF7"/>
    <w:rsid w:val="00566C54"/>
    <w:rsid w:val="005C0DBF"/>
    <w:rsid w:val="005D615A"/>
    <w:rsid w:val="005E20EE"/>
    <w:rsid w:val="00641A43"/>
    <w:rsid w:val="00665763"/>
    <w:rsid w:val="006C0D9E"/>
    <w:rsid w:val="006F39A9"/>
    <w:rsid w:val="006F4825"/>
    <w:rsid w:val="006F70DF"/>
    <w:rsid w:val="007A437A"/>
    <w:rsid w:val="007D0746"/>
    <w:rsid w:val="00825DA3"/>
    <w:rsid w:val="00883313"/>
    <w:rsid w:val="008E7A59"/>
    <w:rsid w:val="009066FD"/>
    <w:rsid w:val="00962F44"/>
    <w:rsid w:val="00965BEE"/>
    <w:rsid w:val="0098182C"/>
    <w:rsid w:val="009A71E6"/>
    <w:rsid w:val="00A24DBF"/>
    <w:rsid w:val="00A54F56"/>
    <w:rsid w:val="00A73C45"/>
    <w:rsid w:val="00A73E7D"/>
    <w:rsid w:val="00AB28F6"/>
    <w:rsid w:val="00B26916"/>
    <w:rsid w:val="00D171E4"/>
    <w:rsid w:val="00D6418D"/>
    <w:rsid w:val="00DC3C72"/>
    <w:rsid w:val="00E63DE1"/>
    <w:rsid w:val="00F667D4"/>
    <w:rsid w:val="00F86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BE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65BEE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5BEE"/>
    <w:rPr>
      <w:rFonts w:ascii="Cambria" w:hAnsi="Cambria" w:cs="Cambria"/>
      <w:b/>
      <w:bCs/>
      <w:i/>
      <w:iCs/>
      <w:sz w:val="28"/>
      <w:szCs w:val="28"/>
      <w:lang w:eastAsia="ru-RU"/>
    </w:rPr>
  </w:style>
  <w:style w:type="paragraph" w:styleId="NormalWeb">
    <w:name w:val="Normal (Web)"/>
    <w:basedOn w:val="Normal"/>
    <w:uiPriority w:val="99"/>
    <w:rsid w:val="00965BEE"/>
    <w:pPr>
      <w:widowControl/>
      <w:autoSpaceDE/>
      <w:autoSpaceDN/>
      <w:adjustRightInd/>
      <w:spacing w:before="100" w:beforeAutospacing="1" w:after="119"/>
      <w:ind w:firstLine="0"/>
      <w:jc w:val="left"/>
    </w:pPr>
  </w:style>
  <w:style w:type="paragraph" w:customStyle="1" w:styleId="a">
    <w:name w:val="Знак"/>
    <w:basedOn w:val="Normal"/>
    <w:uiPriority w:val="99"/>
    <w:rsid w:val="007D0746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rsid w:val="0005063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50634"/>
    <w:rPr>
      <w:rFonts w:ascii="Arial" w:hAnsi="Arial" w:cs="Arial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05063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0634"/>
    <w:rPr>
      <w:rFonts w:ascii="Arial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9818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182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4</Pages>
  <Words>701</Words>
  <Characters>3999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2022-02-09T09:17:00Z</cp:lastPrinted>
  <dcterms:created xsi:type="dcterms:W3CDTF">2021-03-04T13:01:00Z</dcterms:created>
  <dcterms:modified xsi:type="dcterms:W3CDTF">2022-02-22T10:50:00Z</dcterms:modified>
</cp:coreProperties>
</file>