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AB" w:rsidRPr="00467B3E" w:rsidRDefault="006D6AAB" w:rsidP="00467B3E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</w:pPr>
      <w:r w:rsidRPr="00187D53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Мордовии" style="width:41pt;height:47pt;visibility:visible">
            <v:imagedata r:id="rId5" o:title=""/>
          </v:shape>
        </w:pict>
      </w:r>
    </w:p>
    <w:p w:rsidR="006D6AAB" w:rsidRPr="00D5704A" w:rsidRDefault="006D6AAB" w:rsidP="00102AD3">
      <w:pPr>
        <w:shd w:val="clear" w:color="auto" w:fill="FFFFFF"/>
        <w:ind w:firstLine="0"/>
        <w:jc w:val="center"/>
        <w:rPr>
          <w:rFonts w:ascii="Times New Roman" w:hAnsi="Times New Roman" w:cs="Times New Roman"/>
          <w:sz w:val="38"/>
          <w:szCs w:val="38"/>
        </w:rPr>
      </w:pPr>
      <w:r w:rsidRPr="00D5704A">
        <w:rPr>
          <w:rFonts w:ascii="Times New Roman" w:hAnsi="Times New Roman" w:cs="Times New Roman"/>
          <w:b/>
          <w:color w:val="000000"/>
          <w:spacing w:val="9"/>
          <w:sz w:val="38"/>
          <w:szCs w:val="38"/>
        </w:rPr>
        <w:t xml:space="preserve">Совет депутатов </w:t>
      </w:r>
      <w:r>
        <w:rPr>
          <w:rFonts w:ascii="Times New Roman" w:hAnsi="Times New Roman" w:cs="Times New Roman"/>
          <w:b/>
          <w:color w:val="000000"/>
          <w:spacing w:val="9"/>
          <w:sz w:val="38"/>
          <w:szCs w:val="38"/>
        </w:rPr>
        <w:t xml:space="preserve"> Старочамзинского сельского поселения </w:t>
      </w:r>
      <w:r w:rsidRPr="00D5704A">
        <w:rPr>
          <w:rFonts w:ascii="Times New Roman" w:hAnsi="Times New Roman" w:cs="Times New Roman"/>
          <w:b/>
          <w:color w:val="000000"/>
          <w:spacing w:val="9"/>
          <w:sz w:val="38"/>
          <w:szCs w:val="38"/>
        </w:rPr>
        <w:t xml:space="preserve">Большеигнатовского </w:t>
      </w:r>
      <w:r w:rsidRPr="00D5704A">
        <w:rPr>
          <w:rFonts w:ascii="Times New Roman" w:hAnsi="Times New Roman" w:cs="Times New Roman"/>
          <w:b/>
          <w:color w:val="000000"/>
          <w:spacing w:val="10"/>
          <w:sz w:val="38"/>
          <w:szCs w:val="38"/>
        </w:rPr>
        <w:t>муниципального района Республики Мордовия</w:t>
      </w:r>
    </w:p>
    <w:p w:rsidR="006D6AAB" w:rsidRPr="00D5704A" w:rsidRDefault="006D6AAB" w:rsidP="00467B3E">
      <w:pPr>
        <w:shd w:val="clear" w:color="auto" w:fill="FFFFFF"/>
        <w:spacing w:before="374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 w:rsidRPr="00D5704A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6D6AAB" w:rsidRPr="00D5704A" w:rsidRDefault="006D6AAB" w:rsidP="00467B3E">
      <w:pPr>
        <w:shd w:val="clear" w:color="auto" w:fill="FFFFFF"/>
        <w:tabs>
          <w:tab w:val="left" w:pos="9356"/>
        </w:tabs>
        <w:ind w:right="-1" w:firstLine="0"/>
        <w:jc w:val="center"/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</w:pPr>
      <w:r w:rsidRPr="00D5704A">
        <w:rPr>
          <w:rFonts w:ascii="Times New Roman" w:hAnsi="Times New Roman" w:cs="Times New Roman"/>
          <w:b/>
          <w:color w:val="000000"/>
          <w:sz w:val="32"/>
          <w:szCs w:val="32"/>
        </w:rPr>
        <w:t>Совета депутатов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Старочамзинского сельского поселения </w:t>
      </w:r>
      <w:r w:rsidRPr="00D5704A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Большеигнатовского </w:t>
      </w:r>
      <w:r w:rsidRPr="00D5704A"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  <w:t xml:space="preserve">муниципального района </w:t>
      </w:r>
    </w:p>
    <w:p w:rsidR="006D6AAB" w:rsidRPr="00D5704A" w:rsidRDefault="006D6AAB" w:rsidP="00467B3E">
      <w:pPr>
        <w:shd w:val="clear" w:color="auto" w:fill="FFFFFF"/>
        <w:tabs>
          <w:tab w:val="left" w:pos="9356"/>
        </w:tabs>
        <w:ind w:right="-1" w:firstLine="0"/>
        <w:jc w:val="center"/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  <w:t>первого</w:t>
      </w:r>
      <w:r w:rsidRPr="00D5704A">
        <w:rPr>
          <w:rFonts w:ascii="Times New Roman" w:hAnsi="Times New Roman" w:cs="Times New Roman"/>
          <w:b/>
          <w:color w:val="000000"/>
          <w:spacing w:val="-3"/>
          <w:sz w:val="32"/>
          <w:szCs w:val="32"/>
        </w:rPr>
        <w:t xml:space="preserve"> созыва</w:t>
      </w:r>
    </w:p>
    <w:p w:rsidR="006D6AAB" w:rsidRPr="00467B3E" w:rsidRDefault="006D6AAB" w:rsidP="00467B3E">
      <w:pPr>
        <w:shd w:val="clear" w:color="auto" w:fill="FFFFFF"/>
        <w:tabs>
          <w:tab w:val="left" w:pos="9356"/>
        </w:tabs>
        <w:ind w:right="-1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467B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                         </w:t>
      </w:r>
    </w:p>
    <w:p w:rsidR="006D6AAB" w:rsidRPr="00467B3E" w:rsidRDefault="006D6AAB" w:rsidP="00467B3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7B3E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09 марта </w:t>
      </w:r>
      <w:r w:rsidRPr="00467B3E">
        <w:rPr>
          <w:rFonts w:ascii="Times New Roman" w:hAnsi="Times New Roman" w:cs="Times New Roman"/>
          <w:sz w:val="28"/>
          <w:szCs w:val="28"/>
        </w:rPr>
        <w:t xml:space="preserve">2022 года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67B3E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73</w:t>
      </w:r>
    </w:p>
    <w:p w:rsidR="006D6AAB" w:rsidRDefault="006D6AAB" w:rsidP="00467B3E">
      <w:pPr>
        <w:jc w:val="center"/>
        <w:rPr>
          <w:rFonts w:ascii="Times New Roman" w:hAnsi="Times New Roman" w:cs="Times New Roman"/>
          <w:color w:val="000000"/>
          <w:spacing w:val="-3"/>
        </w:rPr>
      </w:pPr>
    </w:p>
    <w:p w:rsidR="006D6AAB" w:rsidRPr="00467B3E" w:rsidRDefault="006D6AAB" w:rsidP="00467B3E">
      <w:pPr>
        <w:jc w:val="center"/>
        <w:rPr>
          <w:rFonts w:ascii="Times New Roman" w:hAnsi="Times New Roman" w:cs="Times New Roman"/>
          <w:b/>
        </w:rPr>
      </w:pPr>
      <w:r w:rsidRPr="00467B3E">
        <w:rPr>
          <w:rFonts w:ascii="Times New Roman" w:hAnsi="Times New Roman" w:cs="Times New Roman"/>
          <w:color w:val="000000"/>
          <w:spacing w:val="-3"/>
        </w:rPr>
        <w:t xml:space="preserve">с. </w:t>
      </w:r>
      <w:r>
        <w:rPr>
          <w:rFonts w:ascii="Times New Roman" w:hAnsi="Times New Roman" w:cs="Times New Roman"/>
          <w:color w:val="000000"/>
          <w:spacing w:val="-3"/>
        </w:rPr>
        <w:t>Старое Чамзино</w:t>
      </w:r>
    </w:p>
    <w:p w:rsidR="006D6AAB" w:rsidRPr="00BE08D2" w:rsidRDefault="006D6AAB" w:rsidP="00BE08D2">
      <w:pPr>
        <w:pStyle w:val="Heading1"/>
        <w:spacing w:before="0" w:after="0"/>
        <w:rPr>
          <w:rStyle w:val="a0"/>
          <w:rFonts w:ascii="Times New Roman" w:hAnsi="Times New Roman"/>
          <w:color w:val="auto"/>
          <w:sz w:val="28"/>
          <w:szCs w:val="28"/>
        </w:rPr>
      </w:pPr>
    </w:p>
    <w:p w:rsidR="006D6AAB" w:rsidRDefault="006D6AAB" w:rsidP="00467B3E">
      <w:pPr>
        <w:pStyle w:val="Heading1"/>
        <w:spacing w:before="0" w:after="0"/>
        <w:jc w:val="both"/>
        <w:rPr>
          <w:rStyle w:val="a0"/>
          <w:rFonts w:ascii="Times New Roman" w:hAnsi="Times New Roman"/>
          <w:color w:val="auto"/>
          <w:sz w:val="28"/>
          <w:szCs w:val="28"/>
        </w:rPr>
      </w:pPr>
      <w:r w:rsidRPr="00467B3E">
        <w:rPr>
          <w:rStyle w:val="a0"/>
          <w:rFonts w:ascii="Times New Roman" w:hAnsi="Times New Roman"/>
          <w:color w:val="auto"/>
          <w:sz w:val="28"/>
          <w:szCs w:val="28"/>
        </w:rPr>
        <w:t>Об утверждении Положения об удостоверениях лиц,</w:t>
      </w:r>
    </w:p>
    <w:p w:rsidR="006D6AAB" w:rsidRDefault="006D6AAB" w:rsidP="00467B3E">
      <w:pPr>
        <w:pStyle w:val="Heading1"/>
        <w:spacing w:before="0" w:after="0"/>
        <w:jc w:val="both"/>
        <w:rPr>
          <w:rStyle w:val="a0"/>
          <w:rFonts w:ascii="Times New Roman" w:hAnsi="Times New Roman"/>
          <w:color w:val="auto"/>
          <w:sz w:val="28"/>
          <w:szCs w:val="28"/>
        </w:rPr>
      </w:pPr>
      <w:r w:rsidRPr="00467B3E">
        <w:rPr>
          <w:rStyle w:val="a0"/>
          <w:rFonts w:ascii="Times New Roman" w:hAnsi="Times New Roman"/>
          <w:color w:val="auto"/>
          <w:sz w:val="28"/>
          <w:szCs w:val="28"/>
        </w:rPr>
        <w:t xml:space="preserve">замещающих муниципальные должности и </w:t>
      </w:r>
    </w:p>
    <w:p w:rsidR="006D6AAB" w:rsidRDefault="006D6AAB" w:rsidP="00467B3E">
      <w:pPr>
        <w:pStyle w:val="Heading1"/>
        <w:spacing w:before="0" w:after="0"/>
        <w:jc w:val="both"/>
        <w:rPr>
          <w:rStyle w:val="a0"/>
          <w:rFonts w:ascii="Times New Roman" w:hAnsi="Times New Roman"/>
          <w:color w:val="auto"/>
          <w:sz w:val="28"/>
          <w:szCs w:val="28"/>
        </w:rPr>
      </w:pPr>
      <w:r w:rsidRPr="00467B3E">
        <w:rPr>
          <w:rStyle w:val="a0"/>
          <w:rFonts w:ascii="Times New Roman" w:hAnsi="Times New Roman"/>
          <w:color w:val="auto"/>
          <w:sz w:val="28"/>
          <w:szCs w:val="28"/>
        </w:rPr>
        <w:t xml:space="preserve">должности муниципальной службы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</w:p>
    <w:p w:rsidR="006D6AAB" w:rsidRPr="00467B3E" w:rsidRDefault="006D6AAB" w:rsidP="00467B3E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Большеигнатовского </w:t>
      </w:r>
      <w:r w:rsidRPr="00467B3E">
        <w:rPr>
          <w:rStyle w:val="a0"/>
          <w:rFonts w:ascii="Times New Roman" w:hAnsi="Times New Roman"/>
          <w:color w:val="auto"/>
          <w:sz w:val="28"/>
          <w:szCs w:val="28"/>
        </w:rPr>
        <w:t>муниципального района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Pr="00467B3E" w:rsidRDefault="006D6AAB" w:rsidP="00BE08D2">
      <w:pPr>
        <w:rPr>
          <w:rFonts w:ascii="Times New Roman" w:hAnsi="Times New Roman" w:cs="Times New Roman"/>
          <w:b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Федерального закона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 w:rsidRPr="00F71483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F71483">
        <w:rPr>
          <w:rFonts w:ascii="Times New Roman" w:hAnsi="Times New Roman" w:cs="Times New Roman"/>
          <w:sz w:val="28"/>
          <w:szCs w:val="28"/>
        </w:rPr>
        <w:t xml:space="preserve">. № 25-ФЗ «О муниципальной службе в Российской Федерации», руководствуясь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F71483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F71483">
        <w:rPr>
          <w:rFonts w:ascii="Times New Roman" w:hAnsi="Times New Roman" w:cs="Times New Roman"/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Уставом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</w:t>
      </w:r>
      <w:r w:rsidRPr="00F71483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467B3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Старочамзинского сельского поселения </w:t>
      </w:r>
      <w:r w:rsidRPr="00467B3E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6D6AAB" w:rsidRPr="00F71483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муниципальные должности 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</w:t>
      </w:r>
      <w:r w:rsidRPr="009B41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467B3E">
        <w:rPr>
          <w:rStyle w:val="a0"/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6D6AAB" w:rsidRPr="00F71483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71483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муниципальную должность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должность муниципальной службы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467B3E">
        <w:rPr>
          <w:rStyle w:val="a0"/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r w:rsidRPr="00F7148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6D6AAB" w:rsidRDefault="006D6AAB" w:rsidP="001F4961">
      <w:pPr>
        <w:tabs>
          <w:tab w:val="left" w:pos="0"/>
          <w:tab w:val="left" w:pos="9355"/>
        </w:tabs>
        <w:ind w:right="-1" w:firstLine="567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BE08D2">
        <w:rPr>
          <w:rFonts w:ascii="Times New Roman" w:hAnsi="Times New Roman" w:cs="Times New Roman"/>
          <w:sz w:val="28"/>
          <w:szCs w:val="28"/>
        </w:rPr>
        <w:t xml:space="preserve">. </w:t>
      </w:r>
      <w:bookmarkEnd w:id="2"/>
      <w:r w:rsidRPr="00DF30E2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вступает в силу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его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официально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опубликовани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D6AAB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Pr="00BE08D2" w:rsidRDefault="006D6AAB" w:rsidP="001F496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Н.В.Зайкина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2E6BF8">
      <w:pPr>
        <w:ind w:firstLine="0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sub_1000"/>
    </w:p>
    <w:p w:rsidR="006D6AAB" w:rsidRDefault="006D6AAB" w:rsidP="002E6BF8">
      <w:pPr>
        <w:ind w:firstLine="0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bookmarkEnd w:id="3"/>
    <w:p w:rsidR="006D6AAB" w:rsidRPr="002C19D3" w:rsidRDefault="006D6AAB" w:rsidP="002C19D3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 w:rsidRPr="002C19D3">
        <w:rPr>
          <w:rStyle w:val="a"/>
          <w:rFonts w:ascii="Times New Roman" w:hAnsi="Times New Roman" w:cs="Times New Roman"/>
          <w:b w:val="0"/>
          <w:color w:val="auto"/>
        </w:rPr>
        <w:t>Утвержденный</w:t>
      </w:r>
    </w:p>
    <w:p w:rsidR="006D6AAB" w:rsidRDefault="006D6AAB" w:rsidP="002C19D3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 w:rsidRPr="002C19D3">
        <w:rPr>
          <w:rStyle w:val="a"/>
          <w:rFonts w:ascii="Times New Roman" w:hAnsi="Times New Roman" w:cs="Times New Roman"/>
          <w:b w:val="0"/>
          <w:color w:val="auto"/>
        </w:rPr>
        <w:t xml:space="preserve"> </w:t>
      </w:r>
      <w:hyperlink w:anchor="sub_0" w:history="1">
        <w:r w:rsidRPr="002C19D3">
          <w:rPr>
            <w:rStyle w:val="a0"/>
            <w:rFonts w:ascii="Times New Roman" w:hAnsi="Times New Roman"/>
            <w:b w:val="0"/>
            <w:color w:val="auto"/>
          </w:rPr>
          <w:t>решени</w:t>
        </w:r>
      </w:hyperlink>
      <w:r w:rsidRPr="002C19D3">
        <w:rPr>
          <w:rStyle w:val="a"/>
          <w:rFonts w:ascii="Times New Roman" w:hAnsi="Times New Roman" w:cs="Times New Roman"/>
          <w:b w:val="0"/>
          <w:color w:val="auto"/>
        </w:rPr>
        <w:t>ем Совета депутатов</w:t>
      </w:r>
    </w:p>
    <w:p w:rsidR="006D6AAB" w:rsidRPr="002C19D3" w:rsidRDefault="006D6AAB" w:rsidP="002C19D3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>
        <w:rPr>
          <w:rStyle w:val="a"/>
          <w:rFonts w:ascii="Times New Roman" w:hAnsi="Times New Roman" w:cs="Times New Roman"/>
          <w:b w:val="0"/>
          <w:color w:val="auto"/>
        </w:rPr>
        <w:t>Старочамзинского сельского поселения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br/>
        <w:t>Большеигнатовского муниципального района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br/>
        <w:t xml:space="preserve">от </w:t>
      </w:r>
      <w:r>
        <w:rPr>
          <w:rStyle w:val="a"/>
          <w:rFonts w:ascii="Times New Roman" w:hAnsi="Times New Roman" w:cs="Times New Roman"/>
          <w:b w:val="0"/>
          <w:color w:val="auto"/>
        </w:rPr>
        <w:t>09 марта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t xml:space="preserve">  </w:t>
      </w:r>
      <w:smartTag w:uri="urn:schemas-microsoft-com:office:smarttags" w:element="metricconverter">
        <w:smartTagPr>
          <w:attr w:name="ProductID" w:val="2022 г"/>
        </w:smartTagPr>
        <w:r w:rsidRPr="002C19D3">
          <w:rPr>
            <w:rStyle w:val="a"/>
            <w:rFonts w:ascii="Times New Roman" w:hAnsi="Times New Roman" w:cs="Times New Roman"/>
            <w:b w:val="0"/>
            <w:color w:val="auto"/>
          </w:rPr>
          <w:t>2022 г</w:t>
        </w:r>
      </w:smartTag>
      <w:r w:rsidRPr="002C19D3">
        <w:rPr>
          <w:rStyle w:val="a"/>
          <w:rFonts w:ascii="Times New Roman" w:hAnsi="Times New Roman" w:cs="Times New Roman"/>
          <w:b w:val="0"/>
          <w:color w:val="auto"/>
        </w:rPr>
        <w:t>. №</w:t>
      </w:r>
      <w:r>
        <w:rPr>
          <w:rStyle w:val="a"/>
          <w:rFonts w:ascii="Times New Roman" w:hAnsi="Times New Roman" w:cs="Times New Roman"/>
          <w:b w:val="0"/>
          <w:color w:val="auto"/>
        </w:rPr>
        <w:t>73</w:t>
      </w:r>
    </w:p>
    <w:p w:rsidR="006D6AAB" w:rsidRPr="002C19D3" w:rsidRDefault="006D6AAB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"/>
          <w:rFonts w:ascii="Times New Roman" w:hAnsi="Times New Roman" w:cs="Times New Roman"/>
          <w:bCs w:val="0"/>
          <w:color w:val="auto"/>
        </w:rPr>
        <w:t>«</w:t>
      </w:r>
      <w:r w:rsidRPr="002C19D3">
        <w:rPr>
          <w:rStyle w:val="a0"/>
          <w:rFonts w:ascii="Times New Roman" w:hAnsi="Times New Roman"/>
          <w:color w:val="auto"/>
        </w:rPr>
        <w:t>Об утверждении Положения об удостоверениях лиц,</w:t>
      </w:r>
    </w:p>
    <w:p w:rsidR="006D6AAB" w:rsidRPr="002C19D3" w:rsidRDefault="006D6AAB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 xml:space="preserve">замещающих муниципальные должности и </w:t>
      </w:r>
    </w:p>
    <w:p w:rsidR="006D6AAB" w:rsidRDefault="006D6AAB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 xml:space="preserve">должности муниципальной службы </w:t>
      </w:r>
    </w:p>
    <w:p w:rsidR="006D6AAB" w:rsidRPr="009B418A" w:rsidRDefault="006D6AAB" w:rsidP="009B418A">
      <w:pPr>
        <w:jc w:val="right"/>
        <w:rPr>
          <w:rFonts w:ascii="Times New Roman" w:hAnsi="Times New Roman" w:cs="Times New Roman"/>
        </w:rPr>
      </w:pPr>
      <w:r w:rsidRPr="009B418A">
        <w:rPr>
          <w:rFonts w:ascii="Times New Roman" w:hAnsi="Times New Roman" w:cs="Times New Roman"/>
        </w:rPr>
        <w:t>Старочамзинского сельского поселения</w:t>
      </w:r>
    </w:p>
    <w:p w:rsidR="006D6AAB" w:rsidRPr="002C19D3" w:rsidRDefault="006D6AAB" w:rsidP="009B418A">
      <w:pPr>
        <w:pStyle w:val="Heading1"/>
        <w:spacing w:before="0" w:after="0"/>
        <w:jc w:val="right"/>
        <w:rPr>
          <w:rStyle w:val="a"/>
          <w:rFonts w:ascii="Times New Roman" w:hAnsi="Times New Roman" w:cs="Times New Roman"/>
          <w:color w:val="auto"/>
        </w:rPr>
      </w:pPr>
      <w:r w:rsidRPr="009B418A">
        <w:rPr>
          <w:rStyle w:val="a0"/>
          <w:rFonts w:ascii="Times New Roman" w:hAnsi="Times New Roman"/>
          <w:color w:val="auto"/>
        </w:rPr>
        <w:t>Большеигнатовского</w:t>
      </w:r>
      <w:r w:rsidRPr="002C19D3">
        <w:rPr>
          <w:rStyle w:val="a0"/>
          <w:rFonts w:ascii="Times New Roman" w:hAnsi="Times New Roman"/>
          <w:color w:val="auto"/>
        </w:rPr>
        <w:t xml:space="preserve"> муниципального района</w:t>
      </w:r>
      <w:r w:rsidRPr="002C19D3">
        <w:rPr>
          <w:rStyle w:val="a"/>
          <w:rFonts w:ascii="Times New Roman" w:hAnsi="Times New Roman" w:cs="Times New Roman"/>
          <w:bCs w:val="0"/>
          <w:color w:val="auto"/>
        </w:rPr>
        <w:t>»</w:t>
      </w:r>
    </w:p>
    <w:p w:rsidR="006D6AAB" w:rsidRDefault="006D6AAB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6D6AAB" w:rsidRPr="00F71483" w:rsidRDefault="006D6AAB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Pr="00F71483">
        <w:rPr>
          <w:rStyle w:val="a0"/>
          <w:rFonts w:ascii="Times New Roman" w:hAnsi="Times New Roman"/>
          <w:b/>
          <w:color w:val="auto"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 w:rsidRPr="009B418A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6D6AAB" w:rsidRPr="00F71483" w:rsidRDefault="006D6AAB" w:rsidP="00BE08D2">
      <w:pPr>
        <w:rPr>
          <w:rFonts w:ascii="Times New Roman" w:hAnsi="Times New Roman" w:cs="Times New Roman"/>
          <w:b/>
          <w:sz w:val="28"/>
          <w:szCs w:val="28"/>
        </w:rPr>
      </w:pPr>
    </w:p>
    <w:p w:rsidR="006D6AAB" w:rsidRPr="002C19D3" w:rsidRDefault="006D6AAB" w:rsidP="002C19D3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  <w:bookmarkEnd w:id="4"/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муниципальные должности 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 (далее – Положение), устанавливает порядок оформления и выдачи служебных удостоверений</w:t>
      </w:r>
      <w:r w:rsidRPr="00BE08D2">
        <w:rPr>
          <w:rFonts w:ascii="Times New Roman" w:hAnsi="Times New Roman" w:cs="Times New Roman"/>
          <w:sz w:val="28"/>
          <w:szCs w:val="28"/>
        </w:rPr>
        <w:t xml:space="preserve"> 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6D6AAB" w:rsidRPr="009B418A" w:rsidRDefault="006D6AAB" w:rsidP="00BE08D2">
      <w:pPr>
        <w:rPr>
          <w:rFonts w:ascii="Times New Roman" w:hAnsi="Times New Roman" w:cs="Times New Roman"/>
          <w:color w:val="FF0000"/>
          <w:sz w:val="28"/>
          <w:szCs w:val="28"/>
        </w:rPr>
      </w:pPr>
      <w:bookmarkStart w:id="6" w:name="sub_102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заместителем главы 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Старочамзинского сельского поселения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 Большеигнатовского муниципального района в установленном для документов строгой отчетности порядке.</w:t>
      </w:r>
    </w:p>
    <w:p w:rsidR="006D6AAB" w:rsidRPr="00BE08D2" w:rsidRDefault="006D6AAB" w:rsidP="00594BE7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bookmarkEnd w:id="7"/>
      <w:r w:rsidRPr="00BE08D2">
        <w:rPr>
          <w:rFonts w:ascii="Times New Roman" w:hAnsi="Times New Roman" w:cs="Times New Roman"/>
          <w:sz w:val="28"/>
          <w:szCs w:val="28"/>
        </w:rPr>
        <w:t>4. При увольнении со службы в связи с выходом на пенсию служащий считается находящимся в отставке, и служебное удостоверение остается у него на хранении.</w:t>
      </w:r>
    </w:p>
    <w:bookmarkEnd w:id="8"/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В случае прекращения полномочий служащего по иным основан</w:t>
      </w:r>
      <w:r>
        <w:rPr>
          <w:rFonts w:ascii="Times New Roman" w:hAnsi="Times New Roman" w:cs="Times New Roman"/>
          <w:sz w:val="28"/>
          <w:szCs w:val="28"/>
        </w:rPr>
        <w:t>иям удостоверение передается в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 w:rsidRPr="009B418A">
        <w:rPr>
          <w:rStyle w:val="a0"/>
          <w:rFonts w:ascii="Times New Roman" w:hAnsi="Times New Roman"/>
          <w:b w:val="0"/>
          <w:color w:val="auto"/>
          <w:sz w:val="28"/>
          <w:szCs w:val="28"/>
        </w:rPr>
        <w:t>Старочамзинского сельского поселения</w:t>
      </w:r>
      <w:r w:rsidRPr="009B418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</w:t>
      </w:r>
      <w:r w:rsidRPr="00BE08D2">
        <w:rPr>
          <w:rFonts w:ascii="Times New Roman" w:hAnsi="Times New Roman" w:cs="Times New Roman"/>
          <w:sz w:val="28"/>
          <w:szCs w:val="28"/>
        </w:rPr>
        <w:t>ого района для уничтожения.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Pr="007F3B1E" w:rsidRDefault="006D6AAB" w:rsidP="007F3B1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  <w:bookmarkEnd w:id="9"/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10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служебного удостоверения осуществляется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заместителем главы 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Старочамзинского сельского поселения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 Большеигнатовского муниципального района.</w:t>
      </w:r>
      <w:r w:rsidRPr="00BE08D2">
        <w:rPr>
          <w:rFonts w:ascii="Times New Roman" w:hAnsi="Times New Roman" w:cs="Times New Roman"/>
          <w:sz w:val="28"/>
          <w:szCs w:val="28"/>
        </w:rPr>
        <w:t xml:space="preserve">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6D6AAB" w:rsidRPr="009B418A" w:rsidRDefault="006D6AAB" w:rsidP="00BE08D2">
      <w:pPr>
        <w:rPr>
          <w:rFonts w:ascii="Times New Roman" w:hAnsi="Times New Roman" w:cs="Times New Roman"/>
          <w:color w:val="FF0000"/>
          <w:sz w:val="28"/>
          <w:szCs w:val="28"/>
        </w:rPr>
      </w:pPr>
      <w:bookmarkStart w:id="11" w:name="sub_206"/>
      <w:bookmarkEnd w:id="10"/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6. Служебное удостоверение Главы </w:t>
      </w:r>
      <w:r w:rsidRPr="009B418A">
        <w:rPr>
          <w:rStyle w:val="a0"/>
          <w:rFonts w:ascii="Times New Roman" w:hAnsi="Times New Roman"/>
          <w:b w:val="0"/>
          <w:color w:val="FF0000"/>
          <w:sz w:val="28"/>
          <w:szCs w:val="28"/>
        </w:rPr>
        <w:t>Старочамзинского сельского поселения</w:t>
      </w:r>
      <w:r w:rsidRPr="009B418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Б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ольшеигнатовского муниципального района подписывается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заместителем главы по работе в 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>Совет</w:t>
      </w:r>
      <w:r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 депутатов </w:t>
      </w:r>
      <w:r w:rsidRPr="009B418A">
        <w:rPr>
          <w:rStyle w:val="a0"/>
          <w:rFonts w:ascii="Times New Roman" w:hAnsi="Times New Roman"/>
          <w:color w:val="FF0000"/>
          <w:sz w:val="28"/>
          <w:szCs w:val="28"/>
        </w:rPr>
        <w:t>Старочамзинского сельского поселения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 Большеигнатовского муниципального района.</w:t>
      </w:r>
    </w:p>
    <w:bookmarkEnd w:id="11"/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района подписываются Главой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12" w:name="sub_207"/>
      <w:r w:rsidRPr="00BE08D2">
        <w:rPr>
          <w:rFonts w:ascii="Times New Roman" w:hAnsi="Times New Roman" w:cs="Times New Roman"/>
          <w:sz w:val="28"/>
          <w:szCs w:val="28"/>
        </w:rPr>
        <w:t>7. Служебные удостоверения вручаются служащим по позднее чем через 10 дней после их подписания уполномоченными на то лицами.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13" w:name="sub_208"/>
      <w:bookmarkEnd w:id="12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служащих, производятся за счет сметы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>дминистрации</w:t>
      </w:r>
      <w:r w:rsidRPr="009B418A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3"/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Pr="007F3B1E" w:rsidRDefault="006D6AAB" w:rsidP="007F3B1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  <w:bookmarkEnd w:id="14"/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15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16" w:name="sub_310"/>
      <w:bookmarkEnd w:id="15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17" w:name="sub_311"/>
      <w:bookmarkEnd w:id="16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либо об изменении данных, внесенных в удостоверение, подается Главе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D6AAB" w:rsidRPr="009B418A" w:rsidRDefault="006D6AAB" w:rsidP="00BE08D2">
      <w:pPr>
        <w:pStyle w:val="a5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Заявление об утрате удостоверения Главой </w:t>
      </w:r>
      <w:r w:rsidRPr="009B418A">
        <w:rPr>
          <w:rStyle w:val="a0"/>
          <w:rFonts w:ascii="Times New Roman" w:hAnsi="Times New Roman"/>
          <w:color w:val="FF0000"/>
          <w:sz w:val="28"/>
          <w:szCs w:val="28"/>
        </w:rPr>
        <w:t>Старочамзинского сельского поселения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 Большеигнатовского муниципального района либо об изменении данных, внесенных в удостоверение, подается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заместителю главы по работе в 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>Совет</w:t>
      </w:r>
      <w:r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Старочамзинского сельского поселения 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>Большеигнатовского муниципального района.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18" w:name="sub_312"/>
      <w:bookmarkEnd w:id="17"/>
      <w:r w:rsidRPr="00BE08D2">
        <w:rPr>
          <w:rFonts w:ascii="Times New Roman" w:hAnsi="Times New Roman" w:cs="Times New Roman"/>
          <w:sz w:val="28"/>
          <w:szCs w:val="28"/>
        </w:rPr>
        <w:t xml:space="preserve">12.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Заместитель главы Старочамзинского сельского поселения </w:t>
      </w:r>
      <w:r w:rsidRPr="009B418A">
        <w:rPr>
          <w:rFonts w:ascii="Times New Roman" w:hAnsi="Times New Roman" w:cs="Times New Roman"/>
          <w:color w:val="FF0000"/>
          <w:sz w:val="28"/>
          <w:szCs w:val="28"/>
        </w:rPr>
        <w:t xml:space="preserve"> Большеигнатовского муниципального района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не позднее чем через 30 дней после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bookmarkEnd w:id="18"/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19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0"/>
          <w:rFonts w:ascii="Times New Roman" w:hAnsi="Times New Roman"/>
          <w:b w:val="0"/>
          <w:color w:val="auto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  <w:bookmarkStart w:id="20" w:name="sub_314"/>
      <w:bookmarkEnd w:id="19"/>
      <w:r w:rsidRPr="00BE08D2">
        <w:rPr>
          <w:rFonts w:ascii="Times New Roman" w:hAnsi="Times New Roman" w:cs="Times New Roman"/>
          <w:sz w:val="28"/>
          <w:szCs w:val="28"/>
        </w:rPr>
        <w:t xml:space="preserve">14. Уничтожение служебных удостоверений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и оформляется протоколом.</w:t>
      </w:r>
    </w:p>
    <w:bookmarkEnd w:id="20"/>
    <w:p w:rsidR="006D6AAB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Pr="002C19D3" w:rsidRDefault="006D6AAB" w:rsidP="00390272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 w:rsidRPr="002C19D3">
        <w:rPr>
          <w:rStyle w:val="a"/>
          <w:rFonts w:ascii="Times New Roman" w:hAnsi="Times New Roman" w:cs="Times New Roman"/>
          <w:b w:val="0"/>
          <w:color w:val="auto"/>
        </w:rPr>
        <w:t>Утвержденный</w:t>
      </w:r>
    </w:p>
    <w:p w:rsidR="006D6AAB" w:rsidRDefault="006D6AAB" w:rsidP="00390272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 w:rsidRPr="002C19D3">
        <w:rPr>
          <w:rStyle w:val="a"/>
          <w:rFonts w:ascii="Times New Roman" w:hAnsi="Times New Roman" w:cs="Times New Roman"/>
          <w:b w:val="0"/>
          <w:color w:val="auto"/>
        </w:rPr>
        <w:t xml:space="preserve"> </w:t>
      </w:r>
      <w:hyperlink w:anchor="sub_0" w:history="1">
        <w:r w:rsidRPr="002C19D3">
          <w:rPr>
            <w:rStyle w:val="a0"/>
            <w:rFonts w:ascii="Times New Roman" w:hAnsi="Times New Roman"/>
            <w:b w:val="0"/>
            <w:color w:val="auto"/>
          </w:rPr>
          <w:t>решени</w:t>
        </w:r>
      </w:hyperlink>
      <w:r w:rsidRPr="002C19D3">
        <w:rPr>
          <w:rStyle w:val="a"/>
          <w:rFonts w:ascii="Times New Roman" w:hAnsi="Times New Roman" w:cs="Times New Roman"/>
          <w:b w:val="0"/>
          <w:color w:val="auto"/>
        </w:rPr>
        <w:t>ем Совета депутатов</w:t>
      </w:r>
    </w:p>
    <w:p w:rsidR="006D6AAB" w:rsidRPr="002C19D3" w:rsidRDefault="006D6AAB" w:rsidP="00390272">
      <w:pPr>
        <w:jc w:val="right"/>
        <w:rPr>
          <w:rStyle w:val="a"/>
          <w:rFonts w:ascii="Times New Roman" w:hAnsi="Times New Roman" w:cs="Times New Roman"/>
          <w:b w:val="0"/>
          <w:color w:val="auto"/>
        </w:rPr>
      </w:pPr>
      <w:r>
        <w:rPr>
          <w:rStyle w:val="a"/>
          <w:rFonts w:ascii="Times New Roman" w:hAnsi="Times New Roman" w:cs="Times New Roman"/>
          <w:b w:val="0"/>
          <w:color w:val="auto"/>
        </w:rPr>
        <w:t>Старочамзинского сельского поселения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br/>
        <w:t>Большеигнатовского муниципального района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br/>
        <w:t>от</w:t>
      </w:r>
      <w:r>
        <w:rPr>
          <w:rStyle w:val="a"/>
          <w:rFonts w:ascii="Times New Roman" w:hAnsi="Times New Roman" w:cs="Times New Roman"/>
          <w:b w:val="0"/>
          <w:color w:val="auto"/>
        </w:rPr>
        <w:t xml:space="preserve"> 09 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t xml:space="preserve"> </w:t>
      </w:r>
      <w:r>
        <w:rPr>
          <w:rStyle w:val="a"/>
          <w:rFonts w:ascii="Times New Roman" w:hAnsi="Times New Roman" w:cs="Times New Roman"/>
          <w:b w:val="0"/>
          <w:color w:val="auto"/>
        </w:rPr>
        <w:t>марта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t xml:space="preserve">  </w:t>
      </w:r>
      <w:smartTag w:uri="urn:schemas-microsoft-com:office:smarttags" w:element="metricconverter">
        <w:smartTagPr>
          <w:attr w:name="ProductID" w:val="2022 г"/>
        </w:smartTagPr>
        <w:r w:rsidRPr="002C19D3">
          <w:rPr>
            <w:rStyle w:val="a"/>
            <w:rFonts w:ascii="Times New Roman" w:hAnsi="Times New Roman" w:cs="Times New Roman"/>
            <w:b w:val="0"/>
            <w:color w:val="auto"/>
          </w:rPr>
          <w:t>2022 г</w:t>
        </w:r>
      </w:smartTag>
      <w:r w:rsidRPr="002C19D3">
        <w:rPr>
          <w:rStyle w:val="a"/>
          <w:rFonts w:ascii="Times New Roman" w:hAnsi="Times New Roman" w:cs="Times New Roman"/>
          <w:b w:val="0"/>
          <w:color w:val="auto"/>
        </w:rPr>
        <w:t>. № </w:t>
      </w:r>
      <w:bookmarkStart w:id="21" w:name="_GoBack"/>
      <w:bookmarkEnd w:id="21"/>
      <w:r>
        <w:rPr>
          <w:rStyle w:val="a"/>
          <w:rFonts w:ascii="Times New Roman" w:hAnsi="Times New Roman" w:cs="Times New Roman"/>
          <w:b w:val="0"/>
          <w:color w:val="auto"/>
        </w:rPr>
        <w:t>73</w:t>
      </w:r>
      <w:r w:rsidRPr="002C19D3">
        <w:rPr>
          <w:rStyle w:val="a"/>
          <w:rFonts w:ascii="Times New Roman" w:hAnsi="Times New Roman" w:cs="Times New Roman"/>
          <w:b w:val="0"/>
          <w:color w:val="auto"/>
        </w:rPr>
        <w:t xml:space="preserve"> </w:t>
      </w:r>
    </w:p>
    <w:p w:rsidR="006D6AAB" w:rsidRPr="002C19D3" w:rsidRDefault="006D6AAB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"/>
          <w:rFonts w:ascii="Times New Roman" w:hAnsi="Times New Roman" w:cs="Times New Roman"/>
          <w:bCs w:val="0"/>
          <w:color w:val="auto"/>
        </w:rPr>
        <w:t>«</w:t>
      </w:r>
      <w:r w:rsidRPr="002C19D3">
        <w:rPr>
          <w:rStyle w:val="a0"/>
          <w:rFonts w:ascii="Times New Roman" w:hAnsi="Times New Roman"/>
          <w:color w:val="auto"/>
        </w:rPr>
        <w:t>Об утверждении Положения об удостоверениях лиц,</w:t>
      </w:r>
    </w:p>
    <w:p w:rsidR="006D6AAB" w:rsidRPr="002C19D3" w:rsidRDefault="006D6AAB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 xml:space="preserve">замещающих муниципальные должности и </w:t>
      </w:r>
    </w:p>
    <w:p w:rsidR="006D6AAB" w:rsidRPr="002C19D3" w:rsidRDefault="006D6AAB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 xml:space="preserve">должности муниципальной службы </w:t>
      </w:r>
      <w:r>
        <w:rPr>
          <w:rStyle w:val="a0"/>
          <w:rFonts w:ascii="Times New Roman" w:hAnsi="Times New Roman"/>
          <w:color w:val="auto"/>
        </w:rPr>
        <w:t>Старочамзинского сельского поселения</w:t>
      </w:r>
    </w:p>
    <w:p w:rsidR="006D6AAB" w:rsidRPr="002C19D3" w:rsidRDefault="006D6AAB" w:rsidP="00390272">
      <w:pPr>
        <w:pStyle w:val="Heading1"/>
        <w:spacing w:before="0" w:after="0"/>
        <w:jc w:val="right"/>
        <w:rPr>
          <w:rStyle w:val="a"/>
          <w:rFonts w:ascii="Times New Roman" w:hAnsi="Times New Roman" w:cs="Times New Roman"/>
          <w:color w:val="auto"/>
        </w:rPr>
      </w:pPr>
      <w:r w:rsidRPr="002C19D3">
        <w:rPr>
          <w:rStyle w:val="a0"/>
          <w:rFonts w:ascii="Times New Roman" w:hAnsi="Times New Roman"/>
          <w:color w:val="auto"/>
        </w:rPr>
        <w:t>Большеигнатовского муниципального района</w:t>
      </w:r>
      <w:r w:rsidRPr="002C19D3">
        <w:rPr>
          <w:rStyle w:val="a"/>
          <w:rFonts w:ascii="Times New Roman" w:hAnsi="Times New Roman" w:cs="Times New Roman"/>
          <w:bCs w:val="0"/>
          <w:color w:val="auto"/>
        </w:rPr>
        <w:t>»</w:t>
      </w:r>
    </w:p>
    <w:p w:rsidR="006D6AAB" w:rsidRPr="00B6437B" w:rsidRDefault="006D6AAB" w:rsidP="00390272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390272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D6AAB" w:rsidRDefault="006D6AAB" w:rsidP="00BE08D2">
      <w:pPr>
        <w:pStyle w:val="Heading1"/>
        <w:spacing w:before="0" w:after="0"/>
        <w:rPr>
          <w:rStyle w:val="a0"/>
          <w:rFonts w:ascii="Times New Roman" w:hAnsi="Times New Roman"/>
          <w:color w:val="auto"/>
          <w:sz w:val="28"/>
          <w:szCs w:val="28"/>
        </w:rPr>
      </w:pPr>
      <w:r w:rsidRPr="00CA2823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замещающего </w:t>
      </w:r>
      <w:r w:rsidRPr="00D54B08">
        <w:rPr>
          <w:rStyle w:val="a0"/>
          <w:rFonts w:ascii="Times New Roman" w:hAnsi="Times New Roman"/>
          <w:b/>
          <w:color w:val="auto"/>
          <w:sz w:val="28"/>
          <w:szCs w:val="28"/>
        </w:rPr>
        <w:t>муниципальную должность</w:t>
      </w:r>
      <w:r w:rsidRPr="00CA2823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</w:p>
    <w:p w:rsidR="006D6AAB" w:rsidRPr="00CA2823" w:rsidRDefault="006D6AAB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A2823">
        <w:rPr>
          <w:rStyle w:val="a0"/>
          <w:rFonts w:ascii="Times New Roman" w:hAnsi="Times New Roman"/>
          <w:color w:val="auto"/>
          <w:sz w:val="28"/>
          <w:szCs w:val="28"/>
        </w:rPr>
        <w:t>и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t xml:space="preserve"> должность муниципальной службы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BE08D2">
      <w:pPr>
        <w:pStyle w:val="a4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CA2823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Pr="00CA2823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__</w:t>
      </w:r>
    </w:p>
    <w:p w:rsidR="006D6AAB" w:rsidRPr="00CA2823" w:rsidRDefault="006D6AAB" w:rsidP="00CA2823"/>
    <w:tbl>
      <w:tblPr>
        <w:tblW w:w="0" w:type="auto"/>
        <w:tblLook w:val="00A0"/>
      </w:tblPr>
      <w:tblGrid>
        <w:gridCol w:w="2992"/>
        <w:gridCol w:w="6573"/>
      </w:tblGrid>
      <w:tr w:rsidR="006D6AAB" w:rsidRPr="00814D51" w:rsidTr="00814D51">
        <w:trPr>
          <w:trHeight w:val="1879"/>
        </w:trPr>
        <w:tc>
          <w:tcPr>
            <w:tcW w:w="3227" w:type="dxa"/>
          </w:tcPr>
          <w:p w:rsidR="006D6AAB" w:rsidRPr="00814D51" w:rsidRDefault="006D6AAB"/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440"/>
            </w:tblGrid>
            <w:tr w:rsidR="006D6AAB" w:rsidRPr="00814D51" w:rsidTr="00CA2823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6AAB" w:rsidRPr="00814D51" w:rsidRDefault="006D6AAB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  <w:p w:rsidR="006D6AAB" w:rsidRPr="00814D51" w:rsidRDefault="006D6AAB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814D51">
                    <w:rPr>
                      <w:rFonts w:ascii="Times New Roman" w:hAnsi="Times New Roman" w:cs="Times New Roman"/>
                      <w:szCs w:val="28"/>
                    </w:rPr>
                    <w:t>Место</w:t>
                  </w:r>
                </w:p>
                <w:p w:rsidR="006D6AAB" w:rsidRPr="00814D51" w:rsidRDefault="006D6AAB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4D51">
                    <w:rPr>
                      <w:rFonts w:ascii="Times New Roman" w:hAnsi="Times New Roman" w:cs="Times New Roman"/>
                      <w:szCs w:val="28"/>
                    </w:rPr>
                    <w:t>для фото</w:t>
                  </w:r>
                </w:p>
              </w:tc>
            </w:tr>
          </w:tbl>
          <w:p w:rsidR="006D6AAB" w:rsidRPr="00814D51" w:rsidRDefault="006D6AAB" w:rsidP="00814D5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6D6AAB" w:rsidRPr="00814D51" w:rsidRDefault="006D6AAB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AAB" w:rsidRPr="00814D51" w:rsidRDefault="006D6AAB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14D51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___________________________</w:t>
            </w:r>
          </w:p>
          <w:p w:rsidR="006D6AAB" w:rsidRPr="00814D51" w:rsidRDefault="006D6AAB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14D51">
              <w:rPr>
                <w:rFonts w:ascii="Times New Roman" w:hAnsi="Times New Roman" w:cs="Times New Roman"/>
                <w:sz w:val="28"/>
                <w:szCs w:val="28"/>
              </w:rPr>
              <w:t>Имя _______________________________</w:t>
            </w:r>
          </w:p>
          <w:p w:rsidR="006D6AAB" w:rsidRPr="00814D51" w:rsidRDefault="006D6AAB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14D51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___________________________</w:t>
            </w:r>
          </w:p>
          <w:p w:rsidR="006D6AAB" w:rsidRPr="00814D51" w:rsidRDefault="006D6AAB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14D51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_________________________</w:t>
            </w:r>
          </w:p>
          <w:p w:rsidR="006D6AAB" w:rsidRPr="00814D51" w:rsidRDefault="006D6AAB" w:rsidP="00814D5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6AAB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Pr="00BE08D2" w:rsidRDefault="006D6AAB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6D6AAB" w:rsidRPr="00BE08D2" w:rsidRDefault="006D6AAB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        ____________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_________________</w:t>
      </w:r>
    </w:p>
    <w:p w:rsidR="006D6AAB" w:rsidRPr="00CA2823" w:rsidRDefault="006D6AAB" w:rsidP="00BE08D2">
      <w:pPr>
        <w:pStyle w:val="a4"/>
        <w:rPr>
          <w:rFonts w:ascii="Times New Roman" w:hAnsi="Times New Roman" w:cs="Times New Roman"/>
          <w:szCs w:val="28"/>
        </w:rPr>
      </w:pPr>
      <w:r w:rsidRPr="00CA2823">
        <w:rPr>
          <w:rFonts w:ascii="Times New Roman" w:hAnsi="Times New Roman" w:cs="Times New Roman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Cs w:val="28"/>
        </w:rPr>
        <w:t xml:space="preserve">       </w:t>
      </w:r>
      <w:r w:rsidRPr="00CA2823">
        <w:rPr>
          <w:rFonts w:ascii="Times New Roman" w:hAnsi="Times New Roman" w:cs="Times New Roman"/>
          <w:szCs w:val="28"/>
        </w:rPr>
        <w:t xml:space="preserve">(подпись)           </w:t>
      </w:r>
      <w:r>
        <w:rPr>
          <w:rFonts w:ascii="Times New Roman" w:hAnsi="Times New Roman" w:cs="Times New Roman"/>
          <w:szCs w:val="28"/>
        </w:rPr>
        <w:t xml:space="preserve">    </w:t>
      </w:r>
      <w:r w:rsidRPr="00CA2823">
        <w:rPr>
          <w:rFonts w:ascii="Times New Roman" w:hAnsi="Times New Roman" w:cs="Times New Roman"/>
          <w:szCs w:val="28"/>
        </w:rPr>
        <w:t>(ФИО)</w:t>
      </w:r>
    </w:p>
    <w:p w:rsidR="006D6AAB" w:rsidRPr="00BE08D2" w:rsidRDefault="006D6AAB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Pr="00BE08D2" w:rsidRDefault="006D6AAB" w:rsidP="00BE08D2">
      <w:pPr>
        <w:rPr>
          <w:rFonts w:ascii="Times New Roman" w:hAnsi="Times New Roman" w:cs="Times New Roman"/>
          <w:sz w:val="28"/>
          <w:szCs w:val="28"/>
        </w:rPr>
      </w:pP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* Описание удостоверения</w:t>
      </w: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Данные сведения заверяются подписью </w:t>
      </w:r>
      <w:r w:rsidRPr="000168ED">
        <w:rPr>
          <w:rFonts w:ascii="Times New Roman" w:hAnsi="Times New Roman" w:cs="Times New Roman"/>
          <w:szCs w:val="28"/>
        </w:rPr>
        <w:t>Главы</w:t>
      </w:r>
      <w:r>
        <w:rPr>
          <w:rFonts w:ascii="Times New Roman" w:hAnsi="Times New Roman" w:cs="Times New Roman"/>
          <w:szCs w:val="28"/>
        </w:rPr>
        <w:t xml:space="preserve"> Старочамзинского сельского поселения</w:t>
      </w:r>
      <w:r w:rsidRPr="000168ED">
        <w:rPr>
          <w:rFonts w:ascii="Times New Roman" w:hAnsi="Times New Roman" w:cs="Times New Roman"/>
          <w:szCs w:val="28"/>
        </w:rPr>
        <w:t xml:space="preserve"> Большеигнатовского муниципального района и печатью Администрации</w:t>
      </w:r>
      <w:r>
        <w:rPr>
          <w:rFonts w:ascii="Times New Roman" w:hAnsi="Times New Roman" w:cs="Times New Roman"/>
          <w:szCs w:val="28"/>
        </w:rPr>
        <w:t xml:space="preserve"> Старочамзинского сельского поселения </w:t>
      </w:r>
      <w:r w:rsidRPr="000168ED">
        <w:rPr>
          <w:rFonts w:ascii="Times New Roman" w:hAnsi="Times New Roman" w:cs="Times New Roman"/>
          <w:szCs w:val="28"/>
        </w:rPr>
        <w:t xml:space="preserve"> Большеигнатовского </w:t>
      </w:r>
      <w:r w:rsidRPr="00D54B08">
        <w:rPr>
          <w:rFonts w:ascii="Times New Roman" w:hAnsi="Times New Roman" w:cs="Times New Roman"/>
          <w:szCs w:val="28"/>
        </w:rPr>
        <w:t xml:space="preserve">муниципального района – в 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  <w:szCs w:val="28"/>
        </w:rPr>
        <w:t>заместителя главы по работе в</w:t>
      </w:r>
      <w:r w:rsidRPr="00D54B08">
        <w:rPr>
          <w:rFonts w:ascii="Times New Roman" w:hAnsi="Times New Roman" w:cs="Times New Roman"/>
          <w:szCs w:val="28"/>
        </w:rPr>
        <w:t xml:space="preserve"> Совет</w:t>
      </w:r>
      <w:r>
        <w:rPr>
          <w:rFonts w:ascii="Times New Roman" w:hAnsi="Times New Roman" w:cs="Times New Roman"/>
          <w:szCs w:val="28"/>
        </w:rPr>
        <w:t>е</w:t>
      </w:r>
      <w:r w:rsidRPr="00D54B08">
        <w:rPr>
          <w:rFonts w:ascii="Times New Roman" w:hAnsi="Times New Roman" w:cs="Times New Roman"/>
          <w:szCs w:val="28"/>
        </w:rPr>
        <w:t xml:space="preserve"> депутатов </w:t>
      </w:r>
      <w:r>
        <w:rPr>
          <w:rFonts w:ascii="Times New Roman" w:hAnsi="Times New Roman" w:cs="Times New Roman"/>
          <w:szCs w:val="28"/>
        </w:rPr>
        <w:t xml:space="preserve">Старочамзинского сельского поселения Большеигнатовского </w:t>
      </w:r>
      <w:r w:rsidRPr="00D54B08">
        <w:rPr>
          <w:rFonts w:ascii="Times New Roman" w:hAnsi="Times New Roman" w:cs="Times New Roman"/>
          <w:szCs w:val="28"/>
        </w:rPr>
        <w:t>муниципального района</w:t>
      </w:r>
      <w:r>
        <w:rPr>
          <w:rFonts w:ascii="Times New Roman" w:hAnsi="Times New Roman" w:cs="Times New Roman"/>
          <w:szCs w:val="28"/>
        </w:rPr>
        <w:t xml:space="preserve">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удостоверении Главы </w:t>
      </w:r>
      <w:r>
        <w:rPr>
          <w:rFonts w:ascii="Times New Roman" w:hAnsi="Times New Roman" w:cs="Times New Roman"/>
          <w:szCs w:val="28"/>
        </w:rPr>
        <w:t xml:space="preserve"> Старочамзинского сельского поселения Большеигнатовского</w:t>
      </w:r>
      <w:r w:rsidRPr="00D54B08">
        <w:rPr>
          <w:rFonts w:ascii="Times New Roman" w:hAnsi="Times New Roman" w:cs="Times New Roman"/>
          <w:szCs w:val="28"/>
        </w:rPr>
        <w:t xml:space="preserve"> муниципального района. </w:t>
      </w: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Фотография владельца удостоверения заверяется </w:t>
      </w:r>
      <w:r w:rsidRPr="000F1655">
        <w:rPr>
          <w:rFonts w:ascii="Times New Roman" w:hAnsi="Times New Roman" w:cs="Times New Roman"/>
          <w:szCs w:val="28"/>
        </w:rPr>
        <w:t xml:space="preserve">печатью Администрации </w:t>
      </w:r>
      <w:r>
        <w:rPr>
          <w:rFonts w:ascii="Times New Roman" w:hAnsi="Times New Roman" w:cs="Times New Roman"/>
          <w:szCs w:val="28"/>
        </w:rPr>
        <w:t xml:space="preserve">Старочамзинского сельского поселения </w:t>
      </w:r>
      <w:r w:rsidRPr="000F1655">
        <w:rPr>
          <w:rFonts w:ascii="Times New Roman" w:hAnsi="Times New Roman" w:cs="Times New Roman"/>
          <w:szCs w:val="28"/>
        </w:rPr>
        <w:t xml:space="preserve">Большеигнатовского муниципального района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  <w:szCs w:val="28"/>
        </w:rPr>
        <w:t>заместителя главы по работе в</w:t>
      </w:r>
      <w:r w:rsidRPr="00D54B08">
        <w:rPr>
          <w:rFonts w:ascii="Times New Roman" w:hAnsi="Times New Roman" w:cs="Times New Roman"/>
          <w:szCs w:val="28"/>
        </w:rPr>
        <w:t xml:space="preserve"> Совет</w:t>
      </w:r>
      <w:r>
        <w:rPr>
          <w:rFonts w:ascii="Times New Roman" w:hAnsi="Times New Roman" w:cs="Times New Roman"/>
          <w:szCs w:val="28"/>
        </w:rPr>
        <w:t>е</w:t>
      </w:r>
      <w:r w:rsidRPr="00D54B08">
        <w:rPr>
          <w:rFonts w:ascii="Times New Roman" w:hAnsi="Times New Roman" w:cs="Times New Roman"/>
          <w:szCs w:val="28"/>
        </w:rPr>
        <w:t xml:space="preserve"> депутатов </w:t>
      </w:r>
      <w:r>
        <w:rPr>
          <w:rFonts w:ascii="Times New Roman" w:hAnsi="Times New Roman" w:cs="Times New Roman"/>
          <w:szCs w:val="28"/>
        </w:rPr>
        <w:t xml:space="preserve">Старочамзинского сельского поселения </w:t>
      </w:r>
      <w:r w:rsidRPr="00D54B08">
        <w:rPr>
          <w:rFonts w:ascii="Times New Roman" w:hAnsi="Times New Roman" w:cs="Times New Roman"/>
          <w:szCs w:val="28"/>
        </w:rPr>
        <w:t xml:space="preserve">– в удостоверении Главы </w:t>
      </w:r>
      <w:r>
        <w:rPr>
          <w:rFonts w:ascii="Times New Roman" w:hAnsi="Times New Roman" w:cs="Times New Roman"/>
          <w:szCs w:val="28"/>
        </w:rPr>
        <w:t>Старочамзинского сельского поселения Большеигнатовского</w:t>
      </w:r>
      <w:r w:rsidRPr="00D54B08">
        <w:rPr>
          <w:rFonts w:ascii="Times New Roman" w:hAnsi="Times New Roman" w:cs="Times New Roman"/>
          <w:szCs w:val="28"/>
        </w:rPr>
        <w:t xml:space="preserve"> муниципального района. Цвет оттиска печати должен быть синим. </w:t>
      </w: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6D6AAB" w:rsidRPr="00D54B08" w:rsidRDefault="006D6AAB" w:rsidP="00D54B08">
      <w:pPr>
        <w:rPr>
          <w:rFonts w:ascii="Times New Roman" w:hAnsi="Times New Roman" w:cs="Times New Roman"/>
          <w:szCs w:val="28"/>
        </w:rPr>
      </w:pPr>
      <w:r w:rsidRPr="00D54B08">
        <w:rPr>
          <w:rFonts w:ascii="Times New Roman" w:hAnsi="Times New Roman" w:cs="Times New Roman"/>
          <w:szCs w:val="28"/>
        </w:rPr>
        <w:t>5. Удостоверение, не соответствующее описанию, а также с исправлениями, является недействительным.</w:t>
      </w: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p w:rsidR="006D6AAB" w:rsidRPr="00583388" w:rsidRDefault="006D6AAB" w:rsidP="00583388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  <w:b/>
          <w:color w:val="000000"/>
          <w:spacing w:val="-16"/>
          <w:sz w:val="34"/>
          <w:szCs w:val="34"/>
        </w:rPr>
        <w:t xml:space="preserve"> </w:t>
      </w:r>
    </w:p>
    <w:p w:rsidR="006D6AAB" w:rsidRPr="00BE08D2" w:rsidRDefault="006D6AAB" w:rsidP="00D54B08">
      <w:pPr>
        <w:rPr>
          <w:rFonts w:ascii="Times New Roman" w:hAnsi="Times New Roman" w:cs="Times New Roman"/>
          <w:sz w:val="28"/>
          <w:szCs w:val="28"/>
        </w:rPr>
      </w:pPr>
    </w:p>
    <w:sectPr w:rsidR="006D6AAB" w:rsidRPr="00BE08D2" w:rsidSect="00467B3E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3F2"/>
    <w:rsid w:val="000168ED"/>
    <w:rsid w:val="000D0D1F"/>
    <w:rsid w:val="000D6B86"/>
    <w:rsid w:val="000F1655"/>
    <w:rsid w:val="00102AD3"/>
    <w:rsid w:val="00187D53"/>
    <w:rsid w:val="001F4961"/>
    <w:rsid w:val="001F6056"/>
    <w:rsid w:val="00224A8D"/>
    <w:rsid w:val="00233BC7"/>
    <w:rsid w:val="002B33F2"/>
    <w:rsid w:val="002B6CBC"/>
    <w:rsid w:val="002C19D3"/>
    <w:rsid w:val="002D4568"/>
    <w:rsid w:val="002E6BF8"/>
    <w:rsid w:val="002F724E"/>
    <w:rsid w:val="00390272"/>
    <w:rsid w:val="00467B3E"/>
    <w:rsid w:val="00583388"/>
    <w:rsid w:val="00594BE7"/>
    <w:rsid w:val="00636598"/>
    <w:rsid w:val="00661722"/>
    <w:rsid w:val="00674FD7"/>
    <w:rsid w:val="006C3A2A"/>
    <w:rsid w:val="006D6AAB"/>
    <w:rsid w:val="00707529"/>
    <w:rsid w:val="0073565B"/>
    <w:rsid w:val="007F3B1E"/>
    <w:rsid w:val="00814D51"/>
    <w:rsid w:val="0089653E"/>
    <w:rsid w:val="008F7F7D"/>
    <w:rsid w:val="009B418A"/>
    <w:rsid w:val="009C1E5E"/>
    <w:rsid w:val="00A66DC7"/>
    <w:rsid w:val="00B6437B"/>
    <w:rsid w:val="00B851DD"/>
    <w:rsid w:val="00BE08D2"/>
    <w:rsid w:val="00C24532"/>
    <w:rsid w:val="00CA2823"/>
    <w:rsid w:val="00CE64DD"/>
    <w:rsid w:val="00D2730A"/>
    <w:rsid w:val="00D54B08"/>
    <w:rsid w:val="00D5704A"/>
    <w:rsid w:val="00D618FC"/>
    <w:rsid w:val="00D64971"/>
    <w:rsid w:val="00D8375D"/>
    <w:rsid w:val="00D924F1"/>
    <w:rsid w:val="00D95285"/>
    <w:rsid w:val="00DF30E2"/>
    <w:rsid w:val="00E336BD"/>
    <w:rsid w:val="00F7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56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456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D456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2D4568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2D4568"/>
    <w:rPr>
      <w:rFonts w:cs="Times New Roman"/>
      <w:bCs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D4568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D456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Нормальный (таблица)"/>
    <w:basedOn w:val="Normal"/>
    <w:next w:val="Normal"/>
    <w:uiPriority w:val="99"/>
    <w:rsid w:val="002D4568"/>
    <w:pPr>
      <w:ind w:firstLine="0"/>
    </w:pPr>
  </w:style>
  <w:style w:type="paragraph" w:customStyle="1" w:styleId="a4">
    <w:name w:val="Таблицы (моноширинный)"/>
    <w:basedOn w:val="Normal"/>
    <w:next w:val="Normal"/>
    <w:uiPriority w:val="99"/>
    <w:rsid w:val="002D4568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Normal"/>
    <w:next w:val="Normal"/>
    <w:uiPriority w:val="99"/>
    <w:rsid w:val="002D4568"/>
    <w:pPr>
      <w:ind w:firstLine="0"/>
      <w:jc w:val="left"/>
    </w:pPr>
  </w:style>
  <w:style w:type="character" w:customStyle="1" w:styleId="a6">
    <w:name w:val="Цветовое выделение для Текст"/>
    <w:uiPriority w:val="99"/>
    <w:rsid w:val="002D4568"/>
  </w:style>
  <w:style w:type="table" w:styleId="TableGrid">
    <w:name w:val="Table Grid"/>
    <w:basedOn w:val="TableNormal"/>
    <w:uiPriority w:val="99"/>
    <w:rsid w:val="00CA282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67B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7B3E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Normal"/>
    <w:uiPriority w:val="99"/>
    <w:rsid w:val="005833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200</TotalTime>
  <Pages>6</Pages>
  <Words>1423</Words>
  <Characters>8115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Администрация</cp:lastModifiedBy>
  <cp:revision>27</cp:revision>
  <cp:lastPrinted>2022-02-22T06:39:00Z</cp:lastPrinted>
  <dcterms:created xsi:type="dcterms:W3CDTF">2022-01-13T13:24:00Z</dcterms:created>
  <dcterms:modified xsi:type="dcterms:W3CDTF">2022-03-09T06:43:00Z</dcterms:modified>
</cp:coreProperties>
</file>