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2BA" w:rsidRPr="003C2510" w:rsidRDefault="005A72BA" w:rsidP="003C251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Администрация  </w:t>
      </w:r>
      <w:r>
        <w:rPr>
          <w:rFonts w:ascii="Times New Roman" w:hAnsi="Times New Roman"/>
          <w:b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b/>
          <w:sz w:val="28"/>
          <w:szCs w:val="28"/>
        </w:rPr>
        <w:t>сельского поселения Большеигнатовского муниципального района</w:t>
      </w:r>
    </w:p>
    <w:p w:rsidR="005A72BA" w:rsidRPr="003C2510" w:rsidRDefault="005A72BA" w:rsidP="003C251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36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Республики  Мордовия  </w:t>
      </w:r>
      <w:r w:rsidRPr="003C2510">
        <w:rPr>
          <w:rFonts w:ascii="Times New Roman" w:hAnsi="Times New Roman"/>
          <w:b/>
          <w:sz w:val="36"/>
        </w:rPr>
        <w:t xml:space="preserve">                     </w:t>
      </w:r>
    </w:p>
    <w:p w:rsidR="005A72BA" w:rsidRPr="003C2510" w:rsidRDefault="005A72BA" w:rsidP="00DD0C2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z w:val="28"/>
        </w:rPr>
      </w:pPr>
      <w:r w:rsidRPr="003C2510">
        <w:rPr>
          <w:rFonts w:ascii="Times New Roman" w:hAnsi="Times New Roman"/>
          <w:b/>
          <w:sz w:val="32"/>
          <w:szCs w:val="32"/>
        </w:rPr>
        <w:t>ПОСТАНОВЛЕНИЕ</w:t>
      </w:r>
    </w:p>
    <w:p w:rsidR="005A72BA" w:rsidRPr="003C2510" w:rsidRDefault="005A72BA" w:rsidP="00DD0C2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</w:rPr>
      </w:pPr>
      <w:r>
        <w:rPr>
          <w:rFonts w:ascii="Times New Roman" w:hAnsi="Times New Roman"/>
          <w:sz w:val="28"/>
        </w:rPr>
        <w:t xml:space="preserve">24 февраля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</w:rPr>
          <w:t>2022</w:t>
        </w:r>
        <w:r w:rsidRPr="003C2510">
          <w:rPr>
            <w:rFonts w:ascii="Times New Roman" w:hAnsi="Times New Roman"/>
            <w:sz w:val="28"/>
          </w:rPr>
          <w:t xml:space="preserve"> г</w:t>
        </w:r>
      </w:smartTag>
      <w:r w:rsidRPr="003C2510">
        <w:rPr>
          <w:rFonts w:ascii="Times New Roman" w:hAnsi="Times New Roman"/>
          <w:sz w:val="28"/>
        </w:rPr>
        <w:t xml:space="preserve">.                                                                             № </w:t>
      </w:r>
      <w:r>
        <w:rPr>
          <w:rFonts w:ascii="Times New Roman" w:hAnsi="Times New Roman"/>
          <w:sz w:val="28"/>
        </w:rPr>
        <w:t>15</w:t>
      </w:r>
    </w:p>
    <w:p w:rsidR="005A72BA" w:rsidRPr="003C2510" w:rsidRDefault="005A72BA" w:rsidP="00DD0C2F">
      <w:pPr>
        <w:tabs>
          <w:tab w:val="left" w:pos="-2552"/>
          <w:tab w:val="left" w:pos="4340"/>
        </w:tabs>
        <w:ind w:left="-100" w:firstLine="640"/>
        <w:jc w:val="center"/>
        <w:rPr>
          <w:rFonts w:ascii="Times New Roman" w:hAnsi="Times New Roman"/>
          <w:b/>
          <w:spacing w:val="8"/>
        </w:rPr>
      </w:pPr>
      <w:r w:rsidRPr="003C2510">
        <w:rPr>
          <w:rFonts w:ascii="Times New Roman" w:hAnsi="Times New Roman"/>
          <w:b/>
          <w:spacing w:val="8"/>
        </w:rPr>
        <w:t xml:space="preserve">с. </w:t>
      </w:r>
      <w:r>
        <w:rPr>
          <w:rFonts w:ascii="Times New Roman" w:hAnsi="Times New Roman"/>
          <w:b/>
          <w:spacing w:val="8"/>
        </w:rPr>
        <w:t>Старое Чамзино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3C2510">
        <w:rPr>
          <w:rFonts w:ascii="Times New Roman" w:hAnsi="Times New Roman"/>
          <w:b/>
          <w:spacing w:val="8"/>
          <w:sz w:val="28"/>
          <w:szCs w:val="28"/>
        </w:rPr>
        <w:t>О подготовке к пр</w:t>
      </w:r>
      <w:r>
        <w:rPr>
          <w:rFonts w:ascii="Times New Roman" w:hAnsi="Times New Roman"/>
          <w:b/>
          <w:spacing w:val="8"/>
          <w:sz w:val="28"/>
          <w:szCs w:val="28"/>
        </w:rPr>
        <w:t>охождению весеннего паводка 2022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года в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Старочамзинском 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>сельском поселении Большеигнатовского муниципального района Республики Мордовия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</w:p>
    <w:p w:rsidR="005A72BA" w:rsidRPr="003C2510" w:rsidRDefault="005A72BA" w:rsidP="00DD0C2F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          Во исполнение Федеральных законов от 21.12.1994 г. № 68-ФЗ «О защите населения и территорий от чрезвычайных ситуаций природного и техногенного характера», от 21 июля </w:t>
      </w:r>
      <w:smartTag w:uri="urn:schemas-microsoft-com:office:smarttags" w:element="metricconverter">
        <w:smartTagPr>
          <w:attr w:name="ProductID" w:val="1997 г"/>
        </w:smartTagPr>
        <w:r w:rsidRPr="003C2510">
          <w:rPr>
            <w:rFonts w:ascii="Times New Roman" w:hAnsi="Times New Roman"/>
            <w:spacing w:val="8"/>
            <w:sz w:val="28"/>
            <w:szCs w:val="28"/>
          </w:rPr>
          <w:t>1997 г</w:t>
        </w:r>
      </w:smartTag>
      <w:r w:rsidRPr="003C2510">
        <w:rPr>
          <w:rFonts w:ascii="Times New Roman" w:hAnsi="Times New Roman"/>
          <w:spacing w:val="8"/>
          <w:sz w:val="28"/>
          <w:szCs w:val="28"/>
        </w:rPr>
        <w:t>. № 117-ФЗ «О безопасности гидротехнических сооружений» и в целях своевременного проведения подготовительных мер</w:t>
      </w:r>
      <w:r>
        <w:rPr>
          <w:rFonts w:ascii="Times New Roman" w:hAnsi="Times New Roman"/>
          <w:spacing w:val="8"/>
          <w:sz w:val="28"/>
          <w:szCs w:val="28"/>
        </w:rPr>
        <w:t>оприятий к пропуску паводка 2022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года, предотвращения случаев возникновения чрезвычайных ситуаций, снижения ущерба от вредного воздействия вод, администрация </w:t>
      </w:r>
      <w:r>
        <w:rPr>
          <w:rFonts w:ascii="Times New Roman" w:hAnsi="Times New Roman"/>
          <w:spacing w:val="8"/>
          <w:sz w:val="28"/>
          <w:szCs w:val="28"/>
        </w:rPr>
        <w:t xml:space="preserve">Старорчамзинского </w:t>
      </w:r>
      <w:r w:rsidRPr="003C2510">
        <w:rPr>
          <w:rFonts w:ascii="Times New Roman" w:hAnsi="Times New Roman"/>
          <w:spacing w:val="8"/>
          <w:sz w:val="28"/>
          <w:szCs w:val="28"/>
        </w:rPr>
        <w:t>сельского поселения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постановляет: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   </w:t>
      </w:r>
    </w:p>
    <w:p w:rsidR="005A72BA" w:rsidRPr="003C2510" w:rsidRDefault="005A72BA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    1.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>Утвердить прилагаемый состав противопаводковой комиссии (приложение №1)</w:t>
      </w:r>
    </w:p>
    <w:p w:rsidR="005A72BA" w:rsidRPr="003C2510" w:rsidRDefault="005A72BA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2.Утвердить график дежурства  на </w:t>
      </w:r>
      <w:r>
        <w:rPr>
          <w:rFonts w:ascii="Times New Roman" w:hAnsi="Times New Roman"/>
          <w:color w:val="000000"/>
          <w:sz w:val="28"/>
          <w:szCs w:val="28"/>
        </w:rPr>
        <w:t>время весеннего паводка 2022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на ГTС пруда на ручье </w:t>
      </w:r>
      <w:r>
        <w:rPr>
          <w:rFonts w:ascii="Times New Roman" w:hAnsi="Times New Roman"/>
          <w:color w:val="000000"/>
          <w:spacing w:val="8"/>
          <w:sz w:val="28"/>
          <w:szCs w:val="28"/>
        </w:rPr>
        <w:t xml:space="preserve">Коверин с.Атяшево 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>(приложение №2)</w:t>
      </w:r>
    </w:p>
    <w:p w:rsidR="005A72BA" w:rsidRPr="003C2510" w:rsidRDefault="005A72BA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3.Назначить ответственным за подготовку к приему и пропуску весеннего паводка </w:t>
      </w:r>
      <w:r w:rsidRPr="003C2510">
        <w:rPr>
          <w:rFonts w:ascii="Times New Roman" w:hAnsi="Times New Roman"/>
          <w:sz w:val="28"/>
          <w:szCs w:val="28"/>
        </w:rPr>
        <w:t xml:space="preserve">на ГТС пруда на ручье </w:t>
      </w:r>
      <w:r>
        <w:rPr>
          <w:rFonts w:ascii="Times New Roman" w:hAnsi="Times New Roman"/>
          <w:color w:val="000000"/>
          <w:spacing w:val="8"/>
          <w:sz w:val="28"/>
          <w:szCs w:val="28"/>
        </w:rPr>
        <w:t xml:space="preserve">Коверин с.Атяшево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251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.А.Дурнова</w:t>
      </w:r>
      <w:r w:rsidRPr="003C25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C2510">
        <w:rPr>
          <w:rFonts w:ascii="Times New Roman" w:hAnsi="Times New Roman"/>
          <w:sz w:val="28"/>
          <w:szCs w:val="28"/>
        </w:rPr>
        <w:t>по согласованию</w:t>
      </w:r>
      <w:r>
        <w:rPr>
          <w:rFonts w:ascii="Times New Roman" w:hAnsi="Times New Roman"/>
          <w:sz w:val="28"/>
          <w:szCs w:val="28"/>
        </w:rPr>
        <w:t>)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4.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Ответственность за организацию и проведение пропуска половодья, предотвращение аварий и  возникновение чрезвычайных ситуаций на водных объектах и в их водоохранных зонах возложить на Главу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Н.В.Зайкину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5.Постановление вступает в силу со дня его подписания и подлежит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официальному опубл</w:t>
      </w:r>
      <w:r>
        <w:rPr>
          <w:rFonts w:ascii="Times New Roman" w:hAnsi="Times New Roman"/>
          <w:spacing w:val="8"/>
          <w:sz w:val="28"/>
          <w:szCs w:val="28"/>
        </w:rPr>
        <w:t>икованию в местной газете «Голос</w:t>
      </w:r>
      <w:r w:rsidRPr="003C2510">
        <w:rPr>
          <w:rFonts w:ascii="Times New Roman" w:hAnsi="Times New Roman"/>
          <w:spacing w:val="8"/>
          <w:sz w:val="28"/>
          <w:szCs w:val="28"/>
        </w:rPr>
        <w:t>»</w:t>
      </w:r>
    </w:p>
    <w:p w:rsidR="005A72BA" w:rsidRPr="003C2510" w:rsidRDefault="005A72BA" w:rsidP="003C2510">
      <w:pPr>
        <w:rPr>
          <w:rFonts w:ascii="Times New Roman" w:hAnsi="Times New Roman"/>
          <w:spacing w:val="8"/>
          <w:sz w:val="28"/>
          <w:szCs w:val="28"/>
        </w:rPr>
      </w:pPr>
    </w:p>
    <w:p w:rsidR="005A72BA" w:rsidRPr="003C2510" w:rsidRDefault="005A72BA" w:rsidP="003C2510">
      <w:pPr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Глава </w:t>
      </w:r>
      <w:r>
        <w:rPr>
          <w:rFonts w:ascii="Times New Roman" w:hAnsi="Times New Roman"/>
          <w:spacing w:val="8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сельского поселения     </w:t>
      </w:r>
      <w:r>
        <w:rPr>
          <w:rFonts w:ascii="Times New Roman" w:hAnsi="Times New Roman"/>
          <w:spacing w:val="8"/>
          <w:sz w:val="28"/>
          <w:szCs w:val="28"/>
        </w:rPr>
        <w:t xml:space="preserve">          Н.В.Зайкина             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                         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Приложение № 1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Утвержден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постановлением администрации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Старочмзинского </w:t>
      </w:r>
      <w:r w:rsidRPr="003C2510">
        <w:rPr>
          <w:rFonts w:ascii="Times New Roman" w:hAnsi="Times New Roman"/>
        </w:rPr>
        <w:t>сельского поселения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Большеигнатовского муниципального района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Республики Мордовия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24.02.2022</w:t>
      </w:r>
      <w:r w:rsidRPr="003C2510">
        <w:rPr>
          <w:rFonts w:ascii="Times New Roman" w:hAnsi="Times New Roman"/>
        </w:rPr>
        <w:t xml:space="preserve"> г. №1</w:t>
      </w:r>
      <w:r>
        <w:rPr>
          <w:rFonts w:ascii="Times New Roman" w:hAnsi="Times New Roman"/>
        </w:rPr>
        <w:t>5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26414E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Состав противопаводковой комиссии                                     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сельского поселения</w:t>
      </w:r>
    </w:p>
    <w:p w:rsidR="005A72BA" w:rsidRPr="003C2510" w:rsidRDefault="005A72BA" w:rsidP="003C2510">
      <w:pPr>
        <w:tabs>
          <w:tab w:val="left" w:pos="-2552"/>
          <w:tab w:val="right" w:pos="10632"/>
        </w:tabs>
        <w:rPr>
          <w:rFonts w:ascii="Times New Roman" w:hAnsi="Times New Roman"/>
          <w:b/>
          <w:spacing w:val="8"/>
          <w:sz w:val="28"/>
          <w:szCs w:val="28"/>
        </w:rPr>
      </w:pPr>
    </w:p>
    <w:p w:rsidR="005A72BA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  <w:r>
        <w:rPr>
          <w:rFonts w:ascii="Times New Roman" w:hAnsi="Times New Roman"/>
          <w:b/>
          <w:spacing w:val="8"/>
        </w:rPr>
        <w:t>Зайкина Н.В.</w:t>
      </w:r>
      <w:r w:rsidRPr="003C2510">
        <w:rPr>
          <w:rFonts w:ascii="Times New Roman" w:hAnsi="Times New Roman"/>
          <w:spacing w:val="8"/>
        </w:rPr>
        <w:t xml:space="preserve">.- глава </w:t>
      </w:r>
      <w:r>
        <w:rPr>
          <w:rFonts w:ascii="Times New Roman" w:hAnsi="Times New Roman"/>
          <w:spacing w:val="8"/>
        </w:rPr>
        <w:t xml:space="preserve">Стаочмзинского </w:t>
      </w:r>
      <w:r w:rsidRPr="003C2510">
        <w:rPr>
          <w:rFonts w:ascii="Times New Roman" w:hAnsi="Times New Roman"/>
          <w:spacing w:val="8"/>
        </w:rPr>
        <w:t>сельского поселения,</w:t>
      </w:r>
      <w:r w:rsidRPr="003C2510">
        <w:rPr>
          <w:rFonts w:ascii="Times New Roman" w:hAnsi="Times New Roman"/>
          <w:b/>
          <w:spacing w:val="8"/>
        </w:rPr>
        <w:t xml:space="preserve"> 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b/>
          <w:spacing w:val="8"/>
        </w:rPr>
        <w:t xml:space="preserve">                                            </w:t>
      </w:r>
      <w:r w:rsidRPr="003C2510">
        <w:rPr>
          <w:rFonts w:ascii="Times New Roman" w:hAnsi="Times New Roman"/>
          <w:b/>
          <w:spacing w:val="8"/>
        </w:rPr>
        <w:t>председатель комиссии</w:t>
      </w:r>
      <w:r w:rsidRPr="003C2510">
        <w:rPr>
          <w:rFonts w:ascii="Times New Roman" w:hAnsi="Times New Roman"/>
          <w:spacing w:val="8"/>
        </w:rPr>
        <w:t xml:space="preserve"> </w:t>
      </w:r>
    </w:p>
    <w:p w:rsidR="005A72BA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b/>
          <w:spacing w:val="8"/>
        </w:rPr>
        <w:t>Левщанова Г.П.</w:t>
      </w:r>
      <w:r w:rsidRPr="003C2510">
        <w:rPr>
          <w:rFonts w:ascii="Times New Roman" w:hAnsi="Times New Roman"/>
          <w:b/>
          <w:spacing w:val="8"/>
        </w:rPr>
        <w:t>.</w:t>
      </w:r>
      <w:r w:rsidRPr="003C2510">
        <w:rPr>
          <w:rFonts w:ascii="Times New Roman" w:hAnsi="Times New Roman"/>
          <w:spacing w:val="8"/>
        </w:rPr>
        <w:t xml:space="preserve">- </w:t>
      </w:r>
      <w:r>
        <w:rPr>
          <w:rFonts w:ascii="Times New Roman" w:hAnsi="Times New Roman"/>
          <w:spacing w:val="8"/>
        </w:rPr>
        <w:t>зам.главы</w:t>
      </w:r>
      <w:r w:rsidRPr="003C2510"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  <w:spacing w:val="8"/>
        </w:rPr>
        <w:t xml:space="preserve"> сельского поселения, </w:t>
      </w:r>
      <w:r>
        <w:rPr>
          <w:rFonts w:ascii="Times New Roman" w:hAnsi="Times New Roman"/>
          <w:spacing w:val="8"/>
        </w:rPr>
        <w:t xml:space="preserve"> 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 xml:space="preserve">                                                         </w:t>
      </w:r>
      <w:r w:rsidRPr="003C2510">
        <w:rPr>
          <w:rFonts w:ascii="Times New Roman" w:hAnsi="Times New Roman"/>
          <w:b/>
          <w:spacing w:val="8"/>
        </w:rPr>
        <w:t>заместитель председателя комиссии</w:t>
      </w:r>
      <w:r w:rsidRPr="003C2510">
        <w:rPr>
          <w:rFonts w:ascii="Times New Roman" w:hAnsi="Times New Roman"/>
          <w:spacing w:val="8"/>
        </w:rPr>
        <w:t xml:space="preserve">         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  <w:r w:rsidRPr="003C2510">
        <w:rPr>
          <w:rFonts w:ascii="Times New Roman" w:hAnsi="Times New Roman"/>
          <w:b/>
          <w:spacing w:val="8"/>
        </w:rPr>
        <w:t>Члены комиссии: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</w:p>
    <w:p w:rsidR="005A72BA" w:rsidRPr="003C2510" w:rsidRDefault="005A72BA" w:rsidP="003C2510">
      <w:pPr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Семушева И.А.</w:t>
      </w:r>
      <w:r w:rsidRPr="003C2510">
        <w:rPr>
          <w:rFonts w:ascii="Times New Roman" w:hAnsi="Times New Roman"/>
          <w:spacing w:val="8"/>
        </w:rPr>
        <w:t xml:space="preserve">- </w:t>
      </w:r>
      <w:r>
        <w:rPr>
          <w:rFonts w:ascii="Times New Roman" w:hAnsi="Times New Roman"/>
        </w:rPr>
        <w:t xml:space="preserve">Руководитель кружка </w:t>
      </w:r>
      <w:r w:rsidRPr="003C2510">
        <w:rPr>
          <w:rFonts w:ascii="Times New Roman" w:hAnsi="Times New Roman"/>
        </w:rPr>
        <w:t>МБУК «Районный Дом культуры» Большеигнатовского муниципального района Республики Мордовия</w:t>
      </w:r>
      <w:r>
        <w:rPr>
          <w:rFonts w:ascii="Times New Roman" w:hAnsi="Times New Roman"/>
        </w:rPr>
        <w:t xml:space="preserve"> (по согласованию)</w:t>
      </w:r>
    </w:p>
    <w:p w:rsidR="005A72BA" w:rsidRPr="003C2510" w:rsidRDefault="005A72BA" w:rsidP="003C2510">
      <w:pPr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Дурнов А.А.</w:t>
      </w:r>
      <w:r w:rsidRPr="003C2510">
        <w:rPr>
          <w:rFonts w:ascii="Times New Roman" w:hAnsi="Times New Roman"/>
          <w:spacing w:val="8"/>
        </w:rPr>
        <w:t xml:space="preserve">.- </w:t>
      </w:r>
      <w:r>
        <w:rPr>
          <w:rFonts w:ascii="Times New Roman" w:hAnsi="Times New Roman"/>
        </w:rPr>
        <w:t xml:space="preserve">заведующий СП </w:t>
      </w:r>
      <w:r w:rsidRPr="003C25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 Спасская ООШ»  МБОУ « Большеигнатовская СОШ» </w:t>
      </w:r>
      <w:r w:rsidRPr="003C2510">
        <w:rPr>
          <w:rFonts w:ascii="Times New Roman" w:hAnsi="Times New Roman"/>
        </w:rPr>
        <w:t>Большеигнатовского  муниципального  района Республики Мордовия</w:t>
      </w:r>
      <w:r>
        <w:rPr>
          <w:rFonts w:ascii="Times New Roman" w:hAnsi="Times New Roman"/>
        </w:rPr>
        <w:t xml:space="preserve">  (по согласованию)</w:t>
      </w:r>
    </w:p>
    <w:p w:rsidR="005A72BA" w:rsidRPr="003C2510" w:rsidRDefault="005A72BA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>Куманев А.А.</w:t>
      </w:r>
      <w:r w:rsidRPr="003C2510">
        <w:rPr>
          <w:rFonts w:ascii="Times New Roman" w:hAnsi="Times New Roman"/>
          <w:spacing w:val="8"/>
        </w:rPr>
        <w:t>.- депутат Совета депутатов</w:t>
      </w:r>
      <w:r w:rsidRPr="0026414E"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  <w:spacing w:val="8"/>
        </w:rPr>
        <w:t xml:space="preserve"> сельского поселения (по согласованию)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Приложение № 2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Утвержден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постановлением администрации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</w:rPr>
        <w:t xml:space="preserve"> сельского поселения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Большеигнатовского муниципального района</w:t>
      </w:r>
    </w:p>
    <w:p w:rsidR="005A72BA" w:rsidRPr="003C2510" w:rsidRDefault="005A72BA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Республики Мордовия</w:t>
      </w:r>
    </w:p>
    <w:p w:rsidR="005A72BA" w:rsidRPr="003C2510" w:rsidRDefault="005A72BA" w:rsidP="007B282C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</w:rPr>
        <w:t>от 24.02.2022</w:t>
      </w:r>
      <w:r w:rsidRPr="003C2510">
        <w:rPr>
          <w:rFonts w:ascii="Times New Roman" w:hAnsi="Times New Roman"/>
        </w:rPr>
        <w:t xml:space="preserve"> г. № 1</w:t>
      </w:r>
      <w:r>
        <w:rPr>
          <w:rFonts w:ascii="Times New Roman" w:hAnsi="Times New Roman"/>
        </w:rPr>
        <w:t>5</w:t>
      </w:r>
    </w:p>
    <w:p w:rsidR="005A72BA" w:rsidRPr="003C2510" w:rsidRDefault="005A72BA" w:rsidP="003C2510">
      <w:pPr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>График дежурства в</w:t>
      </w:r>
      <w:r>
        <w:rPr>
          <w:rFonts w:ascii="Times New Roman" w:hAnsi="Times New Roman"/>
          <w:spacing w:val="8"/>
        </w:rPr>
        <w:t xml:space="preserve"> </w:t>
      </w:r>
      <w:r w:rsidRPr="007B282C">
        <w:rPr>
          <w:rFonts w:ascii="Times New Roman" w:hAnsi="Times New Roman"/>
          <w:b/>
          <w:spacing w:val="8"/>
          <w:sz w:val="28"/>
          <w:szCs w:val="28"/>
        </w:rPr>
        <w:t>Ста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рочамзинском </w:t>
      </w:r>
      <w:r w:rsidRPr="007B282C">
        <w:rPr>
          <w:rFonts w:ascii="Times New Roman" w:hAnsi="Times New Roman"/>
          <w:b/>
          <w:sz w:val="28"/>
          <w:szCs w:val="28"/>
        </w:rPr>
        <w:t>сельском</w:t>
      </w:r>
      <w:r w:rsidRPr="003C2510">
        <w:rPr>
          <w:rFonts w:ascii="Times New Roman" w:hAnsi="Times New Roman"/>
          <w:b/>
          <w:sz w:val="28"/>
          <w:szCs w:val="28"/>
        </w:rPr>
        <w:t xml:space="preserve"> поселении Большеигнатовского муниципального района РМ</w:t>
      </w:r>
    </w:p>
    <w:p w:rsidR="005A72BA" w:rsidRPr="003C2510" w:rsidRDefault="005A72BA" w:rsidP="003C2510">
      <w:pPr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на ГТС пруда на ручье </w:t>
      </w:r>
      <w:r>
        <w:rPr>
          <w:rFonts w:ascii="Times New Roman" w:hAnsi="Times New Roman"/>
          <w:b/>
          <w:sz w:val="28"/>
          <w:szCs w:val="28"/>
        </w:rPr>
        <w:t>Коверин с.Атяшево</w:t>
      </w:r>
    </w:p>
    <w:p w:rsidR="005A72BA" w:rsidRPr="007B282C" w:rsidRDefault="005A72BA" w:rsidP="007B282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 время весеннего паводка 2022</w:t>
      </w:r>
      <w:r w:rsidRPr="003C2510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2"/>
        <w:gridCol w:w="2915"/>
        <w:gridCol w:w="1691"/>
        <w:gridCol w:w="3828"/>
      </w:tblGrid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№ п/п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    Ф И О</w:t>
            </w:r>
          </w:p>
        </w:tc>
        <w:tc>
          <w:tcPr>
            <w:tcW w:w="1691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Дата   </w:t>
            </w:r>
          </w:p>
        </w:tc>
        <w:tc>
          <w:tcPr>
            <w:tcW w:w="3828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        </w:t>
            </w:r>
            <w:r w:rsidRPr="005C18B2">
              <w:rPr>
                <w:rFonts w:ascii="Times New Roman" w:hAnsi="Times New Roman"/>
              </w:rPr>
              <w:t>Телефон</w:t>
            </w:r>
          </w:p>
        </w:tc>
      </w:tr>
      <w:tr w:rsidR="005A72BA" w:rsidRPr="005C18B2" w:rsidTr="001B384A">
        <w:trPr>
          <w:trHeight w:val="1343"/>
        </w:trPr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Куманев .А.А.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A72BA" w:rsidRPr="005C18B2" w:rsidRDefault="005A72BA" w:rsidP="001B384A">
            <w:pPr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 2-44-33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Давыдов С.Ф.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>02.03.2022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055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2-44-18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Дурнов А.А.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189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8-902-2346480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Супонькин И.В.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222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2-44-27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Голов А.И.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>05.03.2022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16.02.2022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239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2-44-49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6.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Куманев А.А.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206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2-44-33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7.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Семушев М.А.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256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2-44-45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8.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Филатов П.В.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31.03.2022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189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2-44-38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9.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Тигашов А.М.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20.03.2022</w:t>
            </w:r>
          </w:p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01.04.2022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289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2-44-36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  <w:r w:rsidRPr="005C18B2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Дурнов Ю.А.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 w:rsidRPr="00BC11C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  <w:r w:rsidRPr="00BC11CE">
              <w:rPr>
                <w:rFonts w:ascii="Times New Roman" w:hAnsi="Times New Roman"/>
              </w:rPr>
              <w:t>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21.03.2022</w:t>
            </w:r>
          </w:p>
          <w:p w:rsidR="005A72BA" w:rsidRPr="00BC11CE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02.04.2022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tabs>
                <w:tab w:val="left" w:pos="1323"/>
              </w:tabs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2-44-15</w:t>
            </w:r>
          </w:p>
        </w:tc>
      </w:tr>
      <w:tr w:rsidR="005A72BA" w:rsidRPr="005C18B2" w:rsidTr="007B282C">
        <w:tc>
          <w:tcPr>
            <w:tcW w:w="1172" w:type="dxa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5C18B2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</w:tcPr>
          <w:p w:rsidR="005A72BA" w:rsidRPr="005C18B2" w:rsidRDefault="005A72BA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Максимов А.И.</w:t>
            </w:r>
          </w:p>
        </w:tc>
        <w:tc>
          <w:tcPr>
            <w:tcW w:w="1691" w:type="dxa"/>
          </w:tcPr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11.03.2022</w:t>
            </w:r>
          </w:p>
          <w:p w:rsidR="005A72BA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22.03.2022</w:t>
            </w:r>
          </w:p>
          <w:p w:rsidR="005A72BA" w:rsidRPr="00BC11CE" w:rsidRDefault="005A72BA" w:rsidP="00AC59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03.04.2022</w:t>
            </w:r>
          </w:p>
        </w:tc>
        <w:tc>
          <w:tcPr>
            <w:tcW w:w="3828" w:type="dxa"/>
          </w:tcPr>
          <w:p w:rsidR="005A72BA" w:rsidRPr="005C18B2" w:rsidRDefault="005A72BA" w:rsidP="001B384A">
            <w:pPr>
              <w:jc w:val="right"/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2-44-39</w:t>
            </w:r>
          </w:p>
        </w:tc>
      </w:tr>
    </w:tbl>
    <w:p w:rsidR="005A72BA" w:rsidRPr="003C2510" w:rsidRDefault="005A72BA" w:rsidP="003C2510">
      <w:pPr>
        <w:rPr>
          <w:rFonts w:ascii="Times New Roman" w:hAnsi="Times New Roman"/>
          <w:b/>
          <w:sz w:val="32"/>
          <w:szCs w:val="32"/>
        </w:rPr>
      </w:pPr>
      <w:r w:rsidRPr="003C2510">
        <w:rPr>
          <w:rFonts w:ascii="Times New Roman" w:hAnsi="Times New Roman"/>
          <w:b/>
          <w:sz w:val="32"/>
          <w:szCs w:val="32"/>
        </w:rPr>
        <w:t xml:space="preserve">   </w:t>
      </w:r>
    </w:p>
    <w:p w:rsidR="005A72BA" w:rsidRPr="003C2510" w:rsidRDefault="005A72BA">
      <w:pPr>
        <w:rPr>
          <w:rFonts w:ascii="Times New Roman" w:hAnsi="Times New Roman"/>
        </w:rPr>
      </w:pPr>
    </w:p>
    <w:sectPr w:rsidR="005A72BA" w:rsidRPr="003C2510" w:rsidSect="005432A8">
      <w:footnotePr>
        <w:pos w:val="beneathText"/>
      </w:footnotePr>
      <w:pgSz w:w="11905" w:h="16837"/>
      <w:pgMar w:top="34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510"/>
    <w:rsid w:val="000252A2"/>
    <w:rsid w:val="001B384A"/>
    <w:rsid w:val="0026414E"/>
    <w:rsid w:val="00346F7A"/>
    <w:rsid w:val="003C2510"/>
    <w:rsid w:val="00414980"/>
    <w:rsid w:val="004C6384"/>
    <w:rsid w:val="005432A8"/>
    <w:rsid w:val="005A72BA"/>
    <w:rsid w:val="005C18B2"/>
    <w:rsid w:val="00625A33"/>
    <w:rsid w:val="007B282C"/>
    <w:rsid w:val="007F3910"/>
    <w:rsid w:val="008D361A"/>
    <w:rsid w:val="009D53F8"/>
    <w:rsid w:val="00A030B2"/>
    <w:rsid w:val="00AC5947"/>
    <w:rsid w:val="00B321F8"/>
    <w:rsid w:val="00BC11CE"/>
    <w:rsid w:val="00DD0C2F"/>
    <w:rsid w:val="00F14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1F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4</Pages>
  <Words>591</Words>
  <Characters>3371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8</cp:revision>
  <cp:lastPrinted>2021-03-05T06:01:00Z</cp:lastPrinted>
  <dcterms:created xsi:type="dcterms:W3CDTF">2021-03-03T09:15:00Z</dcterms:created>
  <dcterms:modified xsi:type="dcterms:W3CDTF">2022-02-24T08:32:00Z</dcterms:modified>
</cp:coreProperties>
</file>