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9ED" w:rsidRDefault="001659ED" w:rsidP="00171F55">
      <w:pPr>
        <w:pStyle w:val="Title"/>
      </w:pPr>
      <w:r>
        <w:t>Протокол №3</w:t>
      </w:r>
    </w:p>
    <w:p w:rsidR="001659ED" w:rsidRDefault="001659ED" w:rsidP="00171F55">
      <w:pPr>
        <w:pStyle w:val="Title"/>
      </w:pPr>
      <w:r>
        <w:t>Заседания комиссии  по противодействию терроризма и экстремизма Киржеманского сельского поселения Большеигнатовского муниципального района Республики Мордовия</w:t>
      </w:r>
    </w:p>
    <w:p w:rsidR="001659ED" w:rsidRDefault="001659ED" w:rsidP="00171F55">
      <w:pPr>
        <w:jc w:val="center"/>
        <w:rPr>
          <w:sz w:val="28"/>
          <w:szCs w:val="28"/>
        </w:rPr>
      </w:pPr>
    </w:p>
    <w:p w:rsidR="001659ED" w:rsidRDefault="001659ED" w:rsidP="00171F55">
      <w:pPr>
        <w:pStyle w:val="Heading1"/>
      </w:pPr>
      <w:r>
        <w:t xml:space="preserve">   с. Киржеманы                                                                           от   30.09.2021 г.                                                                           </w:t>
      </w:r>
    </w:p>
    <w:p w:rsidR="001659ED" w:rsidRDefault="001659ED" w:rsidP="00171F55">
      <w:pPr>
        <w:rPr>
          <w:sz w:val="28"/>
          <w:szCs w:val="28"/>
        </w:rPr>
      </w:pPr>
    </w:p>
    <w:p w:rsidR="001659ED" w:rsidRDefault="001659ED" w:rsidP="00171F5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Председательствующий:</w:t>
      </w:r>
    </w:p>
    <w:p w:rsidR="001659ED" w:rsidRDefault="001659ED" w:rsidP="00171F55">
      <w:pPr>
        <w:rPr>
          <w:sz w:val="28"/>
          <w:szCs w:val="28"/>
        </w:rPr>
      </w:pPr>
      <w:r>
        <w:rPr>
          <w:sz w:val="28"/>
          <w:szCs w:val="28"/>
        </w:rPr>
        <w:t>Козырев Н.А.- глава Киржеманского сельского поселения Большеигнатовского муниципального района Республики Мордовия.</w:t>
      </w:r>
    </w:p>
    <w:p w:rsidR="001659ED" w:rsidRDefault="001659ED" w:rsidP="00171F5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Присутствовали:</w:t>
      </w:r>
    </w:p>
    <w:p w:rsidR="001659ED" w:rsidRDefault="001659ED" w:rsidP="00171F55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Заместитель председателя комиссии</w:t>
      </w:r>
      <w:r>
        <w:rPr>
          <w:sz w:val="28"/>
          <w:szCs w:val="28"/>
        </w:rPr>
        <w:t>:</w:t>
      </w:r>
    </w:p>
    <w:p w:rsidR="001659ED" w:rsidRDefault="001659ED" w:rsidP="00171F55">
      <w:pPr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 xml:space="preserve">Старушенкова О.Н. – заместитель главы </w:t>
      </w:r>
      <w:r>
        <w:rPr>
          <w:color w:val="000000"/>
          <w:spacing w:val="-6"/>
          <w:sz w:val="28"/>
          <w:szCs w:val="28"/>
        </w:rPr>
        <w:t>Киржеманского сельского поселения Большеигнатовского муниципального района Республики Мордовия;</w:t>
      </w:r>
    </w:p>
    <w:p w:rsidR="001659ED" w:rsidRDefault="001659ED" w:rsidP="00171F55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Секретарь комиссии</w:t>
      </w:r>
      <w:r>
        <w:rPr>
          <w:sz w:val="28"/>
          <w:szCs w:val="28"/>
        </w:rPr>
        <w:t xml:space="preserve"> </w:t>
      </w:r>
    </w:p>
    <w:p w:rsidR="001659ED" w:rsidRDefault="001659ED" w:rsidP="00391609">
      <w:pPr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 xml:space="preserve">Жаркова Т.В. – заместитель главы </w:t>
      </w:r>
      <w:r>
        <w:rPr>
          <w:color w:val="000000"/>
          <w:spacing w:val="-6"/>
          <w:sz w:val="28"/>
          <w:szCs w:val="28"/>
        </w:rPr>
        <w:t>Киржеманского сельского поселения Большеигнатовского муниципального района Республики Мордовия;</w:t>
      </w:r>
    </w:p>
    <w:p w:rsidR="001659ED" w:rsidRDefault="001659ED" w:rsidP="00171F55">
      <w:pPr>
        <w:rPr>
          <w:sz w:val="28"/>
          <w:szCs w:val="28"/>
        </w:rPr>
      </w:pPr>
    </w:p>
    <w:p w:rsidR="001659ED" w:rsidRDefault="001659ED" w:rsidP="00171F5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Члены комиссии</w:t>
      </w:r>
      <w:r>
        <w:rPr>
          <w:sz w:val="28"/>
          <w:szCs w:val="28"/>
        </w:rPr>
        <w:t xml:space="preserve"> :</w:t>
      </w:r>
    </w:p>
    <w:p w:rsidR="001659ED" w:rsidRDefault="001659ED" w:rsidP="00171F55">
      <w:pPr>
        <w:shd w:val="clear" w:color="auto" w:fill="FFFFFF"/>
        <w:tabs>
          <w:tab w:val="left" w:pos="994"/>
        </w:tabs>
        <w:ind w:firstLine="900"/>
        <w:rPr>
          <w:color w:val="000000"/>
          <w:spacing w:val="-6"/>
          <w:sz w:val="28"/>
          <w:szCs w:val="28"/>
        </w:rPr>
      </w:pPr>
      <w:r>
        <w:rPr>
          <w:sz w:val="28"/>
          <w:szCs w:val="28"/>
        </w:rPr>
        <w:t>Ендолова М.Н. - заведующая структурным подразделением Дом культуры Киржеманского сельского поселения МБУК «Районный Дом культуры»</w:t>
      </w:r>
      <w:r>
        <w:rPr>
          <w:color w:val="000000"/>
          <w:spacing w:val="-6"/>
          <w:sz w:val="28"/>
          <w:szCs w:val="28"/>
        </w:rPr>
        <w:t>;</w:t>
      </w:r>
    </w:p>
    <w:p w:rsidR="001659ED" w:rsidRDefault="001659ED" w:rsidP="00171F55">
      <w:pPr>
        <w:shd w:val="clear" w:color="auto" w:fill="FFFFFF"/>
        <w:tabs>
          <w:tab w:val="left" w:pos="994"/>
        </w:tabs>
        <w:ind w:firstLine="900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Усачева И.В. - </w:t>
      </w:r>
      <w:r>
        <w:rPr>
          <w:sz w:val="28"/>
          <w:szCs w:val="28"/>
        </w:rPr>
        <w:t xml:space="preserve">заведующая структурным подразделением Новобаевского сельского клуба Киржеманского сельского поселения </w:t>
      </w:r>
    </w:p>
    <w:p w:rsidR="001659ED" w:rsidRDefault="001659ED" w:rsidP="00171F55">
      <w:pPr>
        <w:jc w:val="center"/>
        <w:rPr>
          <w:b/>
          <w:bCs/>
          <w:sz w:val="28"/>
          <w:szCs w:val="28"/>
        </w:rPr>
      </w:pPr>
    </w:p>
    <w:p w:rsidR="001659ED" w:rsidRDefault="001659ED" w:rsidP="00171F5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Повестка дня:</w:t>
      </w:r>
    </w:p>
    <w:p w:rsidR="001659ED" w:rsidRDefault="001659ED" w:rsidP="00171F55">
      <w:pPr>
        <w:jc w:val="center"/>
        <w:rPr>
          <w:b/>
          <w:bCs/>
          <w:sz w:val="28"/>
          <w:szCs w:val="28"/>
        </w:rPr>
      </w:pPr>
    </w:p>
    <w:p w:rsidR="001659ED" w:rsidRDefault="001659ED" w:rsidP="00171F55">
      <w:pPr>
        <w:jc w:val="both"/>
        <w:rPr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>1. О работе  комиссии по противодействию терроризму и экстремизму  за 3 квартал  2021 года.</w:t>
      </w:r>
    </w:p>
    <w:p w:rsidR="001659ED" w:rsidRDefault="001659ED" w:rsidP="00171F55">
      <w:pPr>
        <w:pStyle w:val="BodyText"/>
        <w:ind w:left="495"/>
        <w:jc w:val="both"/>
      </w:pPr>
      <w:r>
        <w:t>2. О проведении мероприятий по профилактике терроризма и экстремизма на территории Киржеманского сельского поселения.</w:t>
      </w:r>
    </w:p>
    <w:p w:rsidR="001659ED" w:rsidRDefault="001659ED" w:rsidP="00171F55">
      <w:pPr>
        <w:pStyle w:val="BodyText"/>
        <w:rPr>
          <w:b/>
          <w:bCs/>
        </w:rPr>
      </w:pPr>
      <w:r>
        <w:rPr>
          <w:b/>
          <w:bCs/>
        </w:rPr>
        <w:t>Слушали:</w:t>
      </w:r>
    </w:p>
    <w:p w:rsidR="001659ED" w:rsidRDefault="001659ED" w:rsidP="00171F55">
      <w:pPr>
        <w:pStyle w:val="BodyText"/>
        <w:jc w:val="both"/>
      </w:pPr>
      <w:r>
        <w:rPr>
          <w:b/>
          <w:bCs/>
          <w:u w:val="single"/>
        </w:rPr>
        <w:t>По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первому вопросу повестки дня: </w:t>
      </w:r>
      <w:r>
        <w:t>«О работе комиссии  по противодействию терроризма и экстремизма за 3 квартал  2021 года» выступил Козырев Н.А., глава  Киржеманского сельского поселения. Он сказал, что в целях надежного функционирования систем жизнеобеспечения, предотвращения ЧС, недопущения террористических актов, экстремисткой деятельности на территории Киржеманского сельского поселения, была проведена следующая работа:</w:t>
      </w:r>
    </w:p>
    <w:p w:rsidR="001659ED" w:rsidRDefault="001659ED" w:rsidP="00171F55">
      <w:pPr>
        <w:pStyle w:val="BodyText"/>
        <w:jc w:val="both"/>
      </w:pPr>
      <w:r>
        <w:t>- постоянно организовано информирование населения через средства массовой информации (газета «Вести») о правилах поведения при угрозе террористических актов, при нахождении предмета, похожего на взрывное устройство;</w:t>
      </w:r>
    </w:p>
    <w:p w:rsidR="001659ED" w:rsidRDefault="001659ED" w:rsidP="00171F55">
      <w:pPr>
        <w:pStyle w:val="BodyText"/>
        <w:jc w:val="both"/>
      </w:pPr>
      <w:r>
        <w:t>- проводилась разъяснительная работа среди жителей сельского поселения о толерантном отношение между представителями христианской религии и мусульманства;</w:t>
      </w:r>
    </w:p>
    <w:p w:rsidR="001659ED" w:rsidRDefault="001659ED" w:rsidP="00171F55">
      <w:pPr>
        <w:pStyle w:val="BodyText"/>
        <w:jc w:val="both"/>
      </w:pPr>
      <w:r>
        <w:rPr>
          <w:color w:val="333333"/>
        </w:rPr>
        <w:t>- проведено совещание с руководителями учреждений и организаций, расположенных на территории поселения по вопросам антитеррористической защиты;</w:t>
      </w:r>
    </w:p>
    <w:p w:rsidR="001659ED" w:rsidRDefault="001659ED" w:rsidP="00171F55">
      <w:pPr>
        <w:pStyle w:val="BodyText"/>
        <w:jc w:val="both"/>
      </w:pPr>
      <w:r>
        <w:t>- на информационном щите Администрации сельского поселения размещены плакаты по профилактике экстремизма и терроризма;</w:t>
      </w:r>
    </w:p>
    <w:p w:rsidR="001659ED" w:rsidRDefault="001659ED" w:rsidP="00171F55">
      <w:pPr>
        <w:spacing w:line="300" w:lineRule="atLeast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333333"/>
          <w:sz w:val="28"/>
          <w:szCs w:val="28"/>
        </w:rPr>
        <w:t>приняты меры по укреплению материально-технической базы учреждений, в т.ч. освещение и ограждение, наличие противопожарного инвентаря.</w:t>
      </w:r>
    </w:p>
    <w:p w:rsidR="001659ED" w:rsidRDefault="001659ED" w:rsidP="00171F55">
      <w:pPr>
        <w:spacing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проведена проверка подсобных помещений, чердаков, наличие замков в учреждениях;</w:t>
      </w:r>
    </w:p>
    <w:p w:rsidR="001659ED" w:rsidRDefault="001659ED" w:rsidP="00171F55">
      <w:pPr>
        <w:pStyle w:val="BodyText"/>
        <w:jc w:val="both"/>
      </w:pPr>
      <w:r>
        <w:t>Заместитель главы  озвучила перечень заброшенных домов, расположенных на территории сельского поселения, список лиц, проживающих без регистрации.</w:t>
      </w:r>
    </w:p>
    <w:p w:rsidR="001659ED" w:rsidRDefault="001659ED" w:rsidP="00171F55">
      <w:pPr>
        <w:pStyle w:val="BodyTextIndent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По второму вопросу повестки дня</w:t>
      </w:r>
      <w:r>
        <w:rPr>
          <w:sz w:val="28"/>
          <w:szCs w:val="28"/>
        </w:rPr>
        <w:t xml:space="preserve">: «О проведении мероприятий по профилактике терроризма и экстремизма на территории Киржеманского сельского поселения» выступила Ендолова М.Н. заведующая структурным подразделением Дом культуры Киржеманского сельского поселения МБУК « Районный дом культуры». Она сказала, что в связи с коронавирусной ситуацией  массовые мероприятия запрещены, но в социальных сетях, по видеосвязи были проведены беседы с молодёжью на тему профилактики терроризма и экстремизма («Вместе мы сила», «Миру -мир»), размещены фотоматериалы. </w:t>
      </w:r>
    </w:p>
    <w:p w:rsidR="001659ED" w:rsidRDefault="001659ED" w:rsidP="00171F55">
      <w:pPr>
        <w:pStyle w:val="BodyTextInden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Заведующая сельским клубом в с.Новое Баево Усачева И.В. озвучила мероприятия на тему профилактики терроризма и экстремизма.(«Профилактика и разрешение конфликтов», «Мы одна семья»</w:t>
      </w:r>
    </w:p>
    <w:p w:rsidR="001659ED" w:rsidRDefault="001659ED" w:rsidP="00171F55">
      <w:pPr>
        <w:pStyle w:val="BodyTextInden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Распространены памятки по профилактике терроризма и экстремизма</w:t>
      </w:r>
    </w:p>
    <w:p w:rsidR="001659ED" w:rsidRDefault="001659ED" w:rsidP="00171F55">
      <w:pPr>
        <w:pStyle w:val="BodyText"/>
        <w:jc w:val="both"/>
        <w:rPr>
          <w:b/>
          <w:bCs/>
        </w:rPr>
      </w:pPr>
      <w:r>
        <w:t xml:space="preserve"> </w:t>
      </w:r>
      <w:r>
        <w:rPr>
          <w:b/>
          <w:bCs/>
        </w:rPr>
        <w:t>Комиссия решила:</w:t>
      </w:r>
    </w:p>
    <w:p w:rsidR="001659ED" w:rsidRDefault="001659ED" w:rsidP="00171F55">
      <w:pPr>
        <w:pStyle w:val="BodyText"/>
        <w:jc w:val="both"/>
      </w:pPr>
      <w:r>
        <w:t>1.Признать работу комиссии по противодействию терроризма и экстремизма</w:t>
      </w:r>
      <w:r>
        <w:rPr>
          <w:b/>
          <w:bCs/>
        </w:rPr>
        <w:t xml:space="preserve"> </w:t>
      </w:r>
      <w:r>
        <w:t>за 3 квартал  2021 года удовлетворительной.</w:t>
      </w:r>
    </w:p>
    <w:p w:rsidR="001659ED" w:rsidRDefault="001659ED" w:rsidP="00171F55">
      <w:pPr>
        <w:pStyle w:val="BodyText"/>
        <w:jc w:val="both"/>
      </w:pPr>
      <w:r>
        <w:t>2. Постоянно поводить разъяснительную работу среди молодежи и жителей сельского поселения о соблюдении норм и правил поведения при обнаружении подозрительных предметов, граждан или транспорта на территории сельского поселения.</w:t>
      </w:r>
    </w:p>
    <w:p w:rsidR="001659ED" w:rsidRDefault="001659ED" w:rsidP="00171F55">
      <w:pPr>
        <w:pStyle w:val="BodyText"/>
        <w:ind w:left="360"/>
      </w:pPr>
    </w:p>
    <w:p w:rsidR="001659ED" w:rsidRDefault="001659ED" w:rsidP="00171F55">
      <w:pPr>
        <w:pStyle w:val="BodyText"/>
        <w:ind w:left="360"/>
      </w:pPr>
    </w:p>
    <w:p w:rsidR="001659ED" w:rsidRDefault="001659ED" w:rsidP="00171F55">
      <w:pPr>
        <w:pStyle w:val="BodyText"/>
        <w:ind w:left="360"/>
      </w:pPr>
      <w:r>
        <w:t xml:space="preserve">Председатель комиссии:                               Н.А.Козырев </w:t>
      </w:r>
    </w:p>
    <w:p w:rsidR="001659ED" w:rsidRDefault="001659ED" w:rsidP="00171F55">
      <w:pPr>
        <w:pStyle w:val="BodyText"/>
        <w:ind w:left="360"/>
      </w:pPr>
    </w:p>
    <w:p w:rsidR="001659ED" w:rsidRDefault="001659ED" w:rsidP="00171F55">
      <w:r>
        <w:rPr>
          <w:sz w:val="28"/>
          <w:szCs w:val="28"/>
        </w:rPr>
        <w:t xml:space="preserve">     Секретарь:                                                      Т.В.Жаркова</w:t>
      </w:r>
    </w:p>
    <w:p w:rsidR="001659ED" w:rsidRDefault="001659ED" w:rsidP="00171F55"/>
    <w:p w:rsidR="001659ED" w:rsidRDefault="001659ED" w:rsidP="00171F55"/>
    <w:p w:rsidR="001659ED" w:rsidRDefault="001659ED"/>
    <w:sectPr w:rsidR="001659ED" w:rsidSect="00411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F55"/>
    <w:rsid w:val="001659ED"/>
    <w:rsid w:val="00171F55"/>
    <w:rsid w:val="00391609"/>
    <w:rsid w:val="00411E80"/>
    <w:rsid w:val="00417CAD"/>
    <w:rsid w:val="0080217B"/>
    <w:rsid w:val="00A94C71"/>
    <w:rsid w:val="00BD7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F5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71F55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71F55"/>
    <w:rPr>
      <w:rFonts w:ascii="Times New Roman" w:hAnsi="Times New Roman" w:cs="Times New Roman"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171F5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71F5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171F55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71F55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171F5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71F55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53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608</Words>
  <Characters>3470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5</cp:revision>
  <dcterms:created xsi:type="dcterms:W3CDTF">2021-11-08T09:30:00Z</dcterms:created>
  <dcterms:modified xsi:type="dcterms:W3CDTF">2022-03-11T08:42:00Z</dcterms:modified>
</cp:coreProperties>
</file>